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0DC438A" w14:textId="77777777" w:rsidR="0023099C" w:rsidRDefault="0023099C" w:rsidP="0033103A">
      <w:pPr>
        <w:pStyle w:val="Kingstonbody"/>
      </w:pPr>
      <w:bookmarkStart w:id="0" w:name="_GoBack"/>
      <w:bookmarkEnd w:id="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F246FF" w14:paraId="67A53A22" w14:textId="77777777" w:rsidTr="0023099C">
        <w:tc>
          <w:tcPr>
            <w:tcW w:w="9639" w:type="dxa"/>
            <w:tcMar>
              <w:left w:w="0" w:type="dxa"/>
            </w:tcMar>
            <w:vAlign w:val="bottom"/>
          </w:tcPr>
          <w:p w14:paraId="0D17DDD0" w14:textId="77777777" w:rsidR="00F246FF" w:rsidRPr="0023099C" w:rsidRDefault="00F246FF" w:rsidP="0023099C">
            <w:pPr>
              <w:pStyle w:val="Cover-date"/>
              <w:ind w:firstLine="709"/>
              <w:rPr>
                <w:rFonts w:ascii="Century Gothic" w:hAnsi="Century Gothic"/>
              </w:rPr>
            </w:pPr>
          </w:p>
        </w:tc>
      </w:tr>
    </w:tbl>
    <w:p w14:paraId="62F8B2C8" w14:textId="77777777" w:rsidR="0051387D" w:rsidRDefault="0023099C" w:rsidP="0023099C">
      <w:pPr>
        <w:pStyle w:val="Kingstonheading1"/>
        <w:ind w:right="991"/>
        <w:rPr>
          <w:lang w:eastAsia="en-AU"/>
        </w:rPr>
        <w:sectPr w:rsidR="0051387D" w:rsidSect="00324287">
          <w:headerReference w:type="even" r:id="rId8"/>
          <w:headerReference w:type="default" r:id="rId9"/>
          <w:footerReference w:type="even" r:id="rId10"/>
          <w:headerReference w:type="first" r:id="rId11"/>
          <w:pgSz w:w="11907" w:h="16840" w:code="9"/>
          <w:pgMar w:top="1673" w:right="851" w:bottom="851" w:left="1418" w:header="284" w:footer="284" w:gutter="0"/>
          <w:cols w:space="720"/>
          <w:titlePg/>
        </w:sectPr>
      </w:pPr>
      <w:r>
        <w:rPr>
          <w:noProof/>
          <w:lang w:val="en-US"/>
        </w:rPr>
        <mc:AlternateContent>
          <mc:Choice Requires="wps">
            <w:drawing>
              <wp:anchor distT="0" distB="0" distL="114300" distR="114300" simplePos="0" relativeHeight="251635200" behindDoc="0" locked="0" layoutInCell="1" allowOverlap="1" wp14:anchorId="5F593C75" wp14:editId="697F7332">
                <wp:simplePos x="0" y="0"/>
                <wp:positionH relativeFrom="column">
                  <wp:posOffset>64770</wp:posOffset>
                </wp:positionH>
                <wp:positionV relativeFrom="paragraph">
                  <wp:posOffset>762635</wp:posOffset>
                </wp:positionV>
                <wp:extent cx="4572635" cy="3774440"/>
                <wp:effectExtent l="0" t="0" r="0" b="10160"/>
                <wp:wrapSquare wrapText="bothSides"/>
                <wp:docPr id="2" name="Text Box 2"/>
                <wp:cNvGraphicFramePr/>
                <a:graphic xmlns:a="http://schemas.openxmlformats.org/drawingml/2006/main">
                  <a:graphicData uri="http://schemas.microsoft.com/office/word/2010/wordprocessingShape">
                    <wps:wsp>
                      <wps:cNvSpPr txBox="1"/>
                      <wps:spPr>
                        <a:xfrm>
                          <a:off x="0" y="0"/>
                          <a:ext cx="4572635" cy="37744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67A8C5" w14:textId="77777777" w:rsidR="00DE1F27" w:rsidRDefault="00DE1F27">
                            <w:pPr>
                              <w:rPr>
                                <w:rFonts w:ascii="Century Gothic" w:hAnsi="Century Gothic"/>
                                <w:color w:val="FFFFFF" w:themeColor="background1"/>
                                <w:sz w:val="60"/>
                                <w:szCs w:val="60"/>
                              </w:rPr>
                            </w:pPr>
                            <w:r>
                              <w:rPr>
                                <w:rFonts w:ascii="Century Gothic" w:hAnsi="Century Gothic"/>
                                <w:noProof/>
                                <w:color w:val="FFFFFF" w:themeColor="background1"/>
                                <w:sz w:val="60"/>
                                <w:szCs w:val="60"/>
                                <w:lang w:val="en-US"/>
                              </w:rPr>
                              <w:drawing>
                                <wp:inline distT="0" distB="0" distL="0" distR="0" wp14:anchorId="2E47F7E2" wp14:editId="19FD617C">
                                  <wp:extent cx="4960620" cy="53448"/>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60620" cy="53448"/>
                                          </a:xfrm>
                                          <a:prstGeom prst="rect">
                                            <a:avLst/>
                                          </a:prstGeom>
                                          <a:noFill/>
                                          <a:ln>
                                            <a:noFill/>
                                          </a:ln>
                                        </pic:spPr>
                                      </pic:pic>
                                    </a:graphicData>
                                  </a:graphic>
                                </wp:inline>
                              </w:drawing>
                            </w:r>
                          </w:p>
                          <w:p w14:paraId="67C23EDE" w14:textId="4F15D542" w:rsidR="00DE1F27" w:rsidRDefault="00DE1F27">
                            <w:pPr>
                              <w:rPr>
                                <w:rFonts w:ascii="Century Gothic" w:hAnsi="Century Gothic"/>
                                <w:color w:val="FFFFFF" w:themeColor="background1"/>
                                <w:sz w:val="60"/>
                                <w:szCs w:val="60"/>
                              </w:rPr>
                            </w:pPr>
                            <w:r>
                              <w:rPr>
                                <w:rFonts w:ascii="Century Gothic" w:hAnsi="Century Gothic"/>
                                <w:color w:val="FFFFFF" w:themeColor="background1"/>
                                <w:sz w:val="60"/>
                                <w:szCs w:val="60"/>
                              </w:rPr>
                              <w:t>Uploading Content</w:t>
                            </w:r>
                          </w:p>
                          <w:p w14:paraId="362546B1" w14:textId="13A32078" w:rsidR="00DE1F27" w:rsidRPr="000F74CF" w:rsidRDefault="00DE1F27">
                            <w:pPr>
                              <w:rPr>
                                <w:rFonts w:ascii="Century Gothic" w:hAnsi="Century Gothic"/>
                                <w:color w:val="FFFFFF" w:themeColor="background1"/>
                                <w:sz w:val="44"/>
                                <w:szCs w:val="44"/>
                              </w:rPr>
                            </w:pPr>
                            <w:r w:rsidRPr="000F74CF">
                              <w:rPr>
                                <w:rFonts w:ascii="Century Gothic" w:hAnsi="Century Gothic"/>
                                <w:color w:val="FFFFFF" w:themeColor="background1"/>
                                <w:sz w:val="44"/>
                                <w:szCs w:val="44"/>
                              </w:rPr>
                              <w:t>User Guide</w:t>
                            </w:r>
                          </w:p>
                          <w:p w14:paraId="7799BEAE" w14:textId="51C0B6E9" w:rsidR="00DE1F27" w:rsidRDefault="00ED3FDA">
                            <w:pPr>
                              <w:rPr>
                                <w:rFonts w:ascii="Century Gothic" w:hAnsi="Century Gothic"/>
                                <w:color w:val="FFFFFF" w:themeColor="background1"/>
                                <w:sz w:val="26"/>
                                <w:szCs w:val="26"/>
                              </w:rPr>
                            </w:pPr>
                            <w:r>
                              <w:rPr>
                                <w:rFonts w:ascii="Century Gothic" w:hAnsi="Century Gothic"/>
                                <w:color w:val="FFFFFF" w:themeColor="background1"/>
                                <w:sz w:val="26"/>
                                <w:szCs w:val="26"/>
                              </w:rPr>
                              <w:t>JULY</w:t>
                            </w:r>
                            <w:r w:rsidR="00BD5C8D">
                              <w:rPr>
                                <w:rFonts w:ascii="Century Gothic" w:hAnsi="Century Gothic"/>
                                <w:color w:val="FFFFFF" w:themeColor="background1"/>
                                <w:sz w:val="26"/>
                                <w:szCs w:val="26"/>
                              </w:rPr>
                              <w:t xml:space="preserve"> 2019</w:t>
                            </w:r>
                            <w:r w:rsidR="00DE1F27">
                              <w:rPr>
                                <w:rFonts w:ascii="Century Gothic" w:hAnsi="Century Gothic"/>
                                <w:color w:val="FFFFFF" w:themeColor="background1"/>
                                <w:sz w:val="26"/>
                                <w:szCs w:val="26"/>
                              </w:rPr>
                              <w:t xml:space="preserve"> </w:t>
                            </w:r>
                          </w:p>
                          <w:p w14:paraId="603502EF" w14:textId="77777777" w:rsidR="00DE1F27" w:rsidRPr="0023099C" w:rsidRDefault="00DE1F27">
                            <w:pPr>
                              <w:rPr>
                                <w:rFonts w:ascii="Century Gothic" w:hAnsi="Century Gothic"/>
                                <w:color w:val="FFFFFF" w:themeColor="background1"/>
                                <w:sz w:val="26"/>
                                <w:szCs w:val="26"/>
                              </w:rPr>
                            </w:pPr>
                            <w:r>
                              <w:rPr>
                                <w:rFonts w:ascii="Century Gothic" w:hAnsi="Century Gothic"/>
                                <w:noProof/>
                                <w:color w:val="FFFFFF" w:themeColor="background1"/>
                                <w:sz w:val="26"/>
                                <w:szCs w:val="26"/>
                                <w:lang w:val="en-US"/>
                              </w:rPr>
                              <w:drawing>
                                <wp:inline distT="0" distB="0" distL="0" distR="0" wp14:anchorId="2891975B" wp14:editId="74685892">
                                  <wp:extent cx="4960620" cy="53448"/>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60620" cy="534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593C75" id="_x0000_t202" coordsize="21600,21600" o:spt="202" path="m,l,21600r21600,l21600,xe">
                <v:stroke joinstyle="miter"/>
                <v:path gradientshapeok="t" o:connecttype="rect"/>
              </v:shapetype>
              <v:shape id="Text Box 2" o:spid="_x0000_s1026" type="#_x0000_t202" style="position:absolute;margin-left:5.1pt;margin-top:60.05pt;width:360.05pt;height:297.2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" filled="f" stroked="f">
                <v:textbox>
                  <w:txbxContent>
                    <w:p w14:paraId="1467A8C5" w14:textId="77777777" w:rsidR="00DE1F27" w:rsidRDefault="00DE1F27">
                      <w:pPr>
                        <w:rPr>
                          <w:rFonts w:ascii="Century Gothic" w:hAnsi="Century Gothic"/>
                          <w:color w:val="FFFFFF" w:themeColor="background1"/>
                          <w:sz w:val="60"/>
                          <w:szCs w:val="60"/>
                        </w:rPr>
                      </w:pPr>
                      <w:r>
                        <w:rPr>
                          <w:rFonts w:ascii="Century Gothic" w:hAnsi="Century Gothic"/>
                          <w:noProof/>
                          <w:color w:val="FFFFFF" w:themeColor="background1"/>
                          <w:sz w:val="60"/>
                          <w:szCs w:val="60"/>
                          <w:lang w:val="en-US"/>
                        </w:rPr>
                        <w:drawing>
                          <wp:inline distT="0" distB="0" distL="0" distR="0" wp14:anchorId="2E47F7E2" wp14:editId="19FD617C">
                            <wp:extent cx="4960620" cy="53448"/>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60620" cy="53448"/>
                                    </a:xfrm>
                                    <a:prstGeom prst="rect">
                                      <a:avLst/>
                                    </a:prstGeom>
                                    <a:noFill/>
                                    <a:ln>
                                      <a:noFill/>
                                    </a:ln>
                                  </pic:spPr>
                                </pic:pic>
                              </a:graphicData>
                            </a:graphic>
                          </wp:inline>
                        </w:drawing>
                      </w:r>
                    </w:p>
                    <w:p w14:paraId="67C23EDE" w14:textId="4F15D542" w:rsidR="00DE1F27" w:rsidRDefault="00DE1F27">
                      <w:pPr>
                        <w:rPr>
                          <w:rFonts w:ascii="Century Gothic" w:hAnsi="Century Gothic"/>
                          <w:color w:val="FFFFFF" w:themeColor="background1"/>
                          <w:sz w:val="60"/>
                          <w:szCs w:val="60"/>
                        </w:rPr>
                      </w:pPr>
                      <w:r>
                        <w:rPr>
                          <w:rFonts w:ascii="Century Gothic" w:hAnsi="Century Gothic"/>
                          <w:color w:val="FFFFFF" w:themeColor="background1"/>
                          <w:sz w:val="60"/>
                          <w:szCs w:val="60"/>
                        </w:rPr>
                        <w:t>Uploading Content</w:t>
                      </w:r>
                    </w:p>
                    <w:p w14:paraId="362546B1" w14:textId="13A32078" w:rsidR="00DE1F27" w:rsidRPr="000F74CF" w:rsidRDefault="00DE1F27">
                      <w:pPr>
                        <w:rPr>
                          <w:rFonts w:ascii="Century Gothic" w:hAnsi="Century Gothic"/>
                          <w:color w:val="FFFFFF" w:themeColor="background1"/>
                          <w:sz w:val="44"/>
                          <w:szCs w:val="44"/>
                        </w:rPr>
                      </w:pPr>
                      <w:r w:rsidRPr="000F74CF">
                        <w:rPr>
                          <w:rFonts w:ascii="Century Gothic" w:hAnsi="Century Gothic"/>
                          <w:color w:val="FFFFFF" w:themeColor="background1"/>
                          <w:sz w:val="44"/>
                          <w:szCs w:val="44"/>
                        </w:rPr>
                        <w:t>User Guide</w:t>
                      </w:r>
                    </w:p>
                    <w:p w14:paraId="7799BEAE" w14:textId="51C0B6E9" w:rsidR="00DE1F27" w:rsidRDefault="00ED3FDA">
                      <w:pPr>
                        <w:rPr>
                          <w:rFonts w:ascii="Century Gothic" w:hAnsi="Century Gothic"/>
                          <w:color w:val="FFFFFF" w:themeColor="background1"/>
                          <w:sz w:val="26"/>
                          <w:szCs w:val="26"/>
                        </w:rPr>
                      </w:pPr>
                      <w:r>
                        <w:rPr>
                          <w:rFonts w:ascii="Century Gothic" w:hAnsi="Century Gothic"/>
                          <w:color w:val="FFFFFF" w:themeColor="background1"/>
                          <w:sz w:val="26"/>
                          <w:szCs w:val="26"/>
                        </w:rPr>
                        <w:t>JULY</w:t>
                      </w:r>
                      <w:r w:rsidR="00BD5C8D">
                        <w:rPr>
                          <w:rFonts w:ascii="Century Gothic" w:hAnsi="Century Gothic"/>
                          <w:color w:val="FFFFFF" w:themeColor="background1"/>
                          <w:sz w:val="26"/>
                          <w:szCs w:val="26"/>
                        </w:rPr>
                        <w:t xml:space="preserve"> 2019</w:t>
                      </w:r>
                      <w:r w:rsidR="00DE1F27">
                        <w:rPr>
                          <w:rFonts w:ascii="Century Gothic" w:hAnsi="Century Gothic"/>
                          <w:color w:val="FFFFFF" w:themeColor="background1"/>
                          <w:sz w:val="26"/>
                          <w:szCs w:val="26"/>
                        </w:rPr>
                        <w:t xml:space="preserve"> </w:t>
                      </w:r>
                    </w:p>
                    <w:p w14:paraId="603502EF" w14:textId="77777777" w:rsidR="00DE1F27" w:rsidRPr="0023099C" w:rsidRDefault="00DE1F27">
                      <w:pPr>
                        <w:rPr>
                          <w:rFonts w:ascii="Century Gothic" w:hAnsi="Century Gothic"/>
                          <w:color w:val="FFFFFF" w:themeColor="background1"/>
                          <w:sz w:val="26"/>
                          <w:szCs w:val="26"/>
                        </w:rPr>
                      </w:pPr>
                      <w:r>
                        <w:rPr>
                          <w:rFonts w:ascii="Century Gothic" w:hAnsi="Century Gothic"/>
                          <w:noProof/>
                          <w:color w:val="FFFFFF" w:themeColor="background1"/>
                          <w:sz w:val="26"/>
                          <w:szCs w:val="26"/>
                          <w:lang w:val="en-US"/>
                        </w:rPr>
                        <w:drawing>
                          <wp:inline distT="0" distB="0" distL="0" distR="0" wp14:anchorId="2891975B" wp14:editId="74685892">
                            <wp:extent cx="4960620" cy="53448"/>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60620" cy="53448"/>
                                    </a:xfrm>
                                    <a:prstGeom prst="rect">
                                      <a:avLst/>
                                    </a:prstGeom>
                                    <a:noFill/>
                                    <a:ln>
                                      <a:noFill/>
                                    </a:ln>
                                  </pic:spPr>
                                </pic:pic>
                              </a:graphicData>
                            </a:graphic>
                          </wp:inline>
                        </w:drawing>
                      </w:r>
                    </w:p>
                  </w:txbxContent>
                </v:textbox>
                <w10:wrap type="square"/>
              </v:shape>
            </w:pict>
          </mc:Fallback>
        </mc:AlternateContent>
      </w:r>
      <w:r w:rsidR="00C94C78" w:rsidRPr="00F246FF">
        <w:rPr>
          <w:lang w:eastAsia="en-AU"/>
        </w:rPr>
        <w:br w:type="page"/>
      </w:r>
    </w:p>
    <w:p w14:paraId="56BD36E8" w14:textId="77777777" w:rsidR="00C156BD" w:rsidRDefault="00C156BD" w:rsidP="00C156BD">
      <w:pPr>
        <w:pStyle w:val="Kingstonheading1"/>
        <w:ind w:right="991"/>
        <w:rPr>
          <w:rFonts w:ascii="Century Gothic" w:hAnsi="Century Gothic"/>
          <w:b/>
          <w:color w:val="660066"/>
          <w:lang w:eastAsia="en-AU"/>
        </w:rPr>
      </w:pPr>
    </w:p>
    <w:p w14:paraId="2588ABEB" w14:textId="77777777" w:rsidR="00C156BD" w:rsidRPr="00C156BD" w:rsidRDefault="00294EAE" w:rsidP="00C156BD">
      <w:pPr>
        <w:pStyle w:val="Kingstonheading1"/>
        <w:ind w:right="991"/>
        <w:rPr>
          <w:rFonts w:ascii="Century Gothic" w:hAnsi="Century Gothic"/>
          <w:b/>
          <w:color w:val="000099"/>
          <w:lang w:eastAsia="en-AU"/>
        </w:rPr>
      </w:pPr>
      <w:hyperlink r:id="rId14" w:history="1">
        <w:r w:rsidR="00C156BD" w:rsidRPr="00C156BD">
          <w:rPr>
            <w:rStyle w:val="Hyperlink"/>
            <w:rFonts w:ascii="Century Gothic" w:hAnsi="Century Gothic" w:cs="Arial"/>
            <w:b/>
            <w:color w:val="000099"/>
            <w:u w:val="none"/>
            <w:lang w:eastAsia="en-AU"/>
          </w:rPr>
          <w:t>www.mycommunitylife.com.au</w:t>
        </w:r>
      </w:hyperlink>
    </w:p>
    <w:p w14:paraId="07381E3B" w14:textId="77777777" w:rsidR="00C156BD" w:rsidRPr="00C156BD" w:rsidRDefault="00C156BD" w:rsidP="00C156BD">
      <w:pPr>
        <w:pStyle w:val="Kingstonheading1"/>
        <w:ind w:right="991"/>
        <w:rPr>
          <w:rFonts w:ascii="Century Gothic" w:hAnsi="Century Gothic"/>
          <w:color w:val="000099"/>
          <w:lang w:eastAsia="en-AU"/>
        </w:rPr>
      </w:pPr>
    </w:p>
    <w:p w14:paraId="0EEC7855" w14:textId="0822A065" w:rsidR="00C156BD" w:rsidRPr="00C156BD" w:rsidRDefault="00C156BD" w:rsidP="00C156BD">
      <w:pPr>
        <w:pStyle w:val="Kingstonheading1"/>
        <w:ind w:right="991"/>
        <w:rPr>
          <w:rFonts w:ascii="Century Gothic" w:hAnsi="Century Gothic"/>
          <w:color w:val="000099"/>
          <w:sz w:val="32"/>
          <w:lang w:eastAsia="en-AU"/>
        </w:rPr>
      </w:pPr>
      <w:r w:rsidRPr="00C156BD">
        <w:rPr>
          <w:rFonts w:ascii="Century Gothic" w:hAnsi="Century Gothic"/>
          <w:color w:val="000099"/>
          <w:sz w:val="32"/>
          <w:lang w:eastAsia="en-AU"/>
        </w:rPr>
        <w:t xml:space="preserve">My Community Life is supported by the </w:t>
      </w:r>
      <w:r w:rsidR="00DF68B2">
        <w:rPr>
          <w:rFonts w:ascii="Century Gothic" w:hAnsi="Century Gothic"/>
          <w:color w:val="000099"/>
          <w:sz w:val="32"/>
          <w:lang w:eastAsia="en-AU"/>
        </w:rPr>
        <w:t>Social Development</w:t>
      </w:r>
      <w:r w:rsidRPr="00C156BD">
        <w:rPr>
          <w:rFonts w:ascii="Century Gothic" w:hAnsi="Century Gothic"/>
          <w:color w:val="000099"/>
          <w:sz w:val="32"/>
          <w:lang w:eastAsia="en-AU"/>
        </w:rPr>
        <w:t xml:space="preserve"> Team at Kingston Council. </w:t>
      </w:r>
    </w:p>
    <w:p w14:paraId="20D0FF84" w14:textId="77777777" w:rsidR="00C156BD" w:rsidRPr="00C156BD" w:rsidRDefault="00C156BD" w:rsidP="00C156BD">
      <w:pPr>
        <w:pStyle w:val="Kingstonheading1"/>
        <w:ind w:right="991"/>
        <w:rPr>
          <w:rFonts w:ascii="Century Gothic" w:hAnsi="Century Gothic"/>
          <w:color w:val="000099"/>
          <w:sz w:val="32"/>
          <w:lang w:eastAsia="en-AU"/>
        </w:rPr>
      </w:pPr>
    </w:p>
    <w:p w14:paraId="0CE72BFF" w14:textId="77777777" w:rsidR="00C156BD" w:rsidRPr="00C156BD" w:rsidRDefault="00C156BD" w:rsidP="00C156BD">
      <w:pPr>
        <w:pStyle w:val="Kingstonheading1"/>
        <w:ind w:right="991"/>
        <w:rPr>
          <w:rFonts w:ascii="Century Gothic" w:hAnsi="Century Gothic"/>
          <w:color w:val="000099"/>
          <w:sz w:val="32"/>
          <w:lang w:eastAsia="en-AU"/>
        </w:rPr>
      </w:pPr>
      <w:r w:rsidRPr="00C156BD">
        <w:rPr>
          <w:rFonts w:ascii="Century Gothic" w:hAnsi="Century Gothic"/>
          <w:color w:val="000099"/>
          <w:sz w:val="32"/>
          <w:lang w:eastAsia="en-AU"/>
        </w:rPr>
        <w:t>You can contact us on:</w:t>
      </w:r>
    </w:p>
    <w:p w14:paraId="1B8F7C3A" w14:textId="77777777" w:rsidR="00C156BD" w:rsidRPr="00C156BD" w:rsidRDefault="00C156BD" w:rsidP="00C156BD">
      <w:pPr>
        <w:pStyle w:val="Kingstonheading1"/>
        <w:ind w:right="991"/>
        <w:rPr>
          <w:rFonts w:ascii="Century Gothic" w:hAnsi="Century Gothic"/>
          <w:color w:val="000099"/>
          <w:sz w:val="32"/>
          <w:lang w:eastAsia="en-AU"/>
        </w:rPr>
      </w:pPr>
    </w:p>
    <w:p w14:paraId="6A9D8573" w14:textId="77777777" w:rsidR="00C156BD" w:rsidRPr="00C156BD" w:rsidRDefault="00C156BD" w:rsidP="00C156BD">
      <w:pPr>
        <w:pStyle w:val="Kingstonheading1"/>
        <w:ind w:right="991"/>
        <w:rPr>
          <w:rFonts w:ascii="Century Gothic" w:hAnsi="Century Gothic"/>
          <w:color w:val="000099"/>
          <w:sz w:val="32"/>
          <w:lang w:eastAsia="en-AU"/>
        </w:rPr>
      </w:pPr>
      <w:r w:rsidRPr="00C156BD">
        <w:rPr>
          <w:rFonts w:ascii="Century Gothic" w:hAnsi="Century Gothic"/>
          <w:color w:val="000099"/>
          <w:sz w:val="32"/>
          <w:lang w:eastAsia="en-AU"/>
        </w:rPr>
        <w:t>Phone:</w:t>
      </w:r>
      <w:r w:rsidRPr="00C156BD">
        <w:rPr>
          <w:rFonts w:ascii="Century Gothic" w:hAnsi="Century Gothic"/>
          <w:color w:val="000099"/>
          <w:sz w:val="32"/>
          <w:lang w:eastAsia="en-AU"/>
        </w:rPr>
        <w:tab/>
        <w:t>9581 4809</w:t>
      </w:r>
    </w:p>
    <w:p w14:paraId="38157873" w14:textId="77777777" w:rsidR="00C156BD" w:rsidRPr="00C156BD" w:rsidRDefault="00C156BD" w:rsidP="00C156BD">
      <w:pPr>
        <w:pStyle w:val="Kingstonheading1"/>
        <w:ind w:right="991"/>
        <w:rPr>
          <w:rFonts w:ascii="Century Gothic" w:hAnsi="Century Gothic"/>
          <w:color w:val="000099"/>
          <w:sz w:val="32"/>
          <w:lang w:eastAsia="en-AU"/>
        </w:rPr>
      </w:pPr>
    </w:p>
    <w:p w14:paraId="4211E30A" w14:textId="41AB8398" w:rsidR="00EA5392" w:rsidRPr="00EA5392" w:rsidRDefault="00C156BD" w:rsidP="00EA5392">
      <w:pPr>
        <w:pStyle w:val="Kingstonheading1"/>
        <w:ind w:right="991"/>
        <w:rPr>
          <w:rFonts w:ascii="Century Gothic" w:hAnsi="Century Gothic"/>
          <w:color w:val="000099"/>
          <w:sz w:val="32"/>
          <w:lang w:eastAsia="en-AU"/>
        </w:rPr>
      </w:pPr>
      <w:r w:rsidRPr="00C156BD">
        <w:rPr>
          <w:rFonts w:ascii="Century Gothic" w:hAnsi="Century Gothic"/>
          <w:color w:val="000099"/>
          <w:sz w:val="32"/>
          <w:lang w:eastAsia="en-AU"/>
        </w:rPr>
        <w:t>Email:</w:t>
      </w:r>
      <w:r w:rsidRPr="00C156BD">
        <w:rPr>
          <w:rFonts w:ascii="Century Gothic" w:hAnsi="Century Gothic"/>
          <w:color w:val="000099"/>
          <w:sz w:val="32"/>
          <w:lang w:eastAsia="en-AU"/>
        </w:rPr>
        <w:tab/>
      </w:r>
      <w:hyperlink r:id="rId15" w:history="1">
        <w:r w:rsidRPr="00C156BD">
          <w:rPr>
            <w:rStyle w:val="Hyperlink"/>
            <w:rFonts w:ascii="Century Gothic" w:hAnsi="Century Gothic" w:cs="Arial"/>
            <w:color w:val="000099"/>
            <w:sz w:val="32"/>
            <w:u w:val="none"/>
            <w:lang w:eastAsia="en-AU"/>
          </w:rPr>
          <w:t>mycommunitylife@kingston.vic.gov.au</w:t>
        </w:r>
      </w:hyperlink>
    </w:p>
    <w:p w14:paraId="520DDAC5" w14:textId="2ED34405" w:rsidR="00EA5392" w:rsidRDefault="00EA5392">
      <w:pPr>
        <w:spacing w:after="0" w:line="240" w:lineRule="auto"/>
        <w:ind w:right="0"/>
        <w:rPr>
          <w:lang w:eastAsia="en-AU"/>
        </w:rPr>
      </w:pPr>
    </w:p>
    <w:p w14:paraId="7E550915" w14:textId="77777777" w:rsidR="00EA5392" w:rsidRDefault="00EA5392">
      <w:pPr>
        <w:spacing w:after="0" w:line="240" w:lineRule="auto"/>
        <w:ind w:right="0"/>
        <w:rPr>
          <w:lang w:eastAsia="en-AU"/>
        </w:rPr>
      </w:pPr>
    </w:p>
    <w:p w14:paraId="1F4A782C" w14:textId="76AA4215" w:rsidR="00EA5392" w:rsidRDefault="00ED3FDA">
      <w:pPr>
        <w:spacing w:after="0" w:line="240" w:lineRule="auto"/>
        <w:ind w:right="0"/>
        <w:rPr>
          <w:lang w:eastAsia="en-AU"/>
        </w:rPr>
      </w:pPr>
      <w:r>
        <w:rPr>
          <w:noProof/>
        </w:rPr>
        <w:drawing>
          <wp:inline distT="0" distB="0" distL="0" distR="0" wp14:anchorId="7CB626CC" wp14:editId="72FB5405">
            <wp:extent cx="2178050" cy="905252"/>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99908" cy="914337"/>
                    </a:xfrm>
                    <a:prstGeom prst="rect">
                      <a:avLst/>
                    </a:prstGeom>
                    <a:noFill/>
                    <a:ln>
                      <a:noFill/>
                    </a:ln>
                  </pic:spPr>
                </pic:pic>
              </a:graphicData>
            </a:graphic>
          </wp:inline>
        </w:drawing>
      </w:r>
    </w:p>
    <w:p w14:paraId="0577029A" w14:textId="77777777" w:rsidR="00EA5392" w:rsidRDefault="00EA5392">
      <w:pPr>
        <w:spacing w:after="0" w:line="240" w:lineRule="auto"/>
        <w:ind w:right="0"/>
        <w:rPr>
          <w:lang w:eastAsia="en-AU"/>
        </w:rPr>
      </w:pPr>
    </w:p>
    <w:p w14:paraId="37B3C12A" w14:textId="77777777" w:rsidR="00EA5392" w:rsidRDefault="00EA5392" w:rsidP="00EA5392"/>
    <w:p w14:paraId="0606354A" w14:textId="77777777" w:rsidR="00EA5392" w:rsidRPr="00DF63B5" w:rsidRDefault="00EA5392" w:rsidP="00EA5392">
      <w:pPr>
        <w:pStyle w:val="Kingstonheading1"/>
        <w:shd w:val="clear" w:color="auto" w:fill="FFFFFF" w:themeFill="background1"/>
        <w:rPr>
          <w:rFonts w:ascii="Century Gothic" w:hAnsi="Century Gothic"/>
          <w:color w:val="4071AA" w:themeColor="text2"/>
          <w:sz w:val="22"/>
          <w:szCs w:val="22"/>
        </w:rPr>
      </w:pPr>
      <w:r>
        <w:rPr>
          <w:noProof/>
          <w:lang w:val="en-US"/>
        </w:rPr>
        <w:drawing>
          <wp:anchor distT="0" distB="0" distL="114300" distR="114300" simplePos="0" relativeHeight="251666944" behindDoc="0" locked="0" layoutInCell="1" allowOverlap="1" wp14:anchorId="373700DF" wp14:editId="3C1E89A1">
            <wp:simplePos x="0" y="0"/>
            <wp:positionH relativeFrom="column">
              <wp:posOffset>-9525</wp:posOffset>
            </wp:positionH>
            <wp:positionV relativeFrom="paragraph">
              <wp:posOffset>75565</wp:posOffset>
            </wp:positionV>
            <wp:extent cx="1371600" cy="780415"/>
            <wp:effectExtent l="0" t="0" r="0" b="63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71600" cy="780415"/>
                    </a:xfrm>
                    <a:prstGeom prst="rect">
                      <a:avLst/>
                    </a:prstGeom>
                    <a:noFill/>
                  </pic:spPr>
                </pic:pic>
              </a:graphicData>
            </a:graphic>
            <wp14:sizeRelH relativeFrom="page">
              <wp14:pctWidth>0</wp14:pctWidth>
            </wp14:sizeRelH>
            <wp14:sizeRelV relativeFrom="page">
              <wp14:pctHeight>0</wp14:pctHeight>
            </wp14:sizeRelV>
          </wp:anchor>
        </w:drawing>
      </w:r>
      <w:r w:rsidRPr="00DF63B5">
        <w:rPr>
          <w:rFonts w:ascii="Century Gothic" w:hAnsi="Century Gothic"/>
          <w:color w:val="4071AA" w:themeColor="text2"/>
          <w:sz w:val="22"/>
          <w:szCs w:val="22"/>
        </w:rPr>
        <w:t xml:space="preserve"> The City of Kingston acknowledges the funding contribution made by the State Government of Victoria for the development of the My Community Life website, supporting resources and the delivery of community training sessions.</w:t>
      </w:r>
    </w:p>
    <w:p w14:paraId="374C3897" w14:textId="77777777" w:rsidR="00EA5392" w:rsidRDefault="00EA5392">
      <w:pPr>
        <w:spacing w:after="0" w:line="240" w:lineRule="auto"/>
        <w:ind w:right="0"/>
        <w:rPr>
          <w:lang w:eastAsia="en-AU"/>
        </w:rPr>
      </w:pPr>
    </w:p>
    <w:p w14:paraId="0223D193" w14:textId="77777777" w:rsidR="00EA5392" w:rsidRDefault="00EA5392">
      <w:pPr>
        <w:spacing w:after="0" w:line="240" w:lineRule="auto"/>
        <w:ind w:right="0"/>
        <w:rPr>
          <w:lang w:eastAsia="en-AU"/>
        </w:rPr>
      </w:pPr>
    </w:p>
    <w:p w14:paraId="332BAA47" w14:textId="77777777" w:rsidR="00EA5392" w:rsidRDefault="00EA5392">
      <w:pPr>
        <w:spacing w:after="0" w:line="240" w:lineRule="auto"/>
        <w:ind w:right="0"/>
        <w:rPr>
          <w:lang w:eastAsia="en-AU"/>
        </w:rPr>
      </w:pPr>
    </w:p>
    <w:p w14:paraId="2D303047" w14:textId="77777777" w:rsidR="00EA5392" w:rsidRDefault="00EA5392">
      <w:pPr>
        <w:spacing w:after="0" w:line="240" w:lineRule="auto"/>
        <w:ind w:right="0"/>
        <w:rPr>
          <w:lang w:eastAsia="en-AU"/>
        </w:rPr>
      </w:pPr>
    </w:p>
    <w:p w14:paraId="2CB8CD0A" w14:textId="77777777" w:rsidR="00EA5392" w:rsidRDefault="00EA5392">
      <w:pPr>
        <w:spacing w:after="0" w:line="240" w:lineRule="auto"/>
        <w:ind w:right="0"/>
        <w:rPr>
          <w:lang w:eastAsia="en-AU"/>
        </w:rPr>
      </w:pPr>
    </w:p>
    <w:p w14:paraId="489EC9C8" w14:textId="77777777" w:rsidR="00EA5392" w:rsidRDefault="00EA5392">
      <w:pPr>
        <w:spacing w:after="0" w:line="240" w:lineRule="auto"/>
        <w:ind w:right="0"/>
        <w:rPr>
          <w:lang w:eastAsia="en-AU"/>
        </w:rPr>
      </w:pPr>
    </w:p>
    <w:p w14:paraId="0EAFCCA2" w14:textId="77777777" w:rsidR="00EA5392" w:rsidRDefault="00EA5392">
      <w:pPr>
        <w:spacing w:after="0" w:line="240" w:lineRule="auto"/>
        <w:ind w:right="0"/>
        <w:rPr>
          <w:lang w:eastAsia="en-AU"/>
        </w:rPr>
      </w:pPr>
    </w:p>
    <w:p w14:paraId="094A2791" w14:textId="77777777" w:rsidR="00EA5392" w:rsidRDefault="00EA5392">
      <w:pPr>
        <w:spacing w:after="0" w:line="240" w:lineRule="auto"/>
        <w:ind w:right="0"/>
        <w:rPr>
          <w:lang w:eastAsia="en-AU"/>
        </w:rPr>
      </w:pPr>
    </w:p>
    <w:p w14:paraId="7CDC8870" w14:textId="77777777" w:rsidR="00EA5392" w:rsidRDefault="00EA5392">
      <w:pPr>
        <w:spacing w:after="0" w:line="240" w:lineRule="auto"/>
        <w:ind w:right="0"/>
        <w:rPr>
          <w:lang w:eastAsia="en-AU"/>
        </w:rPr>
      </w:pPr>
    </w:p>
    <w:p w14:paraId="336B3BAE" w14:textId="77777777" w:rsidR="00EA5392" w:rsidRDefault="00EA5392">
      <w:pPr>
        <w:spacing w:after="0" w:line="240" w:lineRule="auto"/>
        <w:ind w:right="0"/>
        <w:rPr>
          <w:lang w:eastAsia="en-AU"/>
        </w:rPr>
      </w:pPr>
    </w:p>
    <w:p w14:paraId="33DD59F4" w14:textId="77777777" w:rsidR="00EA5392" w:rsidRDefault="00EA5392">
      <w:pPr>
        <w:spacing w:after="0" w:line="240" w:lineRule="auto"/>
        <w:ind w:right="0"/>
        <w:rPr>
          <w:lang w:eastAsia="en-AU"/>
        </w:rPr>
      </w:pPr>
    </w:p>
    <w:p w14:paraId="4DD0B404" w14:textId="77777777" w:rsidR="00EA5392" w:rsidRDefault="00EA5392">
      <w:pPr>
        <w:spacing w:after="0" w:line="240" w:lineRule="auto"/>
        <w:ind w:right="0"/>
        <w:rPr>
          <w:lang w:eastAsia="en-AU"/>
        </w:rPr>
      </w:pPr>
    </w:p>
    <w:p w14:paraId="5A96D724" w14:textId="77777777" w:rsidR="00EA5392" w:rsidRDefault="00EA5392">
      <w:pPr>
        <w:spacing w:after="0" w:line="240" w:lineRule="auto"/>
        <w:ind w:right="0"/>
        <w:rPr>
          <w:lang w:eastAsia="en-AU"/>
        </w:rPr>
      </w:pPr>
    </w:p>
    <w:p w14:paraId="67C86A2D" w14:textId="77777777" w:rsidR="00EA5392" w:rsidRDefault="00EA5392">
      <w:pPr>
        <w:spacing w:after="0" w:line="240" w:lineRule="auto"/>
        <w:ind w:right="0"/>
        <w:rPr>
          <w:lang w:eastAsia="en-AU"/>
        </w:rPr>
      </w:pPr>
    </w:p>
    <w:p w14:paraId="0E9E21FC" w14:textId="77777777" w:rsidR="00EA5392" w:rsidRDefault="00EA5392">
      <w:pPr>
        <w:spacing w:after="0" w:line="240" w:lineRule="auto"/>
        <w:ind w:right="0"/>
        <w:rPr>
          <w:lang w:eastAsia="en-AU"/>
        </w:rPr>
      </w:pPr>
    </w:p>
    <w:p w14:paraId="638A67A8" w14:textId="77777777" w:rsidR="00EA5392" w:rsidRDefault="00EA5392">
      <w:pPr>
        <w:spacing w:after="0" w:line="240" w:lineRule="auto"/>
        <w:ind w:right="0"/>
        <w:rPr>
          <w:lang w:eastAsia="en-AU"/>
        </w:rPr>
      </w:pPr>
    </w:p>
    <w:p w14:paraId="4FB79131" w14:textId="77777777" w:rsidR="00EA5392" w:rsidRDefault="00EA5392">
      <w:pPr>
        <w:spacing w:after="0" w:line="240" w:lineRule="auto"/>
        <w:ind w:right="0"/>
        <w:rPr>
          <w:lang w:eastAsia="en-AU"/>
        </w:rPr>
      </w:pPr>
    </w:p>
    <w:p w14:paraId="5049D3A0" w14:textId="77777777" w:rsidR="00EA5392" w:rsidRDefault="00EA5392">
      <w:pPr>
        <w:spacing w:after="0" w:line="240" w:lineRule="auto"/>
        <w:ind w:right="0"/>
        <w:rPr>
          <w:lang w:eastAsia="en-AU"/>
        </w:rPr>
      </w:pPr>
    </w:p>
    <w:p w14:paraId="48B40A12" w14:textId="257DDA04" w:rsidR="00C156BD" w:rsidRDefault="00C156BD">
      <w:pPr>
        <w:spacing w:after="0" w:line="240" w:lineRule="auto"/>
        <w:ind w:right="0"/>
        <w:rPr>
          <w:color w:val="000090"/>
          <w:sz w:val="36"/>
          <w:szCs w:val="32"/>
          <w:lang w:eastAsia="en-AU"/>
        </w:rPr>
      </w:pPr>
      <w:r>
        <w:rPr>
          <w:lang w:eastAsia="en-AU"/>
        </w:rPr>
        <w:br w:type="page"/>
      </w:r>
    </w:p>
    <w:p w14:paraId="61813E92" w14:textId="77777777" w:rsidR="00C94C78" w:rsidRPr="00F246FF" w:rsidRDefault="00C94C78" w:rsidP="0023099C">
      <w:pPr>
        <w:pStyle w:val="Kingstonheading1"/>
        <w:ind w:right="991"/>
        <w:rPr>
          <w:lang w:eastAsia="en-AU"/>
        </w:rPr>
      </w:pPr>
    </w:p>
    <w:p w14:paraId="083502DE" w14:textId="77777777" w:rsidR="00A92D81" w:rsidRPr="00A92D81" w:rsidRDefault="00A92D81" w:rsidP="00A92D81">
      <w:pPr>
        <w:pStyle w:val="Kingstonheading1"/>
        <w:rPr>
          <w:rFonts w:ascii="Century Gothic" w:hAnsi="Century Gothic"/>
        </w:rPr>
      </w:pPr>
      <w:r w:rsidRPr="00A92D81">
        <w:rPr>
          <w:rFonts w:ascii="Century Gothic" w:hAnsi="Century Gothic"/>
        </w:rPr>
        <w:t>Contents</w:t>
      </w:r>
    </w:p>
    <w:sdt>
      <w:sdtPr>
        <w:rPr>
          <w:rFonts w:ascii="Arial" w:hAnsi="Arial"/>
          <w:b w:val="0"/>
          <w:bCs w:val="0"/>
          <w:i w:val="0"/>
          <w:iCs w:val="0"/>
          <w:sz w:val="20"/>
          <w:lang w:val="en-AU"/>
        </w:rPr>
        <w:id w:val="534619229"/>
        <w:docPartObj>
          <w:docPartGallery w:val="Table of Contents"/>
          <w:docPartUnique/>
        </w:docPartObj>
      </w:sdtPr>
      <w:sdtEndPr>
        <w:rPr>
          <w:noProof/>
        </w:rPr>
      </w:sdtEndPr>
      <w:sdtContent>
        <w:p w14:paraId="74BBAD7A" w14:textId="4F713152" w:rsidR="00A92D81" w:rsidRPr="003D77FA" w:rsidRDefault="00A92D81" w:rsidP="00A92D81">
          <w:pPr>
            <w:pStyle w:val="TOC1"/>
            <w:tabs>
              <w:tab w:val="left" w:pos="440"/>
              <w:tab w:val="right" w:leader="dot" w:pos="9350"/>
            </w:tabs>
            <w:rPr>
              <w:rFonts w:asciiTheme="majorHAnsi" w:eastAsiaTheme="minorEastAsia" w:hAnsiTheme="majorHAnsi" w:cstheme="majorHAnsi"/>
              <w:i w:val="0"/>
              <w:noProof/>
              <w:sz w:val="20"/>
              <w:lang w:val="en-AU" w:eastAsia="en-AU"/>
            </w:rPr>
          </w:pPr>
          <w:r>
            <w:rPr>
              <w:b w:val="0"/>
              <w:bCs w:val="0"/>
            </w:rPr>
            <w:fldChar w:fldCharType="begin"/>
          </w:r>
          <w:r>
            <w:instrText xml:space="preserve"> TOC \o "1-3" \h \z \u </w:instrText>
          </w:r>
          <w:r>
            <w:rPr>
              <w:b w:val="0"/>
              <w:bCs w:val="0"/>
            </w:rPr>
            <w:fldChar w:fldCharType="separate"/>
          </w:r>
          <w:hyperlink w:anchor="_Toc422175240" w:history="1">
            <w:r w:rsidRPr="003D77FA">
              <w:rPr>
                <w:rStyle w:val="Hyperlink"/>
                <w:rFonts w:asciiTheme="majorHAnsi" w:hAnsiTheme="majorHAnsi" w:cstheme="majorHAnsi"/>
                <w:i w:val="0"/>
                <w:noProof/>
                <w:sz w:val="20"/>
              </w:rPr>
              <w:t>1.</w:t>
            </w:r>
            <w:r w:rsidRPr="003D77FA">
              <w:rPr>
                <w:rFonts w:asciiTheme="majorHAnsi" w:eastAsiaTheme="minorEastAsia" w:hAnsiTheme="majorHAnsi" w:cstheme="majorHAnsi"/>
                <w:i w:val="0"/>
                <w:noProof/>
                <w:sz w:val="20"/>
                <w:lang w:val="en-AU" w:eastAsia="en-AU"/>
              </w:rPr>
              <w:tab/>
            </w:r>
            <w:r w:rsidRPr="003D77FA">
              <w:rPr>
                <w:rStyle w:val="Hyperlink"/>
                <w:rFonts w:asciiTheme="majorHAnsi" w:hAnsiTheme="majorHAnsi" w:cstheme="majorHAnsi"/>
                <w:i w:val="0"/>
                <w:noProof/>
                <w:sz w:val="20"/>
              </w:rPr>
              <w:t>Introducing My Community Life</w:t>
            </w:r>
            <w:r w:rsidRPr="003D77FA">
              <w:rPr>
                <w:rFonts w:asciiTheme="majorHAnsi" w:hAnsiTheme="majorHAnsi" w:cstheme="majorHAnsi"/>
                <w:i w:val="0"/>
                <w:noProof/>
                <w:webHidden/>
                <w:sz w:val="20"/>
              </w:rPr>
              <w:tab/>
            </w:r>
          </w:hyperlink>
          <w:r w:rsidR="00C156BD">
            <w:rPr>
              <w:rFonts w:asciiTheme="majorHAnsi" w:hAnsiTheme="majorHAnsi" w:cstheme="majorHAnsi"/>
              <w:i w:val="0"/>
              <w:noProof/>
              <w:sz w:val="20"/>
            </w:rPr>
            <w:t>4</w:t>
          </w:r>
        </w:p>
        <w:p w14:paraId="5EFB0F50" w14:textId="2DAAABFE" w:rsidR="00A92D81" w:rsidRPr="003D77FA" w:rsidRDefault="00294EAE" w:rsidP="00A92D81">
          <w:pPr>
            <w:pStyle w:val="TOC2"/>
            <w:tabs>
              <w:tab w:val="right" w:leader="dot" w:pos="9350"/>
            </w:tabs>
            <w:rPr>
              <w:rFonts w:asciiTheme="majorHAnsi" w:eastAsiaTheme="minorEastAsia" w:hAnsiTheme="majorHAnsi" w:cstheme="majorHAnsi"/>
              <w:noProof/>
              <w:lang w:eastAsia="en-AU"/>
            </w:rPr>
          </w:pPr>
          <w:hyperlink w:anchor="_Toc422175241" w:history="1">
            <w:r w:rsidR="00A92D81" w:rsidRPr="003D77FA">
              <w:rPr>
                <w:rStyle w:val="Hyperlink"/>
                <w:rFonts w:asciiTheme="majorHAnsi" w:hAnsiTheme="majorHAnsi" w:cstheme="majorHAnsi"/>
                <w:noProof/>
              </w:rPr>
              <w:t>The importance of the Internet</w:t>
            </w:r>
            <w:r w:rsidR="00A92D81" w:rsidRPr="003D77FA">
              <w:rPr>
                <w:rFonts w:asciiTheme="majorHAnsi" w:hAnsiTheme="majorHAnsi" w:cstheme="majorHAnsi"/>
                <w:noProof/>
                <w:webHidden/>
              </w:rPr>
              <w:tab/>
            </w:r>
          </w:hyperlink>
          <w:r w:rsidR="00C156BD">
            <w:rPr>
              <w:rFonts w:asciiTheme="majorHAnsi" w:hAnsiTheme="majorHAnsi" w:cstheme="majorHAnsi"/>
              <w:noProof/>
            </w:rPr>
            <w:t>4</w:t>
          </w:r>
        </w:p>
        <w:p w14:paraId="608762C7" w14:textId="76ABE755" w:rsidR="00A92D81" w:rsidRPr="003D77FA" w:rsidRDefault="00294EAE" w:rsidP="00A92D81">
          <w:pPr>
            <w:pStyle w:val="TOC2"/>
            <w:tabs>
              <w:tab w:val="right" w:leader="dot" w:pos="9350"/>
            </w:tabs>
            <w:rPr>
              <w:rFonts w:asciiTheme="majorHAnsi" w:eastAsiaTheme="minorEastAsia" w:hAnsiTheme="majorHAnsi" w:cstheme="majorHAnsi"/>
              <w:noProof/>
              <w:lang w:eastAsia="en-AU"/>
            </w:rPr>
          </w:pPr>
          <w:hyperlink w:anchor="_Toc422175242" w:history="1">
            <w:r w:rsidR="00A92D81" w:rsidRPr="003D77FA">
              <w:rPr>
                <w:rStyle w:val="Hyperlink"/>
                <w:rFonts w:asciiTheme="majorHAnsi" w:hAnsiTheme="majorHAnsi" w:cstheme="majorHAnsi"/>
                <w:noProof/>
              </w:rPr>
              <w:t>Why use My Community Life?</w:t>
            </w:r>
            <w:r w:rsidR="00A92D81" w:rsidRPr="003D77FA">
              <w:rPr>
                <w:rFonts w:asciiTheme="majorHAnsi" w:hAnsiTheme="majorHAnsi" w:cstheme="majorHAnsi"/>
                <w:noProof/>
                <w:webHidden/>
              </w:rPr>
              <w:tab/>
            </w:r>
          </w:hyperlink>
          <w:r w:rsidR="00C156BD">
            <w:rPr>
              <w:rFonts w:asciiTheme="majorHAnsi" w:hAnsiTheme="majorHAnsi" w:cstheme="majorHAnsi"/>
              <w:noProof/>
            </w:rPr>
            <w:t>4</w:t>
          </w:r>
        </w:p>
        <w:p w14:paraId="44E549A7" w14:textId="32BC193E" w:rsidR="00A92D81" w:rsidRPr="003D77FA" w:rsidRDefault="00294EAE" w:rsidP="00A92D81">
          <w:pPr>
            <w:pStyle w:val="TOC2"/>
            <w:tabs>
              <w:tab w:val="right" w:leader="dot" w:pos="9350"/>
            </w:tabs>
            <w:rPr>
              <w:rFonts w:asciiTheme="majorHAnsi" w:eastAsiaTheme="minorEastAsia" w:hAnsiTheme="majorHAnsi" w:cstheme="majorHAnsi"/>
              <w:noProof/>
              <w:lang w:eastAsia="en-AU"/>
            </w:rPr>
          </w:pPr>
          <w:hyperlink w:anchor="_Toc422175243" w:history="1">
            <w:r w:rsidR="00A92D81" w:rsidRPr="003D77FA">
              <w:rPr>
                <w:rStyle w:val="Hyperlink"/>
                <w:rFonts w:asciiTheme="majorHAnsi" w:hAnsiTheme="majorHAnsi" w:cstheme="majorHAnsi"/>
                <w:noProof/>
              </w:rPr>
              <w:t>How to use this guide</w:t>
            </w:r>
            <w:r w:rsidR="00A92D81" w:rsidRPr="003D77FA">
              <w:rPr>
                <w:rFonts w:asciiTheme="majorHAnsi" w:hAnsiTheme="majorHAnsi" w:cstheme="majorHAnsi"/>
                <w:noProof/>
                <w:webHidden/>
              </w:rPr>
              <w:tab/>
            </w:r>
          </w:hyperlink>
          <w:r w:rsidR="00C156BD">
            <w:rPr>
              <w:rFonts w:asciiTheme="majorHAnsi" w:hAnsiTheme="majorHAnsi" w:cstheme="majorHAnsi"/>
              <w:noProof/>
            </w:rPr>
            <w:t>6</w:t>
          </w:r>
        </w:p>
        <w:p w14:paraId="2B4771F2" w14:textId="7AD17E20" w:rsidR="00A92D81" w:rsidRDefault="00294EAE" w:rsidP="00A92D81">
          <w:pPr>
            <w:pStyle w:val="TOC2"/>
            <w:tabs>
              <w:tab w:val="right" w:leader="dot" w:pos="9350"/>
            </w:tabs>
            <w:rPr>
              <w:rFonts w:asciiTheme="majorHAnsi" w:hAnsiTheme="majorHAnsi" w:cstheme="majorHAnsi"/>
              <w:noProof/>
            </w:rPr>
          </w:pPr>
          <w:hyperlink w:anchor="_Toc422175244" w:history="1">
            <w:r w:rsidR="00A92D81" w:rsidRPr="003D77FA">
              <w:rPr>
                <w:rStyle w:val="Hyperlink"/>
                <w:rFonts w:asciiTheme="majorHAnsi" w:hAnsiTheme="majorHAnsi" w:cstheme="majorHAnsi"/>
                <w:noProof/>
              </w:rPr>
              <w:t>Further information and assistance</w:t>
            </w:r>
            <w:r w:rsidR="00A92D81" w:rsidRPr="003D77FA">
              <w:rPr>
                <w:rFonts w:asciiTheme="majorHAnsi" w:hAnsiTheme="majorHAnsi" w:cstheme="majorHAnsi"/>
                <w:noProof/>
                <w:webHidden/>
              </w:rPr>
              <w:tab/>
            </w:r>
          </w:hyperlink>
          <w:r w:rsidR="00C156BD">
            <w:rPr>
              <w:rFonts w:asciiTheme="majorHAnsi" w:hAnsiTheme="majorHAnsi" w:cstheme="majorHAnsi"/>
              <w:noProof/>
            </w:rPr>
            <w:t>6</w:t>
          </w:r>
        </w:p>
        <w:p w14:paraId="6EEB286E" w14:textId="77777777" w:rsidR="00A92D81" w:rsidRPr="003D77FA" w:rsidRDefault="00A92D81" w:rsidP="00A92D81">
          <w:pPr>
            <w:rPr>
              <w:rFonts w:eastAsiaTheme="minorEastAsia"/>
            </w:rPr>
          </w:pPr>
        </w:p>
        <w:p w14:paraId="4E7AE3CB" w14:textId="2F78217E" w:rsidR="00A92D81" w:rsidRPr="003D77FA" w:rsidRDefault="00294EAE" w:rsidP="00A92D81">
          <w:pPr>
            <w:pStyle w:val="TOC1"/>
            <w:tabs>
              <w:tab w:val="left" w:pos="440"/>
              <w:tab w:val="right" w:leader="dot" w:pos="9350"/>
            </w:tabs>
            <w:rPr>
              <w:rFonts w:asciiTheme="majorHAnsi" w:eastAsiaTheme="minorEastAsia" w:hAnsiTheme="majorHAnsi" w:cstheme="majorHAnsi"/>
              <w:i w:val="0"/>
              <w:noProof/>
              <w:sz w:val="20"/>
              <w:lang w:val="en-AU" w:eastAsia="en-AU"/>
            </w:rPr>
          </w:pPr>
          <w:hyperlink w:anchor="_Toc422175245" w:history="1">
            <w:r w:rsidR="00A92D81" w:rsidRPr="003D77FA">
              <w:rPr>
                <w:rStyle w:val="Hyperlink"/>
                <w:rFonts w:asciiTheme="majorHAnsi" w:hAnsiTheme="majorHAnsi" w:cstheme="majorHAnsi"/>
                <w:i w:val="0"/>
                <w:noProof/>
                <w:sz w:val="20"/>
              </w:rPr>
              <w:t>2.</w:t>
            </w:r>
            <w:r w:rsidR="00A92D81" w:rsidRPr="003D77FA">
              <w:rPr>
                <w:rFonts w:asciiTheme="majorHAnsi" w:eastAsiaTheme="minorEastAsia" w:hAnsiTheme="majorHAnsi" w:cstheme="majorHAnsi"/>
                <w:i w:val="0"/>
                <w:noProof/>
                <w:sz w:val="20"/>
                <w:lang w:val="en-AU" w:eastAsia="en-AU"/>
              </w:rPr>
              <w:tab/>
            </w:r>
            <w:r w:rsidR="00A92D81" w:rsidRPr="003D77FA">
              <w:rPr>
                <w:rStyle w:val="Hyperlink"/>
                <w:rFonts w:asciiTheme="majorHAnsi" w:hAnsiTheme="majorHAnsi" w:cstheme="majorHAnsi"/>
                <w:i w:val="0"/>
                <w:noProof/>
                <w:sz w:val="20"/>
              </w:rPr>
              <w:t>Overview of the Site</w:t>
            </w:r>
            <w:r w:rsidR="00A92D81" w:rsidRPr="003D77FA">
              <w:rPr>
                <w:rFonts w:asciiTheme="majorHAnsi" w:hAnsiTheme="majorHAnsi" w:cstheme="majorHAnsi"/>
                <w:i w:val="0"/>
                <w:noProof/>
                <w:webHidden/>
                <w:sz w:val="20"/>
              </w:rPr>
              <w:tab/>
            </w:r>
          </w:hyperlink>
          <w:r w:rsidR="00C156BD">
            <w:rPr>
              <w:rFonts w:asciiTheme="majorHAnsi" w:hAnsiTheme="majorHAnsi" w:cstheme="majorHAnsi"/>
              <w:i w:val="0"/>
              <w:noProof/>
              <w:sz w:val="20"/>
            </w:rPr>
            <w:t>7</w:t>
          </w:r>
        </w:p>
        <w:p w14:paraId="5B81C8DF" w14:textId="3B4B0830" w:rsidR="00A92D81" w:rsidRPr="003D77FA" w:rsidRDefault="00294EAE" w:rsidP="00A92D81">
          <w:pPr>
            <w:pStyle w:val="TOC2"/>
            <w:tabs>
              <w:tab w:val="right" w:leader="dot" w:pos="9350"/>
            </w:tabs>
            <w:rPr>
              <w:rFonts w:asciiTheme="majorHAnsi" w:eastAsiaTheme="minorEastAsia" w:hAnsiTheme="majorHAnsi" w:cstheme="majorHAnsi"/>
              <w:noProof/>
              <w:lang w:eastAsia="en-AU"/>
            </w:rPr>
          </w:pPr>
          <w:hyperlink w:anchor="_Toc422175246" w:history="1">
            <w:r w:rsidR="00A92D81" w:rsidRPr="003D77FA">
              <w:rPr>
                <w:rStyle w:val="Hyperlink"/>
                <w:rFonts w:asciiTheme="majorHAnsi" w:hAnsiTheme="majorHAnsi" w:cstheme="majorHAnsi"/>
                <w:noProof/>
              </w:rPr>
              <w:t>Accessing the site</w:t>
            </w:r>
            <w:r w:rsidR="00A92D81" w:rsidRPr="003D77FA">
              <w:rPr>
                <w:rFonts w:asciiTheme="majorHAnsi" w:hAnsiTheme="majorHAnsi" w:cstheme="majorHAnsi"/>
                <w:noProof/>
                <w:webHidden/>
              </w:rPr>
              <w:tab/>
            </w:r>
          </w:hyperlink>
          <w:r w:rsidR="00C156BD">
            <w:rPr>
              <w:rFonts w:asciiTheme="majorHAnsi" w:hAnsiTheme="majorHAnsi" w:cstheme="majorHAnsi"/>
              <w:noProof/>
            </w:rPr>
            <w:t>7</w:t>
          </w:r>
        </w:p>
        <w:p w14:paraId="1D0402F5" w14:textId="563D17AE" w:rsidR="00A92D81" w:rsidRDefault="00294EAE" w:rsidP="00A92D81">
          <w:pPr>
            <w:pStyle w:val="TOC2"/>
            <w:tabs>
              <w:tab w:val="right" w:leader="dot" w:pos="9350"/>
            </w:tabs>
            <w:rPr>
              <w:rFonts w:asciiTheme="majorHAnsi" w:hAnsiTheme="majorHAnsi" w:cstheme="majorHAnsi"/>
              <w:noProof/>
            </w:rPr>
          </w:pPr>
          <w:hyperlink w:anchor="_Toc422175247" w:history="1">
            <w:r w:rsidR="00A92D81" w:rsidRPr="003D77FA">
              <w:rPr>
                <w:rStyle w:val="Hyperlink"/>
                <w:rFonts w:asciiTheme="majorHAnsi" w:hAnsiTheme="majorHAnsi" w:cstheme="majorHAnsi"/>
                <w:noProof/>
              </w:rPr>
              <w:t>Navigating the site</w:t>
            </w:r>
            <w:r w:rsidR="00A92D81" w:rsidRPr="003D77FA">
              <w:rPr>
                <w:rFonts w:asciiTheme="majorHAnsi" w:hAnsiTheme="majorHAnsi" w:cstheme="majorHAnsi"/>
                <w:noProof/>
                <w:webHidden/>
              </w:rPr>
              <w:tab/>
            </w:r>
          </w:hyperlink>
          <w:r w:rsidR="00C156BD">
            <w:rPr>
              <w:rFonts w:asciiTheme="majorHAnsi" w:hAnsiTheme="majorHAnsi" w:cstheme="majorHAnsi"/>
              <w:noProof/>
            </w:rPr>
            <w:t>7</w:t>
          </w:r>
        </w:p>
        <w:p w14:paraId="3DF232B7" w14:textId="77777777" w:rsidR="00A92D81" w:rsidRPr="003D77FA" w:rsidRDefault="00A92D81" w:rsidP="00A92D81">
          <w:pPr>
            <w:rPr>
              <w:rFonts w:eastAsiaTheme="minorEastAsia"/>
            </w:rPr>
          </w:pPr>
        </w:p>
        <w:p w14:paraId="0F907BC9" w14:textId="38670B7D" w:rsidR="00A92D81" w:rsidRPr="003D77FA" w:rsidRDefault="00294EAE" w:rsidP="00A92D81">
          <w:pPr>
            <w:pStyle w:val="TOC1"/>
            <w:tabs>
              <w:tab w:val="left" w:pos="440"/>
              <w:tab w:val="right" w:leader="dot" w:pos="9350"/>
            </w:tabs>
            <w:rPr>
              <w:rFonts w:asciiTheme="majorHAnsi" w:eastAsiaTheme="minorEastAsia" w:hAnsiTheme="majorHAnsi" w:cstheme="majorHAnsi"/>
              <w:i w:val="0"/>
              <w:noProof/>
              <w:sz w:val="20"/>
              <w:lang w:val="en-AU" w:eastAsia="en-AU"/>
            </w:rPr>
          </w:pPr>
          <w:hyperlink w:anchor="_Toc422175248" w:history="1">
            <w:r w:rsidR="00A92D81" w:rsidRPr="003D77FA">
              <w:rPr>
                <w:rStyle w:val="Hyperlink"/>
                <w:rFonts w:asciiTheme="majorHAnsi" w:hAnsiTheme="majorHAnsi" w:cstheme="majorHAnsi"/>
                <w:i w:val="0"/>
                <w:noProof/>
                <w:sz w:val="20"/>
              </w:rPr>
              <w:t>3.</w:t>
            </w:r>
            <w:r w:rsidR="00A92D81" w:rsidRPr="003D77FA">
              <w:rPr>
                <w:rFonts w:asciiTheme="majorHAnsi" w:eastAsiaTheme="minorEastAsia" w:hAnsiTheme="majorHAnsi" w:cstheme="majorHAnsi"/>
                <w:i w:val="0"/>
                <w:noProof/>
                <w:sz w:val="20"/>
                <w:lang w:val="en-AU" w:eastAsia="en-AU"/>
              </w:rPr>
              <w:tab/>
            </w:r>
            <w:r w:rsidR="00A92D81" w:rsidRPr="003D77FA">
              <w:rPr>
                <w:rStyle w:val="Hyperlink"/>
                <w:rFonts w:asciiTheme="majorHAnsi" w:hAnsiTheme="majorHAnsi" w:cstheme="majorHAnsi"/>
                <w:i w:val="0"/>
                <w:noProof/>
                <w:sz w:val="20"/>
              </w:rPr>
              <w:t>Uploading content onto the site</w:t>
            </w:r>
            <w:r w:rsidR="00A92D81" w:rsidRPr="003D77FA">
              <w:rPr>
                <w:rFonts w:asciiTheme="majorHAnsi" w:hAnsiTheme="majorHAnsi" w:cstheme="majorHAnsi"/>
                <w:i w:val="0"/>
                <w:noProof/>
                <w:webHidden/>
                <w:sz w:val="20"/>
              </w:rPr>
              <w:tab/>
            </w:r>
          </w:hyperlink>
          <w:r w:rsidR="00C156BD">
            <w:rPr>
              <w:rFonts w:asciiTheme="majorHAnsi" w:hAnsiTheme="majorHAnsi" w:cstheme="majorHAnsi"/>
              <w:i w:val="0"/>
              <w:noProof/>
              <w:sz w:val="20"/>
            </w:rPr>
            <w:t>9</w:t>
          </w:r>
        </w:p>
        <w:p w14:paraId="34E997AD" w14:textId="381008BD" w:rsidR="00A92D81" w:rsidRPr="003D77FA" w:rsidRDefault="00294EAE" w:rsidP="00A92D81">
          <w:pPr>
            <w:pStyle w:val="TOC2"/>
            <w:tabs>
              <w:tab w:val="right" w:leader="dot" w:pos="9350"/>
            </w:tabs>
            <w:rPr>
              <w:rFonts w:asciiTheme="majorHAnsi" w:eastAsiaTheme="minorEastAsia" w:hAnsiTheme="majorHAnsi" w:cstheme="majorHAnsi"/>
              <w:noProof/>
              <w:lang w:eastAsia="en-AU"/>
            </w:rPr>
          </w:pPr>
          <w:hyperlink w:anchor="_Toc422175249" w:history="1">
            <w:r w:rsidR="00A92D81" w:rsidRPr="003D77FA">
              <w:rPr>
                <w:rStyle w:val="Hyperlink"/>
                <w:rFonts w:asciiTheme="majorHAnsi" w:hAnsiTheme="majorHAnsi" w:cstheme="majorHAnsi"/>
                <w:noProof/>
              </w:rPr>
              <w:t>Step 1 – Register a user account/log in</w:t>
            </w:r>
            <w:r w:rsidR="00A92D81" w:rsidRPr="003D77FA">
              <w:rPr>
                <w:rFonts w:asciiTheme="majorHAnsi" w:hAnsiTheme="majorHAnsi" w:cstheme="majorHAnsi"/>
                <w:noProof/>
                <w:webHidden/>
              </w:rPr>
              <w:tab/>
            </w:r>
          </w:hyperlink>
          <w:r w:rsidR="00C156BD">
            <w:rPr>
              <w:rFonts w:asciiTheme="majorHAnsi" w:hAnsiTheme="majorHAnsi" w:cstheme="majorHAnsi"/>
              <w:noProof/>
            </w:rPr>
            <w:t>9</w:t>
          </w:r>
        </w:p>
        <w:p w14:paraId="006C9088" w14:textId="66D952A7" w:rsidR="00A92D81" w:rsidRPr="003D77FA" w:rsidRDefault="00294EAE" w:rsidP="00A92D81">
          <w:pPr>
            <w:pStyle w:val="TOC2"/>
            <w:tabs>
              <w:tab w:val="right" w:leader="dot" w:pos="9350"/>
            </w:tabs>
            <w:rPr>
              <w:rFonts w:asciiTheme="majorHAnsi" w:eastAsiaTheme="minorEastAsia" w:hAnsiTheme="majorHAnsi" w:cstheme="majorHAnsi"/>
              <w:noProof/>
              <w:lang w:eastAsia="en-AU"/>
            </w:rPr>
          </w:pPr>
          <w:hyperlink w:anchor="_Toc422175250" w:history="1">
            <w:r w:rsidR="00A92D81" w:rsidRPr="003D77FA">
              <w:rPr>
                <w:rStyle w:val="Hyperlink"/>
                <w:rFonts w:asciiTheme="majorHAnsi" w:hAnsiTheme="majorHAnsi" w:cstheme="majorHAnsi"/>
                <w:noProof/>
              </w:rPr>
              <w:t>Step 2 - Creating and editing a community group</w:t>
            </w:r>
            <w:r w:rsidR="00A92D81" w:rsidRPr="003D77FA">
              <w:rPr>
                <w:rFonts w:asciiTheme="majorHAnsi" w:hAnsiTheme="majorHAnsi" w:cstheme="majorHAnsi"/>
                <w:noProof/>
                <w:webHidden/>
              </w:rPr>
              <w:tab/>
            </w:r>
          </w:hyperlink>
          <w:r w:rsidR="00C02D0D">
            <w:rPr>
              <w:rFonts w:asciiTheme="majorHAnsi" w:hAnsiTheme="majorHAnsi" w:cstheme="majorHAnsi"/>
              <w:noProof/>
            </w:rPr>
            <w:t>1</w:t>
          </w:r>
          <w:r w:rsidR="00C156BD">
            <w:rPr>
              <w:rFonts w:asciiTheme="majorHAnsi" w:hAnsiTheme="majorHAnsi" w:cstheme="majorHAnsi"/>
              <w:noProof/>
            </w:rPr>
            <w:t>4</w:t>
          </w:r>
        </w:p>
        <w:p w14:paraId="5FF16C39" w14:textId="5E10A733" w:rsidR="00A92D81" w:rsidRDefault="00294EAE" w:rsidP="00A92D81">
          <w:pPr>
            <w:pStyle w:val="TOC2"/>
            <w:tabs>
              <w:tab w:val="right" w:leader="dot" w:pos="9350"/>
            </w:tabs>
            <w:rPr>
              <w:rFonts w:asciiTheme="majorHAnsi" w:hAnsiTheme="majorHAnsi" w:cstheme="majorHAnsi"/>
              <w:noProof/>
            </w:rPr>
          </w:pPr>
          <w:hyperlink w:anchor="_Toc422175251" w:history="1">
            <w:r w:rsidR="00A92D81" w:rsidRPr="003D77FA">
              <w:rPr>
                <w:rStyle w:val="Hyperlink"/>
                <w:rFonts w:asciiTheme="majorHAnsi" w:hAnsiTheme="majorHAnsi" w:cstheme="majorHAnsi"/>
                <w:noProof/>
              </w:rPr>
              <w:t>Step 3 – Adding and editing events and volunteer opportunities</w:t>
            </w:r>
            <w:r w:rsidR="00A92D81" w:rsidRPr="003D77FA">
              <w:rPr>
                <w:rFonts w:asciiTheme="majorHAnsi" w:hAnsiTheme="majorHAnsi" w:cstheme="majorHAnsi"/>
                <w:noProof/>
                <w:webHidden/>
              </w:rPr>
              <w:tab/>
            </w:r>
            <w:r w:rsidR="00E24A1C">
              <w:rPr>
                <w:rFonts w:asciiTheme="majorHAnsi" w:hAnsiTheme="majorHAnsi" w:cstheme="majorHAnsi"/>
                <w:noProof/>
                <w:webHidden/>
              </w:rPr>
              <w:t>20</w:t>
            </w:r>
          </w:hyperlink>
        </w:p>
        <w:p w14:paraId="4BD1B71A" w14:textId="77777777" w:rsidR="00A92D81" w:rsidRPr="003D77FA" w:rsidRDefault="00A92D81" w:rsidP="00A92D81">
          <w:pPr>
            <w:rPr>
              <w:rFonts w:eastAsiaTheme="minorEastAsia"/>
            </w:rPr>
          </w:pPr>
        </w:p>
        <w:p w14:paraId="476A3111" w14:textId="279B037D" w:rsidR="00A92D81" w:rsidRPr="003D77FA" w:rsidRDefault="00294EAE" w:rsidP="00A92D81">
          <w:pPr>
            <w:pStyle w:val="TOC1"/>
            <w:tabs>
              <w:tab w:val="left" w:pos="440"/>
              <w:tab w:val="right" w:leader="dot" w:pos="9350"/>
            </w:tabs>
            <w:rPr>
              <w:rFonts w:asciiTheme="majorHAnsi" w:eastAsiaTheme="minorEastAsia" w:hAnsiTheme="majorHAnsi" w:cstheme="majorHAnsi"/>
              <w:i w:val="0"/>
              <w:noProof/>
              <w:sz w:val="20"/>
              <w:lang w:val="en-AU" w:eastAsia="en-AU"/>
            </w:rPr>
          </w:pPr>
          <w:hyperlink w:anchor="_Toc422175252" w:history="1">
            <w:r w:rsidR="00A92D81" w:rsidRPr="003D77FA">
              <w:rPr>
                <w:rStyle w:val="Hyperlink"/>
                <w:rFonts w:asciiTheme="majorHAnsi" w:hAnsiTheme="majorHAnsi" w:cstheme="majorHAnsi"/>
                <w:i w:val="0"/>
                <w:noProof/>
                <w:sz w:val="20"/>
              </w:rPr>
              <w:t>4.</w:t>
            </w:r>
            <w:r w:rsidR="00A92D81" w:rsidRPr="003D77FA">
              <w:rPr>
                <w:rFonts w:asciiTheme="majorHAnsi" w:eastAsiaTheme="minorEastAsia" w:hAnsiTheme="majorHAnsi" w:cstheme="majorHAnsi"/>
                <w:i w:val="0"/>
                <w:noProof/>
                <w:sz w:val="20"/>
                <w:lang w:val="en-AU" w:eastAsia="en-AU"/>
              </w:rPr>
              <w:tab/>
            </w:r>
            <w:r w:rsidR="00A92D81" w:rsidRPr="003D77FA">
              <w:rPr>
                <w:rStyle w:val="Hyperlink"/>
                <w:rFonts w:asciiTheme="majorHAnsi" w:hAnsiTheme="majorHAnsi" w:cstheme="majorHAnsi"/>
                <w:i w:val="0"/>
                <w:noProof/>
                <w:sz w:val="20"/>
              </w:rPr>
              <w:t>Removing content from the site</w:t>
            </w:r>
            <w:r w:rsidR="00A92D81" w:rsidRPr="003D77FA">
              <w:rPr>
                <w:rFonts w:asciiTheme="majorHAnsi" w:hAnsiTheme="majorHAnsi" w:cstheme="majorHAnsi"/>
                <w:i w:val="0"/>
                <w:noProof/>
                <w:webHidden/>
                <w:sz w:val="20"/>
              </w:rPr>
              <w:tab/>
            </w:r>
            <w:r w:rsidR="00A92D81">
              <w:rPr>
                <w:rFonts w:asciiTheme="majorHAnsi" w:hAnsiTheme="majorHAnsi" w:cstheme="majorHAnsi"/>
                <w:i w:val="0"/>
                <w:noProof/>
                <w:webHidden/>
                <w:sz w:val="20"/>
              </w:rPr>
              <w:t>2</w:t>
            </w:r>
          </w:hyperlink>
          <w:r w:rsidR="00765942">
            <w:rPr>
              <w:rFonts w:asciiTheme="majorHAnsi" w:hAnsiTheme="majorHAnsi" w:cstheme="majorHAnsi"/>
              <w:i w:val="0"/>
              <w:noProof/>
              <w:sz w:val="20"/>
            </w:rPr>
            <w:t>8</w:t>
          </w:r>
        </w:p>
        <w:p w14:paraId="4FE94419" w14:textId="04EF4DA4" w:rsidR="00A92D81" w:rsidRPr="003D77FA" w:rsidRDefault="00294EAE" w:rsidP="00A92D81">
          <w:pPr>
            <w:pStyle w:val="TOC2"/>
            <w:tabs>
              <w:tab w:val="right" w:leader="dot" w:pos="9350"/>
            </w:tabs>
            <w:rPr>
              <w:rFonts w:asciiTheme="majorHAnsi" w:eastAsiaTheme="minorEastAsia" w:hAnsiTheme="majorHAnsi" w:cstheme="majorHAnsi"/>
              <w:noProof/>
              <w:lang w:eastAsia="en-AU"/>
            </w:rPr>
          </w:pPr>
          <w:hyperlink w:anchor="_Toc422175253" w:history="1">
            <w:r w:rsidR="00A92D81" w:rsidRPr="003D77FA">
              <w:rPr>
                <w:rStyle w:val="Hyperlink"/>
                <w:rFonts w:asciiTheme="majorHAnsi" w:hAnsiTheme="majorHAnsi" w:cstheme="majorHAnsi"/>
                <w:noProof/>
              </w:rPr>
              <w:t>Deactivating or archiving a community group listing, events and volunteer opportunities</w:t>
            </w:r>
            <w:r w:rsidR="00A92D81" w:rsidRPr="003D77FA">
              <w:rPr>
                <w:rFonts w:asciiTheme="majorHAnsi" w:hAnsiTheme="majorHAnsi" w:cstheme="majorHAnsi"/>
                <w:noProof/>
                <w:webHidden/>
              </w:rPr>
              <w:tab/>
            </w:r>
            <w:r w:rsidR="00A92D81">
              <w:rPr>
                <w:rFonts w:asciiTheme="majorHAnsi" w:hAnsiTheme="majorHAnsi" w:cstheme="majorHAnsi"/>
                <w:noProof/>
                <w:webHidden/>
              </w:rPr>
              <w:t>2</w:t>
            </w:r>
          </w:hyperlink>
          <w:r w:rsidR="00765942">
            <w:rPr>
              <w:rFonts w:asciiTheme="majorHAnsi" w:hAnsiTheme="majorHAnsi" w:cstheme="majorHAnsi"/>
              <w:noProof/>
            </w:rPr>
            <w:t>8</w:t>
          </w:r>
        </w:p>
        <w:p w14:paraId="42E654A4" w14:textId="011BED7D" w:rsidR="00A92D81" w:rsidRDefault="00294EAE" w:rsidP="00A92D81">
          <w:pPr>
            <w:pStyle w:val="TOC2"/>
            <w:tabs>
              <w:tab w:val="right" w:leader="dot" w:pos="9350"/>
            </w:tabs>
            <w:rPr>
              <w:rFonts w:asciiTheme="majorHAnsi" w:hAnsiTheme="majorHAnsi" w:cstheme="majorHAnsi"/>
              <w:noProof/>
            </w:rPr>
          </w:pPr>
          <w:hyperlink w:anchor="_Toc422175254" w:history="1">
            <w:r w:rsidR="00A92D81" w:rsidRPr="003D77FA">
              <w:rPr>
                <w:rStyle w:val="Hyperlink"/>
                <w:rFonts w:asciiTheme="majorHAnsi" w:hAnsiTheme="majorHAnsi" w:cstheme="majorHAnsi"/>
                <w:noProof/>
              </w:rPr>
              <w:t>Deactivating your user account/ log in</w:t>
            </w:r>
            <w:r w:rsidR="00A92D81" w:rsidRPr="003D77FA">
              <w:rPr>
                <w:rFonts w:asciiTheme="majorHAnsi" w:hAnsiTheme="majorHAnsi" w:cstheme="majorHAnsi"/>
                <w:noProof/>
                <w:webHidden/>
              </w:rPr>
              <w:tab/>
            </w:r>
            <w:r w:rsidR="00765942">
              <w:rPr>
                <w:rFonts w:asciiTheme="majorHAnsi" w:hAnsiTheme="majorHAnsi" w:cstheme="majorHAnsi"/>
                <w:noProof/>
                <w:webHidden/>
              </w:rPr>
              <w:t>30</w:t>
            </w:r>
          </w:hyperlink>
        </w:p>
        <w:p w14:paraId="1949DE17" w14:textId="77777777" w:rsidR="00A92D81" w:rsidRPr="003D77FA" w:rsidRDefault="00A92D81" w:rsidP="00A92D81">
          <w:pPr>
            <w:rPr>
              <w:rFonts w:eastAsiaTheme="minorEastAsia"/>
            </w:rPr>
          </w:pPr>
        </w:p>
        <w:p w14:paraId="41D9C8E9" w14:textId="5A38F0A5" w:rsidR="00A92D81" w:rsidRPr="003D77FA" w:rsidRDefault="00294EAE" w:rsidP="00A92D81">
          <w:pPr>
            <w:pStyle w:val="TOC1"/>
            <w:tabs>
              <w:tab w:val="left" w:pos="440"/>
              <w:tab w:val="right" w:leader="dot" w:pos="9350"/>
            </w:tabs>
            <w:rPr>
              <w:rFonts w:asciiTheme="majorHAnsi" w:eastAsiaTheme="minorEastAsia" w:hAnsiTheme="majorHAnsi" w:cstheme="majorHAnsi"/>
              <w:i w:val="0"/>
              <w:noProof/>
              <w:sz w:val="20"/>
              <w:lang w:val="en-AU" w:eastAsia="en-AU"/>
            </w:rPr>
          </w:pPr>
          <w:hyperlink w:anchor="_Toc422175255" w:history="1">
            <w:r w:rsidR="00A92D81" w:rsidRPr="003D77FA">
              <w:rPr>
                <w:rStyle w:val="Hyperlink"/>
                <w:rFonts w:asciiTheme="majorHAnsi" w:hAnsiTheme="majorHAnsi" w:cstheme="majorHAnsi"/>
                <w:i w:val="0"/>
                <w:noProof/>
                <w:sz w:val="20"/>
              </w:rPr>
              <w:t>5.</w:t>
            </w:r>
            <w:r w:rsidR="00A92D81" w:rsidRPr="003D77FA">
              <w:rPr>
                <w:rFonts w:asciiTheme="majorHAnsi" w:eastAsiaTheme="minorEastAsia" w:hAnsiTheme="majorHAnsi" w:cstheme="majorHAnsi"/>
                <w:i w:val="0"/>
                <w:noProof/>
                <w:sz w:val="20"/>
                <w:lang w:val="en-AU" w:eastAsia="en-AU"/>
              </w:rPr>
              <w:tab/>
            </w:r>
            <w:r w:rsidR="00A92D81" w:rsidRPr="003D77FA">
              <w:rPr>
                <w:rStyle w:val="Hyperlink"/>
                <w:rFonts w:asciiTheme="majorHAnsi" w:hAnsiTheme="majorHAnsi" w:cstheme="majorHAnsi"/>
                <w:i w:val="0"/>
                <w:noProof/>
                <w:sz w:val="20"/>
              </w:rPr>
              <w:t>Getting the most from MCL</w:t>
            </w:r>
            <w:r w:rsidR="00A92D81" w:rsidRPr="003D77FA">
              <w:rPr>
                <w:rFonts w:asciiTheme="majorHAnsi" w:hAnsiTheme="majorHAnsi" w:cstheme="majorHAnsi"/>
                <w:i w:val="0"/>
                <w:noProof/>
                <w:webHidden/>
                <w:sz w:val="20"/>
              </w:rPr>
              <w:tab/>
            </w:r>
            <w:r w:rsidR="00765942">
              <w:rPr>
                <w:rFonts w:asciiTheme="majorHAnsi" w:hAnsiTheme="majorHAnsi" w:cstheme="majorHAnsi"/>
                <w:i w:val="0"/>
                <w:noProof/>
                <w:webHidden/>
                <w:sz w:val="20"/>
              </w:rPr>
              <w:t>31</w:t>
            </w:r>
          </w:hyperlink>
        </w:p>
        <w:p w14:paraId="13CD883C" w14:textId="03C4C6BD" w:rsidR="0051387D" w:rsidRDefault="00A92D81" w:rsidP="00A92D81">
          <w:pPr>
            <w:pStyle w:val="Kingstonbody"/>
          </w:pPr>
          <w:r>
            <w:rPr>
              <w:b/>
              <w:bCs/>
              <w:noProof/>
            </w:rPr>
            <w:fldChar w:fldCharType="end"/>
          </w:r>
        </w:p>
      </w:sdtContent>
    </w:sdt>
    <w:p w14:paraId="38690CD4" w14:textId="54BC7405" w:rsidR="00733265" w:rsidRPr="00644F31" w:rsidRDefault="00733265" w:rsidP="00442D3D">
      <w:pPr>
        <w:pStyle w:val="KingstonTOC"/>
        <w:rPr>
          <w:rFonts w:ascii="Century Gothic" w:hAnsi="Century Gothic"/>
          <w:b/>
        </w:rPr>
      </w:pPr>
      <w:r w:rsidRPr="00644F31">
        <w:rPr>
          <w:rFonts w:ascii="Century Gothic" w:hAnsi="Century Gothic"/>
          <w:b/>
        </w:rPr>
        <w:br w:type="page"/>
      </w:r>
    </w:p>
    <w:p w14:paraId="7AD24C8E" w14:textId="77777777" w:rsidR="00A92D81" w:rsidRPr="003223EF" w:rsidRDefault="00A92D81" w:rsidP="00A92D81">
      <w:pPr>
        <w:pStyle w:val="KingstonHeading1-numbered"/>
        <w:rPr>
          <w:rFonts w:ascii="Century Gothic" w:hAnsi="Century Gothic"/>
        </w:rPr>
      </w:pPr>
      <w:bookmarkStart w:id="1" w:name="_Toc420334345"/>
      <w:bookmarkStart w:id="2" w:name="_Toc422175240"/>
      <w:bookmarkStart w:id="3" w:name="_Ref295315586"/>
      <w:r w:rsidRPr="003223EF">
        <w:rPr>
          <w:rFonts w:ascii="Century Gothic" w:hAnsi="Century Gothic"/>
        </w:rPr>
        <w:lastRenderedPageBreak/>
        <w:t>Introducing My Community Life</w:t>
      </w:r>
      <w:bookmarkEnd w:id="1"/>
      <w:bookmarkEnd w:id="2"/>
    </w:p>
    <w:p w14:paraId="70CFD82C" w14:textId="77777777" w:rsidR="00A92D81" w:rsidRPr="00650EFA" w:rsidRDefault="00A92D81" w:rsidP="00A92D81">
      <w:pPr>
        <w:rPr>
          <w:rFonts w:asciiTheme="majorHAnsi" w:hAnsiTheme="majorHAnsi" w:cstheme="majorHAnsi"/>
        </w:rPr>
      </w:pPr>
      <w:r w:rsidRPr="00650EFA">
        <w:rPr>
          <w:rFonts w:asciiTheme="majorHAnsi" w:hAnsiTheme="majorHAnsi" w:cstheme="majorHAnsi"/>
        </w:rPr>
        <w:t>My Community Life (MCL) is an online directory for community groups and organisations in the City of Kingston which can be easily accessed on your computer, tablet or smart phone.</w:t>
      </w:r>
    </w:p>
    <w:p w14:paraId="70A50219" w14:textId="77777777" w:rsidR="00A92D81" w:rsidRDefault="00A92D81" w:rsidP="00A92D81">
      <w:r>
        <w:t>It is designed to be a ‘one stop shop’ for all groups, activities, events and volunteer opportunities within the municipality – replacing the former hard copy community directory, and providing even more information and benefits.</w:t>
      </w:r>
    </w:p>
    <w:p w14:paraId="054E6B80" w14:textId="77777777" w:rsidR="00A92D81" w:rsidRDefault="00A92D81" w:rsidP="00A92D81">
      <w:pPr>
        <w:spacing w:after="0"/>
      </w:pPr>
      <w:r>
        <w:t>Any not-for-profit community group, organisation or club can use the site if they:</w:t>
      </w:r>
    </w:p>
    <w:p w14:paraId="2C7ECF10" w14:textId="77777777" w:rsidR="00A92D81" w:rsidRPr="00ED6029" w:rsidRDefault="00A92D81" w:rsidP="008A6EFD">
      <w:pPr>
        <w:pStyle w:val="ListParagraph"/>
        <w:numPr>
          <w:ilvl w:val="0"/>
          <w:numId w:val="41"/>
        </w:numPr>
        <w:spacing w:after="0"/>
        <w:ind w:right="0"/>
        <w:rPr>
          <w:rFonts w:asciiTheme="majorHAnsi" w:hAnsiTheme="majorHAnsi" w:cstheme="majorHAnsi"/>
          <w:sz w:val="20"/>
          <w:szCs w:val="20"/>
        </w:rPr>
      </w:pPr>
      <w:r w:rsidRPr="00ED6029">
        <w:rPr>
          <w:rFonts w:asciiTheme="majorHAnsi" w:hAnsiTheme="majorHAnsi" w:cstheme="majorHAnsi"/>
          <w:sz w:val="20"/>
          <w:szCs w:val="20"/>
        </w:rPr>
        <w:t>are based in, or are in close proximity to, the City of Kingston municipality;</w:t>
      </w:r>
    </w:p>
    <w:p w14:paraId="17DA702F" w14:textId="77777777" w:rsidR="00A92D81" w:rsidRPr="00ED6029" w:rsidRDefault="00A92D81" w:rsidP="008A6EFD">
      <w:pPr>
        <w:pStyle w:val="ListParagraph"/>
        <w:numPr>
          <w:ilvl w:val="0"/>
          <w:numId w:val="41"/>
        </w:numPr>
        <w:ind w:right="0"/>
        <w:rPr>
          <w:rFonts w:asciiTheme="majorHAnsi" w:hAnsiTheme="majorHAnsi" w:cstheme="majorHAnsi"/>
          <w:sz w:val="20"/>
          <w:szCs w:val="20"/>
        </w:rPr>
      </w:pPr>
      <w:r w:rsidRPr="00ED6029">
        <w:rPr>
          <w:rFonts w:asciiTheme="majorHAnsi" w:hAnsiTheme="majorHAnsi" w:cstheme="majorHAnsi"/>
          <w:sz w:val="20"/>
          <w:szCs w:val="20"/>
        </w:rPr>
        <w:t>provide activities or services within the City of Kingston; and</w:t>
      </w:r>
    </w:p>
    <w:p w14:paraId="320E669C" w14:textId="77777777" w:rsidR="00A92D81" w:rsidRPr="00ED6029" w:rsidRDefault="00A92D81" w:rsidP="008A6EFD">
      <w:pPr>
        <w:pStyle w:val="ListParagraph"/>
        <w:numPr>
          <w:ilvl w:val="0"/>
          <w:numId w:val="41"/>
        </w:numPr>
        <w:ind w:right="0"/>
        <w:rPr>
          <w:rFonts w:asciiTheme="majorHAnsi" w:hAnsiTheme="majorHAnsi" w:cstheme="majorHAnsi"/>
          <w:sz w:val="20"/>
          <w:szCs w:val="20"/>
        </w:rPr>
      </w:pPr>
      <w:r w:rsidRPr="00ED6029">
        <w:rPr>
          <w:rFonts w:asciiTheme="majorHAnsi" w:hAnsiTheme="majorHAnsi" w:cstheme="majorHAnsi"/>
          <w:sz w:val="20"/>
          <w:szCs w:val="20"/>
        </w:rPr>
        <w:t xml:space="preserve">whose membership, events or volunteer opportunities are open to the Kingston community. </w:t>
      </w:r>
    </w:p>
    <w:p w14:paraId="6D83369A" w14:textId="77777777" w:rsidR="00A92D81" w:rsidRDefault="00A92D81" w:rsidP="00A92D81">
      <w:r>
        <w:t>For the purposes of this guide, the term ‘community group’ has been used to refer to all groups, clubs and organisations that meet the above criteria.</w:t>
      </w:r>
    </w:p>
    <w:p w14:paraId="5DD29A2B" w14:textId="77777777" w:rsidR="00A92D81" w:rsidRDefault="00A92D81" w:rsidP="00A92D81">
      <w:r>
        <w:t>MCL has been developed by Kingston Council as a way of supporting and connecting the local community and links directly from the official Kingston Council website. It is also highly visible on Google and other search engines.</w:t>
      </w:r>
    </w:p>
    <w:p w14:paraId="737156EF" w14:textId="77777777" w:rsidR="00A92D81" w:rsidRDefault="00A92D81" w:rsidP="00A92D81">
      <w:pPr>
        <w:pStyle w:val="Kingstonheading2-numbered"/>
      </w:pPr>
      <w:bookmarkStart w:id="4" w:name="_Toc422175241"/>
      <w:r>
        <w:t>The importance of the Internet</w:t>
      </w:r>
      <w:bookmarkEnd w:id="4"/>
    </w:p>
    <w:p w14:paraId="5E20FD91" w14:textId="1CDBD8AA" w:rsidR="00A92D81" w:rsidRDefault="00A92D81" w:rsidP="00A92D81">
      <w:r>
        <w:t>Recent statistics show that more than 99% of Australians use the Internet and 8</w:t>
      </w:r>
      <w:r w:rsidR="00650EFA">
        <w:t>3</w:t>
      </w:r>
      <w:r>
        <w:t>% of Victorians use it at least once every day (Sensis Social Media Report 201</w:t>
      </w:r>
      <w:r w:rsidR="00650EFA">
        <w:t>7</w:t>
      </w:r>
      <w:r>
        <w:t>).</w:t>
      </w:r>
    </w:p>
    <w:p w14:paraId="32AC8F59" w14:textId="77DB4F3D" w:rsidR="00A92D81" w:rsidRDefault="00A92D81" w:rsidP="00A92D81">
      <w:r>
        <w:t>Community groups that do not promote themselves or their activities on the Internet (either via websites or social media) are missing out on a huge audience. Think about how many times you have heard the phrase ‘google it’ when people are looking for information about something (referring to the internet search engine Google). For a majority of people in Australia, Google is the first place they will start</w:t>
      </w:r>
      <w:r w:rsidR="00397A82">
        <w:t xml:space="preserve"> </w:t>
      </w:r>
      <w:r>
        <w:t>looking for information.</w:t>
      </w:r>
    </w:p>
    <w:p w14:paraId="210423D9" w14:textId="77777777" w:rsidR="00A92D81" w:rsidRDefault="00A92D81" w:rsidP="00A92D81">
      <w:pPr>
        <w:pStyle w:val="Kingstonheading2-numbered"/>
      </w:pPr>
      <w:bookmarkStart w:id="5" w:name="_Toc422175242"/>
      <w:r>
        <w:t>Why use My Community Life?</w:t>
      </w:r>
      <w:bookmarkEnd w:id="5"/>
    </w:p>
    <w:p w14:paraId="36DFFF7E" w14:textId="77777777" w:rsidR="00A92D81" w:rsidRDefault="00A92D81" w:rsidP="00A92D81">
      <w:r>
        <w:t xml:space="preserve">My Community Life has been set up to provide all community groups in Kingston with an opportunity to promote themselves and their activities online, giving them access to a much wider audience without needing to establish their own website. </w:t>
      </w:r>
    </w:p>
    <w:p w14:paraId="4A595F70" w14:textId="77777777" w:rsidR="00A92D81" w:rsidRDefault="00A92D81" w:rsidP="00A92D81">
      <w:r>
        <w:t>For groups that already have a website or social media presence, the MCL website provides another opportunity for your information to be found and to direct people to your existing online channels. After all, the more people that visit your site, the more likely it will appear higher up in google search results, and the more easily your information will be found by others.</w:t>
      </w:r>
    </w:p>
    <w:p w14:paraId="61AF1D48" w14:textId="77777777" w:rsidR="00A92D81" w:rsidRDefault="00A92D81" w:rsidP="00A92D81">
      <w:pPr>
        <w:spacing w:after="0"/>
      </w:pPr>
      <w:r>
        <w:t>Benefits for community groups and organisations:</w:t>
      </w:r>
    </w:p>
    <w:p w14:paraId="16034BF2" w14:textId="52900F43" w:rsidR="00A92D81" w:rsidRPr="00ED6029" w:rsidRDefault="00A92D81" w:rsidP="008A6EFD">
      <w:pPr>
        <w:pStyle w:val="ListParagraph"/>
        <w:numPr>
          <w:ilvl w:val="0"/>
          <w:numId w:val="27"/>
        </w:numPr>
        <w:spacing w:after="0"/>
        <w:ind w:right="0"/>
        <w:rPr>
          <w:rFonts w:asciiTheme="majorHAnsi" w:hAnsiTheme="majorHAnsi" w:cstheme="majorHAnsi"/>
          <w:sz w:val="20"/>
          <w:szCs w:val="20"/>
        </w:rPr>
      </w:pPr>
      <w:r w:rsidRPr="00ED6029">
        <w:rPr>
          <w:rFonts w:asciiTheme="majorHAnsi" w:hAnsiTheme="majorHAnsi" w:cstheme="majorHAnsi"/>
          <w:sz w:val="20"/>
          <w:szCs w:val="20"/>
        </w:rPr>
        <w:t xml:space="preserve">A completely FREE opportunity to promote your group and activities online </w:t>
      </w:r>
    </w:p>
    <w:p w14:paraId="17852EE6" w14:textId="77777777" w:rsidR="00A92D81" w:rsidRPr="00ED6029" w:rsidRDefault="00A92D81" w:rsidP="008A6EFD">
      <w:pPr>
        <w:pStyle w:val="ListParagraph"/>
        <w:numPr>
          <w:ilvl w:val="0"/>
          <w:numId w:val="27"/>
        </w:numPr>
        <w:ind w:right="0"/>
        <w:rPr>
          <w:rFonts w:asciiTheme="majorHAnsi" w:hAnsiTheme="majorHAnsi" w:cstheme="majorHAnsi"/>
          <w:sz w:val="20"/>
          <w:szCs w:val="20"/>
        </w:rPr>
      </w:pPr>
      <w:r w:rsidRPr="00ED6029">
        <w:rPr>
          <w:rFonts w:asciiTheme="majorHAnsi" w:hAnsiTheme="majorHAnsi" w:cstheme="majorHAnsi"/>
          <w:sz w:val="20"/>
          <w:szCs w:val="20"/>
        </w:rPr>
        <w:t xml:space="preserve">A locally focused site, specifically for the City of Kingston </w:t>
      </w:r>
    </w:p>
    <w:p w14:paraId="6B64F8EE" w14:textId="77777777" w:rsidR="00A92D81" w:rsidRPr="00ED6029" w:rsidRDefault="00A92D81" w:rsidP="008A6EFD">
      <w:pPr>
        <w:pStyle w:val="ListParagraph"/>
        <w:numPr>
          <w:ilvl w:val="0"/>
          <w:numId w:val="27"/>
        </w:numPr>
        <w:ind w:right="0"/>
        <w:rPr>
          <w:rFonts w:asciiTheme="majorHAnsi" w:hAnsiTheme="majorHAnsi" w:cstheme="majorHAnsi"/>
          <w:sz w:val="20"/>
          <w:szCs w:val="20"/>
        </w:rPr>
      </w:pPr>
      <w:r w:rsidRPr="00ED6029">
        <w:rPr>
          <w:rFonts w:asciiTheme="majorHAnsi" w:hAnsiTheme="majorHAnsi" w:cstheme="majorHAnsi"/>
          <w:sz w:val="20"/>
          <w:szCs w:val="20"/>
        </w:rPr>
        <w:t>Access to a much wider online audience</w:t>
      </w:r>
    </w:p>
    <w:p w14:paraId="1BAEB853" w14:textId="77777777" w:rsidR="00A92D81" w:rsidRPr="00ED6029" w:rsidRDefault="00A92D81" w:rsidP="008A6EFD">
      <w:pPr>
        <w:pStyle w:val="ListParagraph"/>
        <w:numPr>
          <w:ilvl w:val="0"/>
          <w:numId w:val="27"/>
        </w:numPr>
        <w:ind w:right="0"/>
        <w:rPr>
          <w:rFonts w:asciiTheme="majorHAnsi" w:hAnsiTheme="majorHAnsi" w:cstheme="majorHAnsi"/>
          <w:sz w:val="20"/>
          <w:szCs w:val="20"/>
        </w:rPr>
      </w:pPr>
      <w:r w:rsidRPr="00ED6029">
        <w:rPr>
          <w:rFonts w:asciiTheme="majorHAnsi" w:hAnsiTheme="majorHAnsi" w:cstheme="majorHAnsi"/>
          <w:sz w:val="20"/>
          <w:szCs w:val="20"/>
        </w:rPr>
        <w:t>Opportunity to attract new members, more attendees at events and recruit new volunteers</w:t>
      </w:r>
    </w:p>
    <w:p w14:paraId="18E2175B" w14:textId="77777777" w:rsidR="00A92D81" w:rsidRPr="00ED6029" w:rsidRDefault="00A92D81" w:rsidP="008A6EFD">
      <w:pPr>
        <w:pStyle w:val="ListParagraph"/>
        <w:numPr>
          <w:ilvl w:val="0"/>
          <w:numId w:val="27"/>
        </w:numPr>
        <w:ind w:right="0"/>
        <w:rPr>
          <w:rFonts w:asciiTheme="majorHAnsi" w:hAnsiTheme="majorHAnsi" w:cstheme="majorHAnsi"/>
          <w:sz w:val="20"/>
          <w:szCs w:val="20"/>
        </w:rPr>
      </w:pPr>
      <w:r w:rsidRPr="00ED6029">
        <w:rPr>
          <w:rFonts w:asciiTheme="majorHAnsi" w:hAnsiTheme="majorHAnsi" w:cstheme="majorHAnsi"/>
          <w:sz w:val="20"/>
          <w:szCs w:val="20"/>
        </w:rPr>
        <w:t>A trusted platform supported by Council that will be widely promoted through the Kingston Your City newsletter, advertisements in the local paper, social media and website</w:t>
      </w:r>
    </w:p>
    <w:p w14:paraId="34A6B150" w14:textId="77777777" w:rsidR="00A92D81" w:rsidRPr="00ED6029" w:rsidRDefault="00A92D81" w:rsidP="008A6EFD">
      <w:pPr>
        <w:pStyle w:val="ListParagraph"/>
        <w:numPr>
          <w:ilvl w:val="0"/>
          <w:numId w:val="27"/>
        </w:numPr>
        <w:ind w:right="0"/>
        <w:rPr>
          <w:rFonts w:asciiTheme="majorHAnsi" w:hAnsiTheme="majorHAnsi" w:cstheme="majorHAnsi"/>
          <w:sz w:val="20"/>
          <w:szCs w:val="20"/>
        </w:rPr>
      </w:pPr>
      <w:r w:rsidRPr="00ED6029">
        <w:rPr>
          <w:rFonts w:asciiTheme="majorHAnsi" w:hAnsiTheme="majorHAnsi" w:cstheme="majorHAnsi"/>
          <w:sz w:val="20"/>
          <w:szCs w:val="20"/>
        </w:rPr>
        <w:lastRenderedPageBreak/>
        <w:t>Search visibility - As a large Kingston Community platform, when people search for groups, community events and volunteering opportunities on Google, My Community Life will appear first. If you are not on this platform your group and events may not get seen.</w:t>
      </w:r>
    </w:p>
    <w:p w14:paraId="79ED06D3" w14:textId="77777777" w:rsidR="00A92D81" w:rsidRPr="00ED6029" w:rsidRDefault="00A92D81" w:rsidP="008A6EFD">
      <w:pPr>
        <w:pStyle w:val="ListParagraph"/>
        <w:numPr>
          <w:ilvl w:val="0"/>
          <w:numId w:val="27"/>
        </w:numPr>
        <w:ind w:right="0"/>
        <w:rPr>
          <w:rFonts w:asciiTheme="majorHAnsi" w:hAnsiTheme="majorHAnsi" w:cstheme="majorHAnsi"/>
          <w:sz w:val="20"/>
          <w:szCs w:val="20"/>
        </w:rPr>
      </w:pPr>
      <w:r w:rsidRPr="00ED6029">
        <w:rPr>
          <w:rFonts w:asciiTheme="majorHAnsi" w:hAnsiTheme="majorHAnsi" w:cstheme="majorHAnsi"/>
          <w:sz w:val="20"/>
          <w:szCs w:val="20"/>
        </w:rPr>
        <w:t xml:space="preserve">Ability to cross-promote - as community platform that will be used by dozens of community groups and hundreds of volunteers there is a real opportunity to cross-promote events and activities on this platform and social media. </w:t>
      </w:r>
    </w:p>
    <w:p w14:paraId="152BD8C5" w14:textId="77777777" w:rsidR="00A92D81" w:rsidRPr="00ED6029" w:rsidRDefault="00A92D81" w:rsidP="008A6EFD">
      <w:pPr>
        <w:pStyle w:val="ListParagraph"/>
        <w:numPr>
          <w:ilvl w:val="0"/>
          <w:numId w:val="27"/>
        </w:numPr>
        <w:ind w:right="0"/>
        <w:rPr>
          <w:rFonts w:asciiTheme="majorHAnsi" w:hAnsiTheme="majorHAnsi" w:cstheme="majorHAnsi"/>
          <w:sz w:val="20"/>
          <w:szCs w:val="20"/>
        </w:rPr>
      </w:pPr>
      <w:r w:rsidRPr="00ED6029">
        <w:rPr>
          <w:rFonts w:asciiTheme="majorHAnsi" w:hAnsiTheme="majorHAnsi" w:cstheme="majorHAnsi"/>
          <w:sz w:val="20"/>
          <w:szCs w:val="20"/>
        </w:rPr>
        <w:t>Easy to use and support available</w:t>
      </w:r>
    </w:p>
    <w:p w14:paraId="4E27CAAB" w14:textId="77777777" w:rsidR="00A92D81" w:rsidRDefault="00A92D81" w:rsidP="00A92D81">
      <w:pPr>
        <w:spacing w:after="0"/>
      </w:pPr>
      <w:r>
        <w:t>Benefits for individuals in the Kingston community:</w:t>
      </w:r>
    </w:p>
    <w:p w14:paraId="6796D870" w14:textId="77777777" w:rsidR="00A92D81" w:rsidRPr="00ED6029" w:rsidRDefault="00A92D81" w:rsidP="008A6EFD">
      <w:pPr>
        <w:pStyle w:val="ListParagraph"/>
        <w:numPr>
          <w:ilvl w:val="0"/>
          <w:numId w:val="28"/>
        </w:numPr>
        <w:spacing w:after="0"/>
        <w:ind w:right="0"/>
        <w:rPr>
          <w:rFonts w:asciiTheme="majorHAnsi" w:hAnsiTheme="majorHAnsi" w:cstheme="majorHAnsi"/>
          <w:sz w:val="20"/>
          <w:szCs w:val="20"/>
        </w:rPr>
      </w:pPr>
      <w:r w:rsidRPr="00ED6029">
        <w:rPr>
          <w:rFonts w:asciiTheme="majorHAnsi" w:hAnsiTheme="majorHAnsi" w:cstheme="majorHAnsi"/>
          <w:sz w:val="20"/>
          <w:szCs w:val="20"/>
        </w:rPr>
        <w:t>A central place to find information about local community groups, events and volunteer opportunities</w:t>
      </w:r>
    </w:p>
    <w:p w14:paraId="20FA241F" w14:textId="77777777" w:rsidR="00A92D81" w:rsidRPr="00ED6029" w:rsidRDefault="00A92D81" w:rsidP="008A6EFD">
      <w:pPr>
        <w:pStyle w:val="ListParagraph"/>
        <w:numPr>
          <w:ilvl w:val="0"/>
          <w:numId w:val="28"/>
        </w:numPr>
        <w:ind w:right="0"/>
        <w:rPr>
          <w:rFonts w:asciiTheme="majorHAnsi" w:hAnsiTheme="majorHAnsi" w:cstheme="majorHAnsi"/>
          <w:sz w:val="20"/>
          <w:szCs w:val="20"/>
        </w:rPr>
      </w:pPr>
      <w:r w:rsidRPr="00ED6029">
        <w:rPr>
          <w:rFonts w:asciiTheme="majorHAnsi" w:hAnsiTheme="majorHAnsi" w:cstheme="majorHAnsi"/>
          <w:sz w:val="20"/>
          <w:szCs w:val="20"/>
        </w:rPr>
        <w:t>A directory specifically for the local City of Kingston area only</w:t>
      </w:r>
    </w:p>
    <w:p w14:paraId="37486E29" w14:textId="77777777" w:rsidR="00A92D81" w:rsidRPr="00ED6029" w:rsidRDefault="00A92D81" w:rsidP="008A6EFD">
      <w:pPr>
        <w:pStyle w:val="ListParagraph"/>
        <w:numPr>
          <w:ilvl w:val="0"/>
          <w:numId w:val="28"/>
        </w:numPr>
        <w:ind w:right="0"/>
        <w:rPr>
          <w:rFonts w:asciiTheme="majorHAnsi" w:hAnsiTheme="majorHAnsi" w:cstheme="majorHAnsi"/>
          <w:sz w:val="20"/>
          <w:szCs w:val="20"/>
        </w:rPr>
      </w:pPr>
      <w:r w:rsidRPr="00ED6029">
        <w:rPr>
          <w:rFonts w:asciiTheme="majorHAnsi" w:hAnsiTheme="majorHAnsi" w:cstheme="majorHAnsi"/>
          <w:sz w:val="20"/>
          <w:szCs w:val="20"/>
        </w:rPr>
        <w:t>A council-supported website that contains only reliable, up to date and verified information</w:t>
      </w:r>
    </w:p>
    <w:p w14:paraId="70B6FDDF" w14:textId="66AC480A" w:rsidR="00A92D81" w:rsidRPr="00ED6029" w:rsidRDefault="00A92D81" w:rsidP="008A6EFD">
      <w:pPr>
        <w:pStyle w:val="ListParagraph"/>
        <w:numPr>
          <w:ilvl w:val="0"/>
          <w:numId w:val="28"/>
        </w:numPr>
        <w:ind w:right="0"/>
        <w:rPr>
          <w:rFonts w:asciiTheme="majorHAnsi" w:hAnsiTheme="majorHAnsi" w:cstheme="majorHAnsi"/>
          <w:sz w:val="20"/>
          <w:szCs w:val="20"/>
        </w:rPr>
      </w:pPr>
      <w:r w:rsidRPr="00ED6029">
        <w:rPr>
          <w:rFonts w:asciiTheme="majorHAnsi" w:hAnsiTheme="majorHAnsi" w:cstheme="majorHAnsi"/>
          <w:sz w:val="20"/>
          <w:szCs w:val="20"/>
        </w:rPr>
        <w:t>A responsive website that works on smartphones, tablets and laptops making it easy to use anytime anywhere.</w:t>
      </w:r>
    </w:p>
    <w:p w14:paraId="37365231" w14:textId="3913BE69" w:rsidR="00A92D81" w:rsidRPr="00A92D81" w:rsidRDefault="00A92D81" w:rsidP="00A609A6">
      <w:pPr>
        <w:pStyle w:val="Kingstonheading2-numbered"/>
      </w:pPr>
      <w:r w:rsidRPr="00A92D81">
        <w:t>O</w:t>
      </w:r>
      <w:r w:rsidR="00650EFA">
        <w:t>UR GOAL</w:t>
      </w:r>
    </w:p>
    <w:p w14:paraId="39FBF725" w14:textId="4D5337E3" w:rsidR="00A92D81" w:rsidRDefault="00A92D81" w:rsidP="00A92D81">
      <w:r>
        <w:t xml:space="preserve">The goal for MCL is to </w:t>
      </w:r>
      <w:r w:rsidR="00A21C5D">
        <w:t xml:space="preserve">increase social participation in Kingston through the provision of a free accessible website. </w:t>
      </w:r>
    </w:p>
    <w:p w14:paraId="12451C03" w14:textId="77777777" w:rsidR="00A92D81" w:rsidRDefault="00A92D81" w:rsidP="00A92D81">
      <w:r>
        <w:t>To do this we need your participation.</w:t>
      </w:r>
    </w:p>
    <w:p w14:paraId="00506334" w14:textId="77777777" w:rsidR="00A92D81" w:rsidRDefault="00A92D81" w:rsidP="00A92D81">
      <w:r>
        <w:t>To be a success we need all of Kingston’s community groups to create a profile and upload their events and opportunities. Working together we hope to increase overall participation across the City.</w:t>
      </w:r>
    </w:p>
    <w:p w14:paraId="26FA79A4" w14:textId="68671F00" w:rsidR="00A92D81" w:rsidRDefault="00A92D81" w:rsidP="00A92D81">
      <w:r>
        <w:t xml:space="preserve">Kingston Council will </w:t>
      </w:r>
      <w:r w:rsidR="00650EFA">
        <w:t>regularly promote the site</w:t>
      </w:r>
      <w:r>
        <w:t xml:space="preserve"> to raise awareness of this community resource and to help get visibility for your group and your events.</w:t>
      </w:r>
    </w:p>
    <w:p w14:paraId="72194173" w14:textId="77777777" w:rsidR="00A92D81" w:rsidRDefault="00A92D81" w:rsidP="00A92D81">
      <w:pPr>
        <w:rPr>
          <w:rFonts w:eastAsiaTheme="majorEastAsia" w:cstheme="majorBidi"/>
          <w:b/>
          <w:bCs/>
          <w:sz w:val="24"/>
          <w:szCs w:val="26"/>
        </w:rPr>
      </w:pPr>
      <w:r>
        <w:br w:type="page"/>
      </w:r>
    </w:p>
    <w:p w14:paraId="4DF0BBD5" w14:textId="77777777" w:rsidR="00A92D81" w:rsidRDefault="00A92D81" w:rsidP="00A92D81">
      <w:pPr>
        <w:pStyle w:val="Kingstonheading2-numbered"/>
      </w:pPr>
      <w:bookmarkStart w:id="6" w:name="_Toc422175243"/>
      <w:r>
        <w:lastRenderedPageBreak/>
        <w:t>How to use this guide</w:t>
      </w:r>
      <w:bookmarkEnd w:id="6"/>
      <w:r>
        <w:t xml:space="preserve"> </w:t>
      </w:r>
    </w:p>
    <w:p w14:paraId="2762B92A" w14:textId="77777777" w:rsidR="00A92D81" w:rsidRDefault="00A92D81" w:rsidP="00A92D81">
      <w:pPr>
        <w:spacing w:after="0"/>
      </w:pPr>
      <w:r>
        <w:t>This guide has been created to help you get the most from the My Community Life website and includes:</w:t>
      </w:r>
    </w:p>
    <w:p w14:paraId="1166517C" w14:textId="77777777" w:rsidR="00A92D81" w:rsidRPr="00ED6029" w:rsidRDefault="00A92D81" w:rsidP="008A6EFD">
      <w:pPr>
        <w:pStyle w:val="ListParagraph"/>
        <w:numPr>
          <w:ilvl w:val="0"/>
          <w:numId w:val="24"/>
        </w:numPr>
        <w:spacing w:after="0"/>
        <w:ind w:right="0"/>
        <w:rPr>
          <w:rFonts w:asciiTheme="majorHAnsi" w:hAnsiTheme="majorHAnsi" w:cstheme="majorHAnsi"/>
          <w:sz w:val="20"/>
          <w:szCs w:val="20"/>
        </w:rPr>
      </w:pPr>
      <w:r w:rsidRPr="00ED6029">
        <w:rPr>
          <w:rFonts w:asciiTheme="majorHAnsi" w:hAnsiTheme="majorHAnsi" w:cstheme="majorHAnsi"/>
          <w:sz w:val="20"/>
          <w:szCs w:val="20"/>
        </w:rPr>
        <w:t>Step-by-step instructions about how to add information to the site</w:t>
      </w:r>
    </w:p>
    <w:p w14:paraId="1D50B1A1" w14:textId="77777777" w:rsidR="00A92D81" w:rsidRPr="00ED6029" w:rsidRDefault="00A92D81" w:rsidP="008A6EFD">
      <w:pPr>
        <w:pStyle w:val="ListParagraph"/>
        <w:numPr>
          <w:ilvl w:val="0"/>
          <w:numId w:val="24"/>
        </w:numPr>
        <w:ind w:right="0"/>
        <w:rPr>
          <w:rFonts w:asciiTheme="majorHAnsi" w:hAnsiTheme="majorHAnsi" w:cstheme="majorHAnsi"/>
          <w:sz w:val="20"/>
          <w:szCs w:val="20"/>
        </w:rPr>
      </w:pPr>
      <w:r w:rsidRPr="00ED6029">
        <w:rPr>
          <w:rFonts w:asciiTheme="majorHAnsi" w:hAnsiTheme="majorHAnsi" w:cstheme="majorHAnsi"/>
          <w:sz w:val="20"/>
          <w:szCs w:val="20"/>
        </w:rPr>
        <w:t>Tips and tricks for creating easy to find and appealing content</w:t>
      </w:r>
    </w:p>
    <w:p w14:paraId="3BBB2E14" w14:textId="77777777" w:rsidR="00A92D81" w:rsidRPr="00ED6029" w:rsidRDefault="00A92D81" w:rsidP="008A6EFD">
      <w:pPr>
        <w:pStyle w:val="ListParagraph"/>
        <w:numPr>
          <w:ilvl w:val="0"/>
          <w:numId w:val="24"/>
        </w:numPr>
        <w:ind w:right="0"/>
        <w:rPr>
          <w:rFonts w:asciiTheme="majorHAnsi" w:hAnsiTheme="majorHAnsi" w:cstheme="majorHAnsi"/>
          <w:sz w:val="20"/>
          <w:szCs w:val="20"/>
        </w:rPr>
      </w:pPr>
      <w:r w:rsidRPr="00ED6029">
        <w:rPr>
          <w:rFonts w:asciiTheme="majorHAnsi" w:hAnsiTheme="majorHAnsi" w:cstheme="majorHAnsi"/>
          <w:sz w:val="20"/>
          <w:szCs w:val="20"/>
        </w:rPr>
        <w:t>Advice about how to use this site along with other promotional activities</w:t>
      </w:r>
    </w:p>
    <w:p w14:paraId="16E37EC6" w14:textId="571D357D" w:rsidR="00A92D81" w:rsidRDefault="00A92D81" w:rsidP="00A92D81">
      <w:r>
        <w:t xml:space="preserve">There are also a series of video tutorials available for you to watch called webinars. These </w:t>
      </w:r>
      <w:r w:rsidR="00650EFA">
        <w:t>are</w:t>
      </w:r>
      <w:r>
        <w:t xml:space="preserve"> available through the ‘instructions’ page on MCL, which can be accessed </w:t>
      </w:r>
      <w:r w:rsidR="00A21C5D">
        <w:t xml:space="preserve">from the green information icon at the top right </w:t>
      </w:r>
      <w:r>
        <w:t>of the homepage (shown below).</w:t>
      </w:r>
    </w:p>
    <w:p w14:paraId="30832CAD" w14:textId="768045CB" w:rsidR="00A92D81" w:rsidRDefault="007E07E4" w:rsidP="00A92D81">
      <w:r w:rsidRPr="007E07E4">
        <w:rPr>
          <w:noProof/>
          <w:lang w:val="en-US"/>
        </w:rPr>
        <w:drawing>
          <wp:inline distT="0" distB="0" distL="0" distR="0" wp14:anchorId="136B240B" wp14:editId="7A92A865">
            <wp:extent cx="6189345" cy="1031875"/>
            <wp:effectExtent l="57150" t="57150" r="116205" b="1111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89345" cy="103187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7ED5F8C0" w14:textId="77777777" w:rsidR="00C02D0D" w:rsidRDefault="00C02D0D" w:rsidP="00A92D81"/>
    <w:p w14:paraId="3355ABE9" w14:textId="77777777" w:rsidR="00A92D81" w:rsidRDefault="00A92D81" w:rsidP="00A92D81">
      <w:pPr>
        <w:pStyle w:val="Kingstonheading2-numbered"/>
      </w:pPr>
      <w:bookmarkStart w:id="7" w:name="_Toc422175244"/>
      <w:r>
        <w:t>Further information and assistance</w:t>
      </w:r>
      <w:bookmarkEnd w:id="7"/>
    </w:p>
    <w:p w14:paraId="78B0D2EC" w14:textId="7BA65B72" w:rsidR="00A92D81" w:rsidRPr="00FC44BA" w:rsidRDefault="00A92D81" w:rsidP="00A92D81">
      <w:pPr>
        <w:spacing w:after="0" w:line="24" w:lineRule="atLeast"/>
        <w:rPr>
          <w:rFonts w:ascii="Calibri" w:hAnsi="Calibri"/>
        </w:rPr>
      </w:pPr>
      <w:r>
        <w:t xml:space="preserve">Contact Council’s </w:t>
      </w:r>
      <w:r w:rsidR="00397A82">
        <w:t>My Community Life</w:t>
      </w:r>
      <w:r>
        <w:t xml:space="preserve"> Team on (03) 9581 4809 or </w:t>
      </w:r>
      <w:hyperlink r:id="rId19" w:history="1">
        <w:r w:rsidRPr="00ED6029">
          <w:rPr>
            <w:rStyle w:val="Hyperlink"/>
            <w:rFonts w:asciiTheme="majorHAnsi" w:hAnsiTheme="majorHAnsi" w:cstheme="majorHAnsi"/>
          </w:rPr>
          <w:t>mycommunitylife@kingston.vic.gov.au</w:t>
        </w:r>
      </w:hyperlink>
      <w:r w:rsidRPr="00FC44BA">
        <w:rPr>
          <w:rFonts w:ascii="Calibri" w:hAnsi="Calibri"/>
        </w:rPr>
        <w:t xml:space="preserve">  </w:t>
      </w:r>
    </w:p>
    <w:p w14:paraId="32989A4D" w14:textId="2E54BC6C" w:rsidR="00A92D81" w:rsidRDefault="00A92D81" w:rsidP="00A92D81"/>
    <w:p w14:paraId="23644B79" w14:textId="0D828627" w:rsidR="00A92D81" w:rsidRDefault="002D3D71" w:rsidP="00A92D81">
      <w:r w:rsidRPr="00795C83">
        <w:rPr>
          <w:rFonts w:ascii="Calibri" w:hAnsi="Calibri"/>
          <w:noProof/>
          <w:lang w:val="en-US"/>
        </w:rPr>
        <w:drawing>
          <wp:anchor distT="0" distB="0" distL="114300" distR="114300" simplePos="0" relativeHeight="251676160" behindDoc="0" locked="0" layoutInCell="1" allowOverlap="1" wp14:anchorId="47A96FAD" wp14:editId="675332C2">
            <wp:simplePos x="0" y="0"/>
            <wp:positionH relativeFrom="column">
              <wp:posOffset>50800</wp:posOffset>
            </wp:positionH>
            <wp:positionV relativeFrom="paragraph">
              <wp:posOffset>168275</wp:posOffset>
            </wp:positionV>
            <wp:extent cx="2270125" cy="3879850"/>
            <wp:effectExtent l="57150" t="57150" r="111125" b="12065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t="3939"/>
                    <a:stretch/>
                  </pic:blipFill>
                  <pic:spPr bwMode="auto">
                    <a:xfrm>
                      <a:off x="0" y="0"/>
                      <a:ext cx="2270125" cy="3879850"/>
                    </a:xfrm>
                    <a:prstGeom prst="rect">
                      <a:avLst/>
                    </a:prstGeom>
                    <a:ln w="3175">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2D81">
        <w:t xml:space="preserve"> </w:t>
      </w:r>
    </w:p>
    <w:p w14:paraId="59B03014" w14:textId="6361512B" w:rsidR="00A92D81" w:rsidRDefault="002D3D71" w:rsidP="00A92D81">
      <w:pPr>
        <w:rPr>
          <w:rFonts w:eastAsiaTheme="majorEastAsia" w:cstheme="majorBidi"/>
          <w:b/>
          <w:bCs/>
          <w:sz w:val="28"/>
          <w:szCs w:val="28"/>
        </w:rPr>
      </w:pPr>
      <w:r w:rsidRPr="00116EBF">
        <w:rPr>
          <w:noProof/>
          <w:lang w:val="en-US"/>
        </w:rPr>
        <mc:AlternateContent>
          <mc:Choice Requires="wps">
            <w:drawing>
              <wp:anchor distT="0" distB="0" distL="114300" distR="114300" simplePos="0" relativeHeight="251654656" behindDoc="0" locked="0" layoutInCell="1" allowOverlap="1" wp14:anchorId="3FF6A3FE" wp14:editId="7DCF3748">
                <wp:simplePos x="0" y="0"/>
                <wp:positionH relativeFrom="column">
                  <wp:posOffset>-99060</wp:posOffset>
                </wp:positionH>
                <wp:positionV relativeFrom="paragraph">
                  <wp:posOffset>436245</wp:posOffset>
                </wp:positionV>
                <wp:extent cx="1125220" cy="828675"/>
                <wp:effectExtent l="0" t="0" r="17780" b="123825"/>
                <wp:wrapNone/>
                <wp:docPr id="12" name="Rectangular Callout 12"/>
                <wp:cNvGraphicFramePr/>
                <a:graphic xmlns:a="http://schemas.openxmlformats.org/drawingml/2006/main">
                  <a:graphicData uri="http://schemas.microsoft.com/office/word/2010/wordprocessingShape">
                    <wps:wsp>
                      <wps:cNvSpPr/>
                      <wps:spPr>
                        <a:xfrm>
                          <a:off x="0" y="0"/>
                          <a:ext cx="1125220" cy="828675"/>
                        </a:xfrm>
                        <a:prstGeom prst="wedgeRectCallout">
                          <a:avLst>
                            <a:gd name="adj1" fmla="val -45532"/>
                            <a:gd name="adj2" fmla="val 61295"/>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D5C06B" w14:textId="77777777" w:rsidR="00DE1F27" w:rsidRPr="00766A30" w:rsidRDefault="00DE1F27" w:rsidP="00A92D81">
                            <w:pPr>
                              <w:rPr>
                                <w:color w:val="141313" w:themeColor="text1"/>
                                <w14:textOutline w14:w="0" w14:cap="flat" w14:cmpd="sng" w14:algn="ctr">
                                  <w14:noFill/>
                                  <w14:prstDash w14:val="solid"/>
                                  <w14:round/>
                                </w14:textOutline>
                              </w:rPr>
                            </w:pPr>
                            <w:r>
                              <w:rPr>
                                <w:color w:val="141313" w:themeColor="text1"/>
                                <w14:textOutline w14:w="0" w14:cap="flat" w14:cmpd="sng" w14:algn="ctr">
                                  <w14:noFill/>
                                  <w14:prstDash w14:val="solid"/>
                                  <w14:round/>
                                </w14:textOutline>
                              </w:rPr>
                              <w:t>This is how MCL will appear on smartphones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F6A3F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12" o:spid="_x0000_s1027" type="#_x0000_t61" style="position:absolute;margin-left:-7.8pt;margin-top:34.35pt;width:88.6pt;height:65.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" adj="965,24040" fillcolor="white [3212]" strokecolor="#141313 [3213]" strokeweight=".5pt">
                <v:textbox>
                  <w:txbxContent>
                    <w:p w14:paraId="01D5C06B" w14:textId="77777777" w:rsidR="00DE1F27" w:rsidRPr="00766A30" w:rsidRDefault="00DE1F27" w:rsidP="00A92D81">
                      <w:pPr>
                        <w:rPr>
                          <w:color w:val="141313" w:themeColor="text1"/>
                          <w14:textOutline w14:w="0" w14:cap="flat" w14:cmpd="sng" w14:algn="ctr">
                            <w14:noFill/>
                            <w14:prstDash w14:val="solid"/>
                            <w14:round/>
                          </w14:textOutline>
                        </w:rPr>
                      </w:pPr>
                      <w:r>
                        <w:rPr>
                          <w:color w:val="141313" w:themeColor="text1"/>
                          <w14:textOutline w14:w="0" w14:cap="flat" w14:cmpd="sng" w14:algn="ctr">
                            <w14:noFill/>
                            <w14:prstDash w14:val="solid"/>
                            <w14:round/>
                          </w14:textOutline>
                        </w:rPr>
                        <w:t>This is how MCL will appear on smartphones</w:t>
                      </w:r>
                    </w:p>
                  </w:txbxContent>
                </v:textbox>
              </v:shape>
            </w:pict>
          </mc:Fallback>
        </mc:AlternateContent>
      </w:r>
      <w:r w:rsidR="00A92D81">
        <w:br w:type="page"/>
      </w:r>
    </w:p>
    <w:p w14:paraId="57316846" w14:textId="77777777" w:rsidR="00A92D81" w:rsidRPr="003223EF" w:rsidRDefault="00A92D81" w:rsidP="00A92D81">
      <w:pPr>
        <w:pStyle w:val="KingstonHeading1-numbered"/>
        <w:rPr>
          <w:rFonts w:ascii="Century Gothic" w:hAnsi="Century Gothic"/>
        </w:rPr>
      </w:pPr>
      <w:bookmarkStart w:id="8" w:name="_Toc422175245"/>
      <w:r w:rsidRPr="003223EF">
        <w:rPr>
          <w:rFonts w:ascii="Century Gothic" w:hAnsi="Century Gothic"/>
        </w:rPr>
        <w:lastRenderedPageBreak/>
        <w:t>Overview of the Site</w:t>
      </w:r>
      <w:bookmarkEnd w:id="8"/>
    </w:p>
    <w:p w14:paraId="1D7A2CAF" w14:textId="77777777" w:rsidR="00A92D81" w:rsidRPr="00ED6029" w:rsidRDefault="00A92D81" w:rsidP="008A6EFD">
      <w:pPr>
        <w:pStyle w:val="ListParagraph"/>
        <w:numPr>
          <w:ilvl w:val="0"/>
          <w:numId w:val="22"/>
        </w:numPr>
        <w:spacing w:after="240" w:line="288" w:lineRule="auto"/>
        <w:ind w:right="340"/>
        <w:contextualSpacing w:val="0"/>
        <w:rPr>
          <w:rFonts w:ascii="Arial" w:eastAsia="Times New Roman" w:hAnsi="Arial"/>
          <w:caps/>
          <w:vanish/>
          <w:color w:val="777877" w:themeColor="background2"/>
          <w:sz w:val="24"/>
        </w:rPr>
      </w:pPr>
      <w:bookmarkStart w:id="9" w:name="_Toc422175246"/>
    </w:p>
    <w:p w14:paraId="7310F496" w14:textId="77777777" w:rsidR="00A92D81" w:rsidRPr="00A30EE2" w:rsidRDefault="00A92D81" w:rsidP="00A92D81">
      <w:pPr>
        <w:pStyle w:val="Kingstonheading2-numbered"/>
      </w:pPr>
      <w:r w:rsidRPr="00A30EE2">
        <w:t>Accessing the site</w:t>
      </w:r>
      <w:bookmarkEnd w:id="9"/>
    </w:p>
    <w:p w14:paraId="6C84157A" w14:textId="77777777" w:rsidR="00A92D81" w:rsidRDefault="00A92D81" w:rsidP="00A92D81">
      <w:r>
        <w:t xml:space="preserve">To access the My Community Life website, simply type </w:t>
      </w:r>
      <w:hyperlink r:id="rId21" w:history="1">
        <w:r w:rsidRPr="000A6EF9">
          <w:rPr>
            <w:rStyle w:val="Hyperlink"/>
          </w:rPr>
          <w:t>www.mycommunitylife.com.au</w:t>
        </w:r>
      </w:hyperlink>
      <w:r>
        <w:t xml:space="preserve"> in the address bar of your internet browser. </w:t>
      </w:r>
    </w:p>
    <w:p w14:paraId="2238D43F" w14:textId="77777777" w:rsidR="00A92D81" w:rsidRDefault="00A92D81" w:rsidP="00A92D81">
      <w:r>
        <w:rPr>
          <w:noProof/>
          <w:lang w:val="en-US"/>
        </w:rPr>
        <w:drawing>
          <wp:inline distT="0" distB="0" distL="0" distR="0" wp14:anchorId="46FD0121" wp14:editId="1188BA33">
            <wp:extent cx="5677192" cy="546128"/>
            <wp:effectExtent l="57150" t="57150" r="114300" b="1206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77192" cy="546128"/>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3BCB3C02" w14:textId="77777777" w:rsidR="00A92D81" w:rsidRDefault="00A92D81" w:rsidP="00A92D81">
      <w:pPr>
        <w:pStyle w:val="Kingstonheading2-numbered"/>
      </w:pPr>
      <w:bookmarkStart w:id="10" w:name="_Toc422175247"/>
      <w:r>
        <w:t>Navigating the site</w:t>
      </w:r>
      <w:bookmarkEnd w:id="10"/>
    </w:p>
    <w:p w14:paraId="235D4282" w14:textId="1699EB3B" w:rsidR="00A92D81" w:rsidRDefault="00A92D81" w:rsidP="00A92D81">
      <w:r>
        <w:t xml:space="preserve">Below is an image of the MCL </w:t>
      </w:r>
      <w:r w:rsidR="00664D03">
        <w:t xml:space="preserve">website </w:t>
      </w:r>
      <w:r>
        <w:t>homepage highlighting the key features and the website navigation menu.</w:t>
      </w:r>
      <w:r w:rsidR="00065796" w:rsidRPr="00065796">
        <w:rPr>
          <w:noProof/>
          <w:lang w:val="en-GB" w:eastAsia="en-GB"/>
        </w:rPr>
        <w:t xml:space="preserve"> </w:t>
      </w:r>
    </w:p>
    <w:p w14:paraId="7846EE48" w14:textId="735987B6" w:rsidR="00065796" w:rsidRDefault="00065796" w:rsidP="00A92D81">
      <w:r>
        <w:rPr>
          <w:noProof/>
          <w:lang w:val="en-US"/>
        </w:rPr>
        <mc:AlternateContent>
          <mc:Choice Requires="wps">
            <w:drawing>
              <wp:anchor distT="0" distB="0" distL="114300" distR="114300" simplePos="0" relativeHeight="251675136" behindDoc="0" locked="0" layoutInCell="1" allowOverlap="1" wp14:anchorId="7F35CD2F" wp14:editId="455BDF83">
                <wp:simplePos x="0" y="0"/>
                <wp:positionH relativeFrom="column">
                  <wp:posOffset>5194935</wp:posOffset>
                </wp:positionH>
                <wp:positionV relativeFrom="paragraph">
                  <wp:posOffset>1691005</wp:posOffset>
                </wp:positionV>
                <wp:extent cx="1059815" cy="863600"/>
                <wp:effectExtent l="0" t="0" r="26035" b="222250"/>
                <wp:wrapNone/>
                <wp:docPr id="310" name="Rectangular Callout 310"/>
                <wp:cNvGraphicFramePr/>
                <a:graphic xmlns:a="http://schemas.openxmlformats.org/drawingml/2006/main">
                  <a:graphicData uri="http://schemas.microsoft.com/office/word/2010/wordprocessingShape">
                    <wps:wsp>
                      <wps:cNvSpPr/>
                      <wps:spPr>
                        <a:xfrm>
                          <a:off x="0" y="0"/>
                          <a:ext cx="1059815" cy="863600"/>
                        </a:xfrm>
                        <a:prstGeom prst="wedgeRectCallout">
                          <a:avLst>
                            <a:gd name="adj1" fmla="val 43397"/>
                            <a:gd name="adj2" fmla="val 73427"/>
                          </a:avLst>
                        </a:prstGeom>
                        <a:solidFill>
                          <a:sysClr val="window" lastClr="FFFFFF"/>
                        </a:solidFill>
                        <a:ln w="6350" cap="flat" cmpd="sng" algn="ctr">
                          <a:solidFill>
                            <a:srgbClr val="141313"/>
                          </a:solidFill>
                          <a:prstDash val="solid"/>
                        </a:ln>
                        <a:effectLst/>
                      </wps:spPr>
                      <wps:txbx>
                        <w:txbxContent>
                          <w:p w14:paraId="7B53E501" w14:textId="77777777" w:rsidR="00DE1F27" w:rsidRPr="00766A30" w:rsidRDefault="00DE1F27" w:rsidP="00065796">
                            <w:pPr>
                              <w:rPr>
                                <w:color w:val="141313" w:themeColor="text1"/>
                                <w14:textOutline w14:w="0" w14:cap="flat" w14:cmpd="sng" w14:algn="ctr">
                                  <w14:noFill/>
                                  <w14:prstDash w14:val="solid"/>
                                  <w14:round/>
                                </w14:textOutline>
                              </w:rPr>
                            </w:pPr>
                            <w:r w:rsidRPr="00766A30">
                              <w:rPr>
                                <w:color w:val="141313" w:themeColor="text1"/>
                                <w14:textOutline w14:w="0" w14:cap="flat" w14:cmpd="sng" w14:algn="ctr">
                                  <w14:noFill/>
                                  <w14:prstDash w14:val="solid"/>
                                  <w14:round/>
                                </w14:textOutline>
                              </w:rPr>
                              <w:t>Scroll down the page to see more listings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35CD2F" id="Rectangular Callout 310" o:spid="_x0000_s1028" type="#_x0000_t61" style="position:absolute;margin-left:409.05pt;margin-top:133.15pt;width:83.45pt;height:68pt;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" adj="20174,26660" fillcolor="window" strokecolor="#141313" strokeweight=".5pt">
                <v:textbox>
                  <w:txbxContent>
                    <w:p w14:paraId="7B53E501" w14:textId="77777777" w:rsidR="00DE1F27" w:rsidRPr="00766A30" w:rsidRDefault="00DE1F27" w:rsidP="00065796">
                      <w:pPr>
                        <w:rPr>
                          <w:color w:val="141313" w:themeColor="text1"/>
                          <w14:textOutline w14:w="0" w14:cap="flat" w14:cmpd="sng" w14:algn="ctr">
                            <w14:noFill/>
                            <w14:prstDash w14:val="solid"/>
                            <w14:round/>
                          </w14:textOutline>
                        </w:rPr>
                      </w:pPr>
                      <w:r w:rsidRPr="00766A30">
                        <w:rPr>
                          <w:color w:val="141313" w:themeColor="text1"/>
                          <w14:textOutline w14:w="0" w14:cap="flat" w14:cmpd="sng" w14:algn="ctr">
                            <w14:noFill/>
                            <w14:prstDash w14:val="solid"/>
                            <w14:round/>
                          </w14:textOutline>
                        </w:rPr>
                        <w:t>Scroll down the page to see more listings</w:t>
                      </w:r>
                    </w:p>
                  </w:txbxContent>
                </v:textbox>
              </v:shape>
            </w:pict>
          </mc:Fallback>
        </mc:AlternateContent>
      </w:r>
      <w:r>
        <w:rPr>
          <w:noProof/>
          <w:lang w:val="en-US"/>
        </w:rPr>
        <mc:AlternateContent>
          <mc:Choice Requires="wps">
            <w:drawing>
              <wp:anchor distT="0" distB="0" distL="114300" distR="114300" simplePos="0" relativeHeight="251674112" behindDoc="0" locked="0" layoutInCell="1" allowOverlap="1" wp14:anchorId="7F960096" wp14:editId="709A8C23">
                <wp:simplePos x="0" y="0"/>
                <wp:positionH relativeFrom="column">
                  <wp:posOffset>5880735</wp:posOffset>
                </wp:positionH>
                <wp:positionV relativeFrom="paragraph">
                  <wp:posOffset>2948305</wp:posOffset>
                </wp:positionV>
                <wp:extent cx="266700" cy="257175"/>
                <wp:effectExtent l="0" t="0" r="19050" b="28575"/>
                <wp:wrapNone/>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7175"/>
                        </a:xfrm>
                        <a:prstGeom prst="rect">
                          <a:avLst/>
                        </a:prstGeom>
                        <a:solidFill>
                          <a:srgbClr val="00B050"/>
                        </a:solidFill>
                        <a:ln w="9525">
                          <a:solidFill>
                            <a:srgbClr val="00B050"/>
                          </a:solidFill>
                          <a:miter lim="800000"/>
                          <a:headEnd/>
                          <a:tailEnd/>
                        </a:ln>
                      </wps:spPr>
                      <wps:txbx>
                        <w:txbxContent>
                          <w:p w14:paraId="6A4EBCA8" w14:textId="77777777" w:rsidR="00DE1F27" w:rsidRPr="00DF1B9A" w:rsidRDefault="00DE1F27" w:rsidP="00065796">
                            <w:pPr>
                              <w:rPr>
                                <w:color w:val="FFFFFF" w:themeColor="background1"/>
                              </w:rPr>
                            </w:pPr>
                            <w:r>
                              <w:rPr>
                                <w:color w:val="FFFFFF" w:themeColor="background1"/>
                              </w:rPr>
                              <w:t>5</w:t>
                            </w:r>
                          </w:p>
                        </w:txbxContent>
                      </wps:txbx>
                      <wps:bodyPr rot="0" vert="horz" wrap="square" lIns="91440" tIns="45720" rIns="91440" bIns="45720" anchor="t" anchorCtr="0">
                        <a:noAutofit/>
                      </wps:bodyPr>
                    </wps:wsp>
                  </a:graphicData>
                </a:graphic>
              </wp:anchor>
            </w:drawing>
          </mc:Choice>
          <mc:Fallback>
            <w:pict>
              <v:shape w14:anchorId="7F960096" id="_x0000_s1029" type="#_x0000_t202" style="position:absolute;margin-left:463.05pt;margin-top:232.15pt;width:21pt;height:20.25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" fillcolor="#00b050" strokecolor="#00b050">
                <v:textbox>
                  <w:txbxContent>
                    <w:p w14:paraId="6A4EBCA8" w14:textId="77777777" w:rsidR="00DE1F27" w:rsidRPr="00DF1B9A" w:rsidRDefault="00DE1F27" w:rsidP="00065796">
                      <w:pPr>
                        <w:rPr>
                          <w:color w:val="FFFFFF" w:themeColor="background1"/>
                        </w:rPr>
                      </w:pPr>
                      <w:r>
                        <w:rPr>
                          <w:color w:val="FFFFFF" w:themeColor="background1"/>
                        </w:rPr>
                        <w:t>5</w:t>
                      </w:r>
                    </w:p>
                  </w:txbxContent>
                </v:textbox>
              </v:shape>
            </w:pict>
          </mc:Fallback>
        </mc:AlternateContent>
      </w:r>
      <w:r>
        <w:rPr>
          <w:noProof/>
          <w:lang w:val="en-US"/>
        </w:rPr>
        <mc:AlternateContent>
          <mc:Choice Requires="wps">
            <w:drawing>
              <wp:anchor distT="0" distB="0" distL="114300" distR="114300" simplePos="0" relativeHeight="251672064" behindDoc="0" locked="0" layoutInCell="1" allowOverlap="1" wp14:anchorId="56E33F6E" wp14:editId="73FF1BF7">
                <wp:simplePos x="0" y="0"/>
                <wp:positionH relativeFrom="column">
                  <wp:posOffset>851535</wp:posOffset>
                </wp:positionH>
                <wp:positionV relativeFrom="paragraph">
                  <wp:posOffset>207645</wp:posOffset>
                </wp:positionV>
                <wp:extent cx="266065" cy="257175"/>
                <wp:effectExtent l="0" t="0" r="19685" b="28575"/>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257175"/>
                        </a:xfrm>
                        <a:prstGeom prst="rect">
                          <a:avLst/>
                        </a:prstGeom>
                        <a:solidFill>
                          <a:srgbClr val="00B050"/>
                        </a:solidFill>
                        <a:ln w="9525">
                          <a:solidFill>
                            <a:srgbClr val="00B050"/>
                          </a:solidFill>
                          <a:miter lim="800000"/>
                          <a:headEnd/>
                          <a:tailEnd/>
                        </a:ln>
                      </wps:spPr>
                      <wps:txbx>
                        <w:txbxContent>
                          <w:p w14:paraId="7AEB75C1" w14:textId="77777777" w:rsidR="00DE1F27" w:rsidRPr="00DF1B9A" w:rsidRDefault="00DE1F27" w:rsidP="00065796">
                            <w:pPr>
                              <w:rPr>
                                <w:color w:val="FFFFFF" w:themeColor="background1"/>
                              </w:rPr>
                            </w:pPr>
                            <w:r>
                              <w:rPr>
                                <w:color w:val="FFFFFF" w:themeColor="background1"/>
                              </w:rPr>
                              <w:t>4</w:t>
                            </w:r>
                          </w:p>
                        </w:txbxContent>
                      </wps:txbx>
                      <wps:bodyPr rot="0" vert="horz" wrap="square" lIns="91440" tIns="45720" rIns="91440" bIns="45720" anchor="t" anchorCtr="0">
                        <a:noAutofit/>
                      </wps:bodyPr>
                    </wps:wsp>
                  </a:graphicData>
                </a:graphic>
              </wp:anchor>
            </w:drawing>
          </mc:Choice>
          <mc:Fallback>
            <w:pict>
              <v:shape w14:anchorId="56E33F6E" id="_x0000_s1030" type="#_x0000_t202" style="position:absolute;margin-left:67.05pt;margin-top:16.35pt;width:20.95pt;height:20.2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" fillcolor="#00b050" strokecolor="#00b050">
                <v:textbox>
                  <w:txbxContent>
                    <w:p w14:paraId="7AEB75C1" w14:textId="77777777" w:rsidR="00DE1F27" w:rsidRPr="00DF1B9A" w:rsidRDefault="00DE1F27" w:rsidP="00065796">
                      <w:pPr>
                        <w:rPr>
                          <w:color w:val="FFFFFF" w:themeColor="background1"/>
                        </w:rPr>
                      </w:pPr>
                      <w:r>
                        <w:rPr>
                          <w:color w:val="FFFFFF" w:themeColor="background1"/>
                        </w:rPr>
                        <w:t>4</w:t>
                      </w:r>
                    </w:p>
                  </w:txbxContent>
                </v:textbox>
              </v:shape>
            </w:pict>
          </mc:Fallback>
        </mc:AlternateContent>
      </w:r>
      <w:r>
        <w:rPr>
          <w:noProof/>
          <w:lang w:val="en-US"/>
        </w:rPr>
        <mc:AlternateContent>
          <mc:Choice Requires="wps">
            <w:drawing>
              <wp:anchor distT="0" distB="0" distL="114300" distR="114300" simplePos="0" relativeHeight="251671040" behindDoc="0" locked="0" layoutInCell="1" allowOverlap="1" wp14:anchorId="708182DB" wp14:editId="1CE0B94F">
                <wp:simplePos x="0" y="0"/>
                <wp:positionH relativeFrom="column">
                  <wp:posOffset>5195570</wp:posOffset>
                </wp:positionH>
                <wp:positionV relativeFrom="paragraph">
                  <wp:posOffset>207645</wp:posOffset>
                </wp:positionV>
                <wp:extent cx="266700" cy="257175"/>
                <wp:effectExtent l="0" t="0" r="19050" b="28575"/>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7175"/>
                        </a:xfrm>
                        <a:prstGeom prst="rect">
                          <a:avLst/>
                        </a:prstGeom>
                        <a:solidFill>
                          <a:srgbClr val="00B050"/>
                        </a:solidFill>
                        <a:ln w="9525">
                          <a:solidFill>
                            <a:srgbClr val="00B050"/>
                          </a:solidFill>
                          <a:miter lim="800000"/>
                          <a:headEnd/>
                          <a:tailEnd/>
                        </a:ln>
                      </wps:spPr>
                      <wps:txbx>
                        <w:txbxContent>
                          <w:p w14:paraId="00F1B4FB" w14:textId="77777777" w:rsidR="00DE1F27" w:rsidRPr="00DF1B9A" w:rsidRDefault="00DE1F27" w:rsidP="00065796">
                            <w:pPr>
                              <w:rPr>
                                <w:color w:val="FFFFFF" w:themeColor="background1"/>
                              </w:rPr>
                            </w:pPr>
                            <w:r>
                              <w:rPr>
                                <w:color w:val="FFFFFF" w:themeColor="background1"/>
                              </w:rPr>
                              <w:t>3</w:t>
                            </w:r>
                          </w:p>
                        </w:txbxContent>
                      </wps:txbx>
                      <wps:bodyPr rot="0" vert="horz" wrap="square" lIns="91440" tIns="45720" rIns="91440" bIns="45720" anchor="t" anchorCtr="0">
                        <a:noAutofit/>
                      </wps:bodyPr>
                    </wps:wsp>
                  </a:graphicData>
                </a:graphic>
              </wp:anchor>
            </w:drawing>
          </mc:Choice>
          <mc:Fallback>
            <w:pict>
              <v:shape w14:anchorId="708182DB" id="_x0000_s1031" type="#_x0000_t202" style="position:absolute;margin-left:409.1pt;margin-top:16.35pt;width:21pt;height:20.25pt;z-index:25167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" fillcolor="#00b050" strokecolor="#00b050">
                <v:textbox>
                  <w:txbxContent>
                    <w:p w14:paraId="00F1B4FB" w14:textId="77777777" w:rsidR="00DE1F27" w:rsidRPr="00DF1B9A" w:rsidRDefault="00DE1F27" w:rsidP="00065796">
                      <w:pPr>
                        <w:rPr>
                          <w:color w:val="FFFFFF" w:themeColor="background1"/>
                        </w:rPr>
                      </w:pPr>
                      <w:r>
                        <w:rPr>
                          <w:color w:val="FFFFFF" w:themeColor="background1"/>
                        </w:rPr>
                        <w:t>3</w:t>
                      </w:r>
                    </w:p>
                  </w:txbxContent>
                </v:textbox>
              </v:shape>
            </w:pict>
          </mc:Fallback>
        </mc:AlternateContent>
      </w:r>
      <w:r>
        <w:rPr>
          <w:noProof/>
          <w:lang w:val="en-US"/>
        </w:rPr>
        <mc:AlternateContent>
          <mc:Choice Requires="wps">
            <w:drawing>
              <wp:anchor distT="0" distB="0" distL="114300" distR="114300" simplePos="0" relativeHeight="251670016" behindDoc="0" locked="0" layoutInCell="1" allowOverlap="1" wp14:anchorId="53FBCF52" wp14:editId="7431D8CC">
                <wp:simplePos x="0" y="0"/>
                <wp:positionH relativeFrom="column">
                  <wp:posOffset>3023235</wp:posOffset>
                </wp:positionH>
                <wp:positionV relativeFrom="paragraph">
                  <wp:posOffset>319405</wp:posOffset>
                </wp:positionV>
                <wp:extent cx="266700" cy="257175"/>
                <wp:effectExtent l="0" t="0" r="19050" b="28575"/>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7175"/>
                        </a:xfrm>
                        <a:prstGeom prst="rect">
                          <a:avLst/>
                        </a:prstGeom>
                        <a:solidFill>
                          <a:srgbClr val="00B050"/>
                        </a:solidFill>
                        <a:ln w="9525">
                          <a:solidFill>
                            <a:srgbClr val="00B050"/>
                          </a:solidFill>
                          <a:miter lim="800000"/>
                          <a:headEnd/>
                          <a:tailEnd/>
                        </a:ln>
                      </wps:spPr>
                      <wps:txbx>
                        <w:txbxContent>
                          <w:p w14:paraId="21374A97" w14:textId="77777777" w:rsidR="00DE1F27" w:rsidRPr="00DF1B9A" w:rsidRDefault="00DE1F27" w:rsidP="00065796">
                            <w:pPr>
                              <w:rPr>
                                <w:color w:val="FFFFFF" w:themeColor="background1"/>
                              </w:rPr>
                            </w:pPr>
                            <w:r>
                              <w:rPr>
                                <w:color w:val="FFFFFF" w:themeColor="background1"/>
                              </w:rPr>
                              <w:t>2</w:t>
                            </w:r>
                          </w:p>
                        </w:txbxContent>
                      </wps:txbx>
                      <wps:bodyPr rot="0" vert="horz" wrap="square" lIns="91440" tIns="45720" rIns="91440" bIns="45720" anchor="t" anchorCtr="0">
                        <a:noAutofit/>
                      </wps:bodyPr>
                    </wps:wsp>
                  </a:graphicData>
                </a:graphic>
              </wp:anchor>
            </w:drawing>
          </mc:Choice>
          <mc:Fallback>
            <w:pict>
              <v:shape w14:anchorId="53FBCF52" id="_x0000_s1032" type="#_x0000_t202" style="position:absolute;margin-left:238.05pt;margin-top:25.15pt;width:21pt;height:20.25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" fillcolor="#00b050" strokecolor="#00b050">
                <v:textbox>
                  <w:txbxContent>
                    <w:p w14:paraId="21374A97" w14:textId="77777777" w:rsidR="00DE1F27" w:rsidRPr="00DF1B9A" w:rsidRDefault="00DE1F27" w:rsidP="00065796">
                      <w:pPr>
                        <w:rPr>
                          <w:color w:val="FFFFFF" w:themeColor="background1"/>
                        </w:rPr>
                      </w:pPr>
                      <w:r>
                        <w:rPr>
                          <w:color w:val="FFFFFF" w:themeColor="background1"/>
                        </w:rPr>
                        <w:t>2</w:t>
                      </w:r>
                    </w:p>
                  </w:txbxContent>
                </v:textbox>
              </v:shape>
            </w:pict>
          </mc:Fallback>
        </mc:AlternateContent>
      </w:r>
      <w:r>
        <w:rPr>
          <w:noProof/>
          <w:lang w:val="en-US"/>
        </w:rPr>
        <mc:AlternateContent>
          <mc:Choice Requires="wps">
            <w:drawing>
              <wp:anchor distT="0" distB="0" distL="114300" distR="114300" simplePos="0" relativeHeight="251668992" behindDoc="0" locked="0" layoutInCell="1" allowOverlap="1" wp14:anchorId="0CF94499" wp14:editId="375706CA">
                <wp:simplePos x="0" y="0"/>
                <wp:positionH relativeFrom="column">
                  <wp:posOffset>851535</wp:posOffset>
                </wp:positionH>
                <wp:positionV relativeFrom="paragraph">
                  <wp:posOffset>890905</wp:posOffset>
                </wp:positionV>
                <wp:extent cx="267208" cy="257469"/>
                <wp:effectExtent l="0" t="0" r="19050" b="28575"/>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08" cy="257469"/>
                        </a:xfrm>
                        <a:prstGeom prst="rect">
                          <a:avLst/>
                        </a:prstGeom>
                        <a:solidFill>
                          <a:srgbClr val="00B050"/>
                        </a:solidFill>
                        <a:ln w="9525">
                          <a:solidFill>
                            <a:srgbClr val="00B050"/>
                          </a:solidFill>
                          <a:miter lim="800000"/>
                          <a:headEnd/>
                          <a:tailEnd/>
                        </a:ln>
                      </wps:spPr>
                      <wps:txbx>
                        <w:txbxContent>
                          <w:p w14:paraId="34F5DE85" w14:textId="77777777" w:rsidR="00DE1F27" w:rsidRPr="00DF1B9A" w:rsidRDefault="00DE1F27" w:rsidP="00065796">
                            <w:pPr>
                              <w:rPr>
                                <w:color w:val="FFFFFF" w:themeColor="background1"/>
                              </w:rPr>
                            </w:pPr>
                            <w:r w:rsidRPr="00DF1B9A">
                              <w:rPr>
                                <w:color w:val="FFFFFF" w:themeColor="background1"/>
                              </w:rPr>
                              <w:t>1</w:t>
                            </w:r>
                          </w:p>
                        </w:txbxContent>
                      </wps:txbx>
                      <wps:bodyPr rot="0" vert="horz" wrap="square" lIns="91440" tIns="45720" rIns="91440" bIns="45720" anchor="t" anchorCtr="0">
                        <a:noAutofit/>
                      </wps:bodyPr>
                    </wps:wsp>
                  </a:graphicData>
                </a:graphic>
              </wp:anchor>
            </w:drawing>
          </mc:Choice>
          <mc:Fallback>
            <w:pict>
              <v:shape w14:anchorId="0CF94499" id="_x0000_s1033" type="#_x0000_t202" style="position:absolute;margin-left:67.05pt;margin-top:70.15pt;width:21.05pt;height:20.25pt;z-index:25166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" fillcolor="#00b050" strokecolor="#00b050">
                <v:textbox>
                  <w:txbxContent>
                    <w:p w14:paraId="34F5DE85" w14:textId="77777777" w:rsidR="00DE1F27" w:rsidRPr="00DF1B9A" w:rsidRDefault="00DE1F27" w:rsidP="00065796">
                      <w:pPr>
                        <w:rPr>
                          <w:color w:val="FFFFFF" w:themeColor="background1"/>
                        </w:rPr>
                      </w:pPr>
                      <w:r w:rsidRPr="00DF1B9A">
                        <w:rPr>
                          <w:color w:val="FFFFFF" w:themeColor="background1"/>
                        </w:rPr>
                        <w:t>1</w:t>
                      </w:r>
                    </w:p>
                  </w:txbxContent>
                </v:textbox>
              </v:shape>
            </w:pict>
          </mc:Fallback>
        </mc:AlternateContent>
      </w:r>
      <w:r w:rsidRPr="00065796">
        <w:rPr>
          <w:noProof/>
          <w:lang w:val="en-US"/>
        </w:rPr>
        <w:drawing>
          <wp:inline distT="0" distB="0" distL="0" distR="0" wp14:anchorId="57077B5B" wp14:editId="20AC56D1">
            <wp:extent cx="6189345" cy="3749675"/>
            <wp:effectExtent l="57150" t="57150" r="116205" b="1174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89345" cy="374967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4BCD2C00" w14:textId="3D54301B" w:rsidR="00A92D81" w:rsidRPr="00222D1D" w:rsidRDefault="00A92D81" w:rsidP="00065796">
      <w:pPr>
        <w:spacing w:after="0" w:line="240" w:lineRule="auto"/>
        <w:ind w:right="0"/>
        <w:rPr>
          <w:b/>
        </w:rPr>
      </w:pPr>
      <w:r w:rsidRPr="00222D1D">
        <w:rPr>
          <w:b/>
        </w:rPr>
        <w:t>1.</w:t>
      </w:r>
      <w:r>
        <w:rPr>
          <w:b/>
        </w:rPr>
        <w:t xml:space="preserve"> </w:t>
      </w:r>
      <w:r w:rsidRPr="00222D1D">
        <w:rPr>
          <w:b/>
        </w:rPr>
        <w:t xml:space="preserve">Main menu: </w:t>
      </w:r>
    </w:p>
    <w:p w14:paraId="527B7B1B" w14:textId="1C7B8F17" w:rsidR="00065796" w:rsidRDefault="00065796" w:rsidP="008A6EFD">
      <w:pPr>
        <w:pStyle w:val="ListParagraph"/>
        <w:numPr>
          <w:ilvl w:val="0"/>
          <w:numId w:val="23"/>
        </w:numPr>
        <w:spacing w:after="0"/>
        <w:ind w:right="0"/>
        <w:rPr>
          <w:rFonts w:asciiTheme="majorHAnsi" w:hAnsiTheme="majorHAnsi" w:cstheme="majorHAnsi"/>
          <w:sz w:val="20"/>
          <w:szCs w:val="20"/>
        </w:rPr>
      </w:pPr>
      <w:r>
        <w:rPr>
          <w:rFonts w:asciiTheme="majorHAnsi" w:hAnsiTheme="majorHAnsi" w:cstheme="majorHAnsi"/>
          <w:sz w:val="20"/>
          <w:szCs w:val="20"/>
        </w:rPr>
        <w:t xml:space="preserve">Home – icon directs you back to the home page.  </w:t>
      </w:r>
    </w:p>
    <w:p w14:paraId="191DCD60" w14:textId="3BB57FDE" w:rsidR="00A92D81" w:rsidRPr="00ED6029" w:rsidRDefault="00A92D81" w:rsidP="008A6EFD">
      <w:pPr>
        <w:pStyle w:val="ListParagraph"/>
        <w:numPr>
          <w:ilvl w:val="0"/>
          <w:numId w:val="23"/>
        </w:numPr>
        <w:spacing w:after="0"/>
        <w:ind w:right="0"/>
        <w:rPr>
          <w:rFonts w:asciiTheme="majorHAnsi" w:hAnsiTheme="majorHAnsi" w:cstheme="majorHAnsi"/>
          <w:sz w:val="20"/>
          <w:szCs w:val="20"/>
        </w:rPr>
      </w:pPr>
      <w:r w:rsidRPr="00ED6029">
        <w:rPr>
          <w:rFonts w:asciiTheme="majorHAnsi" w:hAnsiTheme="majorHAnsi" w:cstheme="majorHAnsi"/>
          <w:sz w:val="20"/>
          <w:szCs w:val="20"/>
        </w:rPr>
        <w:t>Community – lists all the groups and organisations that have created profiles in MCL.</w:t>
      </w:r>
    </w:p>
    <w:p w14:paraId="275C9965" w14:textId="380F2A03" w:rsidR="00A92D81" w:rsidRPr="00ED6029" w:rsidRDefault="00A92D81" w:rsidP="008A6EFD">
      <w:pPr>
        <w:pStyle w:val="ListParagraph"/>
        <w:numPr>
          <w:ilvl w:val="0"/>
          <w:numId w:val="23"/>
        </w:numPr>
        <w:ind w:right="0"/>
        <w:rPr>
          <w:rFonts w:asciiTheme="majorHAnsi" w:hAnsiTheme="majorHAnsi" w:cstheme="majorHAnsi"/>
          <w:sz w:val="20"/>
          <w:szCs w:val="20"/>
        </w:rPr>
      </w:pPr>
      <w:r w:rsidRPr="00ED6029">
        <w:rPr>
          <w:rFonts w:asciiTheme="majorHAnsi" w:hAnsiTheme="majorHAnsi" w:cstheme="majorHAnsi"/>
          <w:sz w:val="20"/>
          <w:szCs w:val="20"/>
        </w:rPr>
        <w:t xml:space="preserve">Events </w:t>
      </w:r>
      <w:r w:rsidR="00397A82">
        <w:rPr>
          <w:rFonts w:asciiTheme="majorHAnsi" w:hAnsiTheme="majorHAnsi" w:cstheme="majorHAnsi"/>
          <w:sz w:val="20"/>
          <w:szCs w:val="20"/>
        </w:rPr>
        <w:t>&amp;</w:t>
      </w:r>
      <w:r w:rsidR="00397A82" w:rsidRPr="00ED6029">
        <w:rPr>
          <w:rFonts w:asciiTheme="majorHAnsi" w:hAnsiTheme="majorHAnsi" w:cstheme="majorHAnsi"/>
          <w:sz w:val="20"/>
          <w:szCs w:val="20"/>
        </w:rPr>
        <w:t xml:space="preserve"> </w:t>
      </w:r>
      <w:r w:rsidRPr="00ED6029">
        <w:rPr>
          <w:rFonts w:asciiTheme="majorHAnsi" w:hAnsiTheme="majorHAnsi" w:cstheme="majorHAnsi"/>
          <w:sz w:val="20"/>
          <w:szCs w:val="20"/>
        </w:rPr>
        <w:t>Activities – lists all the events and activities uploaded by local community groups.</w:t>
      </w:r>
    </w:p>
    <w:p w14:paraId="2675700A" w14:textId="3AB7330F" w:rsidR="00A92D81" w:rsidRPr="00ED6029" w:rsidRDefault="00A92D81" w:rsidP="008A6EFD">
      <w:pPr>
        <w:pStyle w:val="ListParagraph"/>
        <w:numPr>
          <w:ilvl w:val="0"/>
          <w:numId w:val="23"/>
        </w:numPr>
        <w:ind w:right="0"/>
        <w:rPr>
          <w:rFonts w:asciiTheme="majorHAnsi" w:hAnsiTheme="majorHAnsi" w:cstheme="majorHAnsi"/>
          <w:sz w:val="20"/>
          <w:szCs w:val="20"/>
        </w:rPr>
      </w:pPr>
      <w:r w:rsidRPr="00ED6029">
        <w:rPr>
          <w:rFonts w:asciiTheme="majorHAnsi" w:hAnsiTheme="majorHAnsi" w:cstheme="majorHAnsi"/>
          <w:sz w:val="20"/>
          <w:szCs w:val="20"/>
        </w:rPr>
        <w:t xml:space="preserve">Volunteer – lists all the volunteering opportunities uploaded by local community groups. </w:t>
      </w:r>
    </w:p>
    <w:p w14:paraId="0257F9E4" w14:textId="7E91BE15" w:rsidR="00A92D81" w:rsidRPr="00ED6029" w:rsidRDefault="00A92D81" w:rsidP="008A6EFD">
      <w:pPr>
        <w:pStyle w:val="ListParagraph"/>
        <w:numPr>
          <w:ilvl w:val="0"/>
          <w:numId w:val="23"/>
        </w:numPr>
        <w:ind w:right="0"/>
        <w:rPr>
          <w:rFonts w:asciiTheme="majorHAnsi" w:hAnsiTheme="majorHAnsi" w:cstheme="majorHAnsi"/>
          <w:sz w:val="20"/>
          <w:szCs w:val="20"/>
        </w:rPr>
      </w:pPr>
      <w:r w:rsidRPr="00ED6029">
        <w:rPr>
          <w:rFonts w:asciiTheme="majorHAnsi" w:hAnsiTheme="majorHAnsi" w:cstheme="majorHAnsi"/>
          <w:sz w:val="20"/>
          <w:szCs w:val="20"/>
        </w:rPr>
        <w:t xml:space="preserve">My Profile – allows community groups to create a free account then upload a community group profile, events and activities and volunteer opportunities. </w:t>
      </w:r>
    </w:p>
    <w:p w14:paraId="041A5388" w14:textId="49EC7432" w:rsidR="00A92D81" w:rsidRDefault="00A92D81" w:rsidP="00A92D81">
      <w:r>
        <w:rPr>
          <w:b/>
        </w:rPr>
        <w:t xml:space="preserve">2. </w:t>
      </w:r>
      <w:r w:rsidRPr="003D17CC">
        <w:rPr>
          <w:b/>
        </w:rPr>
        <w:t>Search box:</w:t>
      </w:r>
      <w:r>
        <w:t xml:space="preserve"> find groups, activities or volunteer opportunities related to your interests using key words. </w:t>
      </w:r>
    </w:p>
    <w:p w14:paraId="010348A0" w14:textId="76E07E99" w:rsidR="00A92D81" w:rsidRDefault="00A92D81" w:rsidP="00A92D81">
      <w:r>
        <w:rPr>
          <w:b/>
        </w:rPr>
        <w:lastRenderedPageBreak/>
        <w:t xml:space="preserve">3. </w:t>
      </w:r>
      <w:r w:rsidRPr="003D17CC">
        <w:rPr>
          <w:b/>
        </w:rPr>
        <w:t>Sharing</w:t>
      </w:r>
      <w:r w:rsidR="00065796">
        <w:rPr>
          <w:b/>
        </w:rPr>
        <w:t>, information</w:t>
      </w:r>
      <w:r w:rsidRPr="003D17CC">
        <w:rPr>
          <w:b/>
        </w:rPr>
        <w:t xml:space="preserve"> and printing:</w:t>
      </w:r>
      <w:r w:rsidRPr="003D17CC">
        <w:rPr>
          <w:sz w:val="24"/>
        </w:rPr>
        <w:t xml:space="preserve"> </w:t>
      </w:r>
      <w:r>
        <w:t>Click on the icons to share the page you are viewing on your F</w:t>
      </w:r>
      <w:r w:rsidRPr="003320E3">
        <w:t xml:space="preserve">acebook </w:t>
      </w:r>
      <w:r>
        <w:t>or T</w:t>
      </w:r>
      <w:r w:rsidRPr="003320E3">
        <w:t xml:space="preserve">witter </w:t>
      </w:r>
      <w:r>
        <w:t xml:space="preserve">account, </w:t>
      </w:r>
      <w:r w:rsidR="00065796">
        <w:t xml:space="preserve">view instructions for creating your pages, </w:t>
      </w:r>
      <w:r>
        <w:t xml:space="preserve">or </w:t>
      </w:r>
      <w:r w:rsidRPr="009D07FC">
        <w:t>print</w:t>
      </w:r>
      <w:r>
        <w:t xml:space="preserve"> the page you are viewing. </w:t>
      </w:r>
    </w:p>
    <w:p w14:paraId="7605DFC9" w14:textId="55B6771D" w:rsidR="00A92D81" w:rsidRDefault="00A92D81" w:rsidP="00A92D81">
      <w:r>
        <w:rPr>
          <w:b/>
        </w:rPr>
        <w:t xml:space="preserve">4. </w:t>
      </w:r>
      <w:r w:rsidRPr="003D17CC">
        <w:rPr>
          <w:b/>
        </w:rPr>
        <w:t>Logos:</w:t>
      </w:r>
      <w:r w:rsidRPr="003D17CC">
        <w:rPr>
          <w:sz w:val="24"/>
        </w:rPr>
        <w:t xml:space="preserve"> </w:t>
      </w:r>
      <w:r>
        <w:t xml:space="preserve">Click on the </w:t>
      </w:r>
      <w:r w:rsidRPr="003320E3">
        <w:t>Kingston logo</w:t>
      </w:r>
      <w:r>
        <w:t xml:space="preserve"> at any time to go to the City of Kingston website, or the </w:t>
      </w:r>
      <w:r w:rsidRPr="003320E3">
        <w:t>MCL logo</w:t>
      </w:r>
      <w:r>
        <w:t xml:space="preserve"> to take you to back to the MCL homepage. </w:t>
      </w:r>
    </w:p>
    <w:p w14:paraId="3D85DABB" w14:textId="7F442921" w:rsidR="00A92D81" w:rsidRPr="00065796" w:rsidRDefault="00A92D81" w:rsidP="00065796">
      <w:r>
        <w:rPr>
          <w:b/>
        </w:rPr>
        <w:t xml:space="preserve">5. </w:t>
      </w:r>
      <w:r w:rsidRPr="003D17CC">
        <w:rPr>
          <w:b/>
        </w:rPr>
        <w:t>Home page content:</w:t>
      </w:r>
      <w:r w:rsidRPr="003D17CC">
        <w:rPr>
          <w:sz w:val="24"/>
        </w:rPr>
        <w:t xml:space="preserve"> </w:t>
      </w:r>
      <w:r w:rsidR="00065796">
        <w:t>Upcoming events and activities and randomly selected</w:t>
      </w:r>
      <w:r>
        <w:t xml:space="preserve"> groups and volunteering opportunities </w:t>
      </w:r>
      <w:r w:rsidRPr="003D17CC">
        <w:t>are displayed on</w:t>
      </w:r>
      <w:r>
        <w:t xml:space="preserve"> the homepage. Scroll down to see more, click on the view more tabs to go to the relevant listing pages. </w:t>
      </w:r>
    </w:p>
    <w:p w14:paraId="53251871" w14:textId="1D234148" w:rsidR="00A92D81" w:rsidRPr="00EA2DE9" w:rsidRDefault="00A92D81" w:rsidP="00A92D81">
      <w:pPr>
        <w:spacing w:after="0"/>
        <w:rPr>
          <w:b/>
        </w:rPr>
      </w:pPr>
      <w:r>
        <w:rPr>
          <w:b/>
        </w:rPr>
        <w:t xml:space="preserve">6. </w:t>
      </w:r>
      <w:r w:rsidRPr="00EA2DE9">
        <w:rPr>
          <w:b/>
        </w:rPr>
        <w:t>Footer:</w:t>
      </w:r>
    </w:p>
    <w:p w14:paraId="73437F9A" w14:textId="5DF592E8" w:rsidR="00A92D81" w:rsidRPr="00065796" w:rsidRDefault="00A92D81" w:rsidP="00065796">
      <w:pPr>
        <w:pStyle w:val="ListParagraph"/>
        <w:numPr>
          <w:ilvl w:val="0"/>
          <w:numId w:val="42"/>
        </w:numPr>
        <w:spacing w:after="0"/>
        <w:ind w:right="0"/>
        <w:rPr>
          <w:rFonts w:asciiTheme="majorHAnsi" w:hAnsiTheme="majorHAnsi" w:cstheme="majorHAnsi"/>
          <w:sz w:val="20"/>
          <w:szCs w:val="20"/>
        </w:rPr>
      </w:pPr>
      <w:r w:rsidRPr="00ED6029">
        <w:rPr>
          <w:rFonts w:asciiTheme="majorHAnsi" w:hAnsiTheme="majorHAnsi" w:cstheme="majorHAnsi"/>
          <w:sz w:val="20"/>
          <w:szCs w:val="20"/>
        </w:rPr>
        <w:t>Contact Us – provides contact details for the MCL site.</w:t>
      </w:r>
    </w:p>
    <w:p w14:paraId="7F832683" w14:textId="3F5D8489" w:rsidR="00A92D81" w:rsidRDefault="00A92D81" w:rsidP="008A6EFD">
      <w:pPr>
        <w:pStyle w:val="ListParagraph"/>
        <w:numPr>
          <w:ilvl w:val="0"/>
          <w:numId w:val="42"/>
        </w:numPr>
        <w:spacing w:after="0"/>
        <w:ind w:right="0"/>
        <w:rPr>
          <w:rFonts w:asciiTheme="majorHAnsi" w:hAnsiTheme="majorHAnsi" w:cstheme="majorHAnsi"/>
          <w:sz w:val="20"/>
          <w:szCs w:val="20"/>
        </w:rPr>
      </w:pPr>
      <w:r w:rsidRPr="00ED6029">
        <w:rPr>
          <w:rFonts w:asciiTheme="majorHAnsi" w:hAnsiTheme="majorHAnsi" w:cstheme="majorHAnsi"/>
          <w:sz w:val="20"/>
          <w:szCs w:val="20"/>
        </w:rPr>
        <w:t>About this site – provides and overview about the purpose of the site and terms and conditions.</w:t>
      </w:r>
    </w:p>
    <w:p w14:paraId="02CCE53F" w14:textId="38CB89D6" w:rsidR="00664D03" w:rsidRPr="00520213" w:rsidRDefault="00664D03" w:rsidP="00664D03">
      <w:pPr>
        <w:pStyle w:val="ListParagraph"/>
        <w:numPr>
          <w:ilvl w:val="0"/>
          <w:numId w:val="42"/>
        </w:numPr>
        <w:spacing w:after="0"/>
        <w:ind w:right="0"/>
        <w:rPr>
          <w:rFonts w:asciiTheme="majorHAnsi" w:hAnsiTheme="majorHAnsi" w:cstheme="majorHAnsi"/>
          <w:sz w:val="20"/>
          <w:szCs w:val="20"/>
        </w:rPr>
      </w:pPr>
      <w:r w:rsidRPr="00520213">
        <w:rPr>
          <w:rFonts w:asciiTheme="majorHAnsi" w:hAnsiTheme="majorHAnsi" w:cstheme="majorHAnsi"/>
          <w:sz w:val="20"/>
          <w:szCs w:val="20"/>
        </w:rPr>
        <w:t xml:space="preserve">Tips </w:t>
      </w:r>
      <w:r w:rsidR="00397A82">
        <w:rPr>
          <w:rFonts w:asciiTheme="majorHAnsi" w:hAnsiTheme="majorHAnsi" w:cstheme="majorHAnsi"/>
          <w:sz w:val="20"/>
          <w:szCs w:val="20"/>
        </w:rPr>
        <w:t>&amp;</w:t>
      </w:r>
      <w:r w:rsidR="00397A82" w:rsidRPr="00520213">
        <w:rPr>
          <w:rFonts w:asciiTheme="majorHAnsi" w:hAnsiTheme="majorHAnsi" w:cstheme="majorHAnsi"/>
          <w:sz w:val="20"/>
          <w:szCs w:val="20"/>
        </w:rPr>
        <w:t xml:space="preserve"> </w:t>
      </w:r>
      <w:r w:rsidRPr="00520213">
        <w:rPr>
          <w:rFonts w:asciiTheme="majorHAnsi" w:hAnsiTheme="majorHAnsi" w:cstheme="majorHAnsi"/>
          <w:sz w:val="20"/>
          <w:szCs w:val="20"/>
        </w:rPr>
        <w:t>Updates – provides useful tips; any changes made to the site and links to the newsletter</w:t>
      </w:r>
      <w:r>
        <w:rPr>
          <w:rFonts w:asciiTheme="majorHAnsi" w:hAnsiTheme="majorHAnsi" w:cstheme="majorHAnsi"/>
          <w:sz w:val="20"/>
          <w:szCs w:val="20"/>
        </w:rPr>
        <w:t>.</w:t>
      </w:r>
      <w:r w:rsidRPr="00520213">
        <w:rPr>
          <w:rFonts w:asciiTheme="majorHAnsi" w:hAnsiTheme="majorHAnsi" w:cstheme="majorHAnsi"/>
          <w:sz w:val="20"/>
          <w:szCs w:val="20"/>
        </w:rPr>
        <w:t xml:space="preserve"> </w:t>
      </w:r>
    </w:p>
    <w:p w14:paraId="65695B43" w14:textId="688EAD8B" w:rsidR="00A92D81" w:rsidRPr="00ED6029" w:rsidRDefault="00A92D81" w:rsidP="008A6EFD">
      <w:pPr>
        <w:pStyle w:val="ListParagraph"/>
        <w:numPr>
          <w:ilvl w:val="0"/>
          <w:numId w:val="42"/>
        </w:numPr>
        <w:spacing w:after="0"/>
        <w:ind w:right="0"/>
        <w:rPr>
          <w:rFonts w:asciiTheme="majorHAnsi" w:hAnsiTheme="majorHAnsi" w:cstheme="majorHAnsi"/>
          <w:sz w:val="20"/>
          <w:szCs w:val="20"/>
        </w:rPr>
      </w:pPr>
      <w:r w:rsidRPr="00ED6029">
        <w:rPr>
          <w:rFonts w:asciiTheme="majorHAnsi" w:hAnsiTheme="majorHAnsi" w:cstheme="majorHAnsi"/>
          <w:sz w:val="20"/>
          <w:szCs w:val="20"/>
        </w:rPr>
        <w:t>Accessibility – information about accessibility and where to seek assistance.</w:t>
      </w:r>
    </w:p>
    <w:p w14:paraId="15DEF3EE" w14:textId="07D0ACF9" w:rsidR="00A92D81" w:rsidRDefault="00A92D81" w:rsidP="008A6EFD">
      <w:pPr>
        <w:pStyle w:val="ListParagraph"/>
        <w:numPr>
          <w:ilvl w:val="0"/>
          <w:numId w:val="42"/>
        </w:numPr>
        <w:spacing w:after="0"/>
        <w:ind w:right="0"/>
        <w:rPr>
          <w:rFonts w:asciiTheme="majorHAnsi" w:hAnsiTheme="majorHAnsi" w:cstheme="majorHAnsi"/>
          <w:sz w:val="20"/>
          <w:szCs w:val="20"/>
        </w:rPr>
      </w:pPr>
      <w:r w:rsidRPr="00ED6029">
        <w:rPr>
          <w:rFonts w:asciiTheme="majorHAnsi" w:hAnsiTheme="majorHAnsi" w:cstheme="majorHAnsi"/>
          <w:sz w:val="20"/>
          <w:szCs w:val="20"/>
        </w:rPr>
        <w:t>Privacy – links to Council’s privacy statement and policy.</w:t>
      </w:r>
    </w:p>
    <w:p w14:paraId="2540BC17" w14:textId="212E9A72" w:rsidR="00A92D81" w:rsidRDefault="00664D03" w:rsidP="00A92D81">
      <w:pPr>
        <w:spacing w:after="0"/>
      </w:pPr>
      <w:r>
        <w:rPr>
          <w:noProof/>
          <w:lang w:val="en-US"/>
        </w:rPr>
        <mc:AlternateContent>
          <mc:Choice Requires="wps">
            <w:drawing>
              <wp:anchor distT="0" distB="0" distL="114300" distR="114300" simplePos="0" relativeHeight="251629056" behindDoc="0" locked="0" layoutInCell="1" allowOverlap="1" wp14:anchorId="1C2CAA59" wp14:editId="0E8B44D4">
                <wp:simplePos x="0" y="0"/>
                <wp:positionH relativeFrom="column">
                  <wp:posOffset>-93980</wp:posOffset>
                </wp:positionH>
                <wp:positionV relativeFrom="paragraph">
                  <wp:posOffset>874395</wp:posOffset>
                </wp:positionV>
                <wp:extent cx="266700" cy="257175"/>
                <wp:effectExtent l="0" t="0" r="38100" b="2222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7175"/>
                        </a:xfrm>
                        <a:prstGeom prst="rect">
                          <a:avLst/>
                        </a:prstGeom>
                        <a:solidFill>
                          <a:srgbClr val="00B050"/>
                        </a:solidFill>
                        <a:ln w="9525">
                          <a:solidFill>
                            <a:srgbClr val="00B050"/>
                          </a:solidFill>
                          <a:miter lim="800000"/>
                          <a:headEnd/>
                          <a:tailEnd/>
                        </a:ln>
                      </wps:spPr>
                      <wps:txbx>
                        <w:txbxContent>
                          <w:p w14:paraId="059C69B5" w14:textId="77777777" w:rsidR="00DE1F27" w:rsidRPr="00DF1B9A" w:rsidRDefault="00DE1F27" w:rsidP="00065796">
                            <w:pPr>
                              <w:rPr>
                                <w:color w:val="FFFFFF" w:themeColor="background1"/>
                              </w:rPr>
                            </w:pPr>
                            <w:r>
                              <w:rPr>
                                <w:color w:val="FFFFFF" w:themeColor="background1"/>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2CAA59" id="_x0000_s1034" type="#_x0000_t202" style="position:absolute;margin-left:-7.4pt;margin-top:68.85pt;width:21pt;height:20.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" fillcolor="#00b050" strokecolor="#00b050">
                <v:textbox>
                  <w:txbxContent>
                    <w:p w14:paraId="059C69B5" w14:textId="77777777" w:rsidR="00DE1F27" w:rsidRPr="00DF1B9A" w:rsidRDefault="00DE1F27" w:rsidP="00065796">
                      <w:pPr>
                        <w:rPr>
                          <w:color w:val="FFFFFF" w:themeColor="background1"/>
                        </w:rPr>
                      </w:pPr>
                      <w:r>
                        <w:rPr>
                          <w:color w:val="FFFFFF" w:themeColor="background1"/>
                        </w:rPr>
                        <w:t>6</w:t>
                      </w:r>
                    </w:p>
                  </w:txbxContent>
                </v:textbox>
              </v:shape>
            </w:pict>
          </mc:Fallback>
        </mc:AlternateContent>
      </w:r>
    </w:p>
    <w:p w14:paraId="3F7C94E6" w14:textId="2E9FB4B4" w:rsidR="00A92D81" w:rsidRDefault="00664D03" w:rsidP="00A92D81">
      <w:pPr>
        <w:rPr>
          <w:rFonts w:eastAsiaTheme="majorEastAsia" w:cstheme="majorBidi"/>
          <w:b/>
          <w:bCs/>
          <w:sz w:val="28"/>
          <w:szCs w:val="28"/>
        </w:rPr>
      </w:pPr>
      <w:r>
        <w:rPr>
          <w:noProof/>
          <w:lang w:val="en-US"/>
        </w:rPr>
        <mc:AlternateContent>
          <mc:Choice Requires="wps">
            <w:drawing>
              <wp:anchor distT="0" distB="0" distL="114300" distR="114300" simplePos="0" relativeHeight="251645440" behindDoc="0" locked="0" layoutInCell="1" allowOverlap="1" wp14:anchorId="641F6E42" wp14:editId="0FDC35A3">
                <wp:simplePos x="0" y="0"/>
                <wp:positionH relativeFrom="column">
                  <wp:posOffset>4686300</wp:posOffset>
                </wp:positionH>
                <wp:positionV relativeFrom="paragraph">
                  <wp:posOffset>137160</wp:posOffset>
                </wp:positionV>
                <wp:extent cx="1059815" cy="1069340"/>
                <wp:effectExtent l="0" t="419100" r="83185" b="16510"/>
                <wp:wrapNone/>
                <wp:docPr id="17" name="Rectangular Callout 36"/>
                <wp:cNvGraphicFramePr/>
                <a:graphic xmlns:a="http://schemas.openxmlformats.org/drawingml/2006/main">
                  <a:graphicData uri="http://schemas.microsoft.com/office/word/2010/wordprocessingShape">
                    <wps:wsp>
                      <wps:cNvSpPr/>
                      <wps:spPr>
                        <a:xfrm rot="10800000" flipV="1">
                          <a:off x="0" y="0"/>
                          <a:ext cx="1059815" cy="1069340"/>
                        </a:xfrm>
                        <a:prstGeom prst="wedgeRectCallout">
                          <a:avLst>
                            <a:gd name="adj1" fmla="val -54267"/>
                            <a:gd name="adj2" fmla="val -88093"/>
                          </a:avLst>
                        </a:prstGeom>
                        <a:solidFill>
                          <a:sysClr val="window" lastClr="FFFFFF"/>
                        </a:solidFill>
                        <a:ln w="6350" cap="flat" cmpd="sng" algn="ctr">
                          <a:solidFill>
                            <a:srgbClr val="141313"/>
                          </a:solidFill>
                          <a:prstDash val="solid"/>
                        </a:ln>
                        <a:effectLst/>
                      </wps:spPr>
                      <wps:txbx>
                        <w:txbxContent>
                          <w:p w14:paraId="000A4FC0" w14:textId="77777777" w:rsidR="00DE1F27" w:rsidRPr="00766A30" w:rsidRDefault="00DE1F27" w:rsidP="00664D03">
                            <w:pPr>
                              <w:rPr>
                                <w:color w:val="141313" w:themeColor="text1"/>
                                <w14:textOutline w14:w="0" w14:cap="flat" w14:cmpd="sng" w14:algn="ctr">
                                  <w14:noFill/>
                                  <w14:prstDash w14:val="solid"/>
                                  <w14:round/>
                                </w14:textOutline>
                              </w:rPr>
                            </w:pPr>
                            <w:r>
                              <w:rPr>
                                <w:color w:val="141313" w:themeColor="text1"/>
                                <w14:textOutline w14:w="0" w14:cap="flat" w14:cmpd="sng" w14:algn="ctr">
                                  <w14:noFill/>
                                  <w14:prstDash w14:val="solid"/>
                                  <w14:round/>
                                </w14:textOutline>
                              </w:rPr>
                              <w:t>Click on the arrow to return to the top of the page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41F6E42" id="Rectangular Callout 36" o:spid="_x0000_s1035" type="#_x0000_t61" style="position:absolute;margin-left:369pt;margin-top:10.8pt;width:83.45pt;height:84.2pt;rotation:180;flip:y;z-index:25164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" adj="-922,-8228" fillcolor="window" strokecolor="#141313" strokeweight=".5pt">
                <v:textbox>
                  <w:txbxContent>
                    <w:p w14:paraId="000A4FC0" w14:textId="77777777" w:rsidR="00DE1F27" w:rsidRPr="00766A30" w:rsidRDefault="00DE1F27" w:rsidP="00664D03">
                      <w:pPr>
                        <w:rPr>
                          <w:color w:val="141313" w:themeColor="text1"/>
                          <w14:textOutline w14:w="0" w14:cap="flat" w14:cmpd="sng" w14:algn="ctr">
                            <w14:noFill/>
                            <w14:prstDash w14:val="solid"/>
                            <w14:round/>
                          </w14:textOutline>
                        </w:rPr>
                      </w:pPr>
                      <w:r>
                        <w:rPr>
                          <w:color w:val="141313" w:themeColor="text1"/>
                          <w14:textOutline w14:w="0" w14:cap="flat" w14:cmpd="sng" w14:algn="ctr">
                            <w14:noFill/>
                            <w14:prstDash w14:val="solid"/>
                            <w14:round/>
                          </w14:textOutline>
                        </w:rPr>
                        <w:t>Click on the arrow to return to the top of the page</w:t>
                      </w:r>
                    </w:p>
                  </w:txbxContent>
                </v:textbox>
              </v:shape>
            </w:pict>
          </mc:Fallback>
        </mc:AlternateContent>
      </w:r>
      <w:r w:rsidRPr="00520213">
        <w:rPr>
          <w:noProof/>
          <w:lang w:val="en-US"/>
        </w:rPr>
        <w:drawing>
          <wp:anchor distT="0" distB="0" distL="114300" distR="114300" simplePos="0" relativeHeight="251642368" behindDoc="1" locked="0" layoutInCell="1" allowOverlap="1" wp14:anchorId="0419F182" wp14:editId="0E025FAC">
            <wp:simplePos x="0" y="0"/>
            <wp:positionH relativeFrom="column">
              <wp:posOffset>-95250</wp:posOffset>
            </wp:positionH>
            <wp:positionV relativeFrom="paragraph">
              <wp:posOffset>92710</wp:posOffset>
            </wp:positionV>
            <wp:extent cx="6189345" cy="864870"/>
            <wp:effectExtent l="57150" t="57150" r="116205" b="106680"/>
            <wp:wrapTight wrapText="bothSides">
              <wp:wrapPolygon edited="0">
                <wp:start x="-66" y="-1427"/>
                <wp:lineTo x="-199" y="-952"/>
                <wp:lineTo x="-199" y="21885"/>
                <wp:lineTo x="-66" y="23789"/>
                <wp:lineTo x="21806" y="23789"/>
                <wp:lineTo x="21939" y="21885"/>
                <wp:lineTo x="21939" y="6661"/>
                <wp:lineTo x="21740" y="-476"/>
                <wp:lineTo x="21740" y="-1427"/>
                <wp:lineTo x="-66" y="-1427"/>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6189345" cy="86487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92D81">
        <w:br w:type="page"/>
      </w:r>
    </w:p>
    <w:p w14:paraId="29690D87" w14:textId="77777777" w:rsidR="00A92D81" w:rsidRPr="003223EF" w:rsidRDefault="00A92D81" w:rsidP="00A92D81">
      <w:pPr>
        <w:pStyle w:val="KingstonHeading1-numbered"/>
        <w:rPr>
          <w:rFonts w:ascii="Century Gothic" w:hAnsi="Century Gothic"/>
        </w:rPr>
      </w:pPr>
      <w:bookmarkStart w:id="11" w:name="_Toc422175248"/>
      <w:r w:rsidRPr="003223EF">
        <w:rPr>
          <w:rFonts w:ascii="Century Gothic" w:hAnsi="Century Gothic"/>
        </w:rPr>
        <w:lastRenderedPageBreak/>
        <w:t>Uploading content onto the site</w:t>
      </w:r>
      <w:bookmarkEnd w:id="11"/>
    </w:p>
    <w:p w14:paraId="3E38C2F1" w14:textId="77777777" w:rsidR="00A92D81" w:rsidRDefault="00A92D81" w:rsidP="00A92D81">
      <w:pPr>
        <w:spacing w:after="0"/>
      </w:pPr>
      <w:r>
        <w:t>To add events and volunteer opportunities to the MCL</w:t>
      </w:r>
      <w:r w:rsidRPr="005C0C0E">
        <w:t xml:space="preserve"> </w:t>
      </w:r>
      <w:r>
        <w:t>site you must follow these steps in order:</w:t>
      </w:r>
    </w:p>
    <w:p w14:paraId="229B7BA8" w14:textId="77777777" w:rsidR="00A92D81" w:rsidRDefault="00A92D81" w:rsidP="00A92D81">
      <w:pPr>
        <w:spacing w:after="0"/>
      </w:pPr>
    </w:p>
    <w:p w14:paraId="41E3A948" w14:textId="77777777" w:rsidR="00A92D81" w:rsidRDefault="00A92D81" w:rsidP="00A92D81">
      <w:pPr>
        <w:spacing w:after="0"/>
      </w:pPr>
      <w:r>
        <w:rPr>
          <w:noProof/>
          <w:lang w:val="en-US"/>
        </w:rPr>
        <w:drawing>
          <wp:inline distT="0" distB="0" distL="0" distR="0" wp14:anchorId="4FE5D52D" wp14:editId="0C1CF878">
            <wp:extent cx="5486400" cy="3200400"/>
            <wp:effectExtent l="0" t="0" r="0" b="0"/>
            <wp:docPr id="31" name="Diagram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55E21369" w14:textId="77777777" w:rsidR="00A92D81" w:rsidRDefault="00A92D81" w:rsidP="00A92D81">
      <w:pPr>
        <w:pStyle w:val="Kingstonheading2-numbered"/>
        <w:numPr>
          <w:ilvl w:val="0"/>
          <w:numId w:val="0"/>
        </w:numPr>
        <w:ind w:left="426"/>
      </w:pPr>
      <w:bookmarkStart w:id="12" w:name="_Toc422175249"/>
    </w:p>
    <w:p w14:paraId="3B5A73A5" w14:textId="77777777" w:rsidR="008A6EFD" w:rsidRPr="008A6EFD" w:rsidRDefault="008A6EFD" w:rsidP="008A6EFD">
      <w:pPr>
        <w:pStyle w:val="ListParagraph"/>
        <w:numPr>
          <w:ilvl w:val="0"/>
          <w:numId w:val="22"/>
        </w:numPr>
        <w:spacing w:after="240" w:line="288" w:lineRule="auto"/>
        <w:ind w:right="340"/>
        <w:contextualSpacing w:val="0"/>
        <w:rPr>
          <w:rFonts w:ascii="Arial" w:eastAsia="Times New Roman" w:hAnsi="Arial"/>
          <w:caps/>
          <w:vanish/>
          <w:color w:val="777877" w:themeColor="background2"/>
          <w:sz w:val="24"/>
        </w:rPr>
      </w:pPr>
    </w:p>
    <w:p w14:paraId="5D0F7E55" w14:textId="7AC38F39" w:rsidR="00A92D81" w:rsidRDefault="00A92D81" w:rsidP="008A6EFD">
      <w:pPr>
        <w:pStyle w:val="Kingstonheading2-numbered"/>
      </w:pPr>
      <w:r>
        <w:t>Step 1 – Register a user account/log in</w:t>
      </w:r>
      <w:bookmarkEnd w:id="12"/>
    </w:p>
    <w:p w14:paraId="366E5EE4" w14:textId="77777777" w:rsidR="00A92D81" w:rsidRDefault="00A92D81" w:rsidP="00A92D81">
      <w:pPr>
        <w:spacing w:after="0"/>
      </w:pPr>
      <w:r>
        <w:t>To register a user account/log in you need the following:</w:t>
      </w:r>
    </w:p>
    <w:p w14:paraId="433B2CC4" w14:textId="4E28F099" w:rsidR="00A92D81" w:rsidRPr="00ED6029" w:rsidRDefault="00A92D81" w:rsidP="008A6EFD">
      <w:pPr>
        <w:pStyle w:val="ListParagraph"/>
        <w:numPr>
          <w:ilvl w:val="0"/>
          <w:numId w:val="33"/>
        </w:numPr>
        <w:spacing w:after="0"/>
        <w:ind w:right="0"/>
        <w:rPr>
          <w:rFonts w:asciiTheme="majorHAnsi" w:hAnsiTheme="majorHAnsi" w:cstheme="majorHAnsi"/>
          <w:sz w:val="20"/>
          <w:szCs w:val="20"/>
        </w:rPr>
      </w:pPr>
      <w:r w:rsidRPr="00ED6029">
        <w:rPr>
          <w:rFonts w:asciiTheme="majorHAnsi" w:hAnsiTheme="majorHAnsi" w:cstheme="majorHAnsi"/>
          <w:sz w:val="20"/>
          <w:szCs w:val="20"/>
        </w:rPr>
        <w:t>An email address</w:t>
      </w:r>
      <w:r w:rsidR="00664D03">
        <w:rPr>
          <w:rFonts w:asciiTheme="majorHAnsi" w:hAnsiTheme="majorHAnsi" w:cstheme="majorHAnsi"/>
          <w:sz w:val="20"/>
          <w:szCs w:val="20"/>
        </w:rPr>
        <w:t xml:space="preserve"> (we recommend a generic address so log in details can be shared with others later)</w:t>
      </w:r>
    </w:p>
    <w:p w14:paraId="5031302C" w14:textId="77777777" w:rsidR="00A92D81" w:rsidRPr="00ED6029" w:rsidRDefault="00A92D81" w:rsidP="008A6EFD">
      <w:pPr>
        <w:pStyle w:val="ListParagraph"/>
        <w:numPr>
          <w:ilvl w:val="0"/>
          <w:numId w:val="33"/>
        </w:numPr>
        <w:spacing w:after="0"/>
        <w:ind w:right="0"/>
        <w:rPr>
          <w:rFonts w:asciiTheme="majorHAnsi" w:hAnsiTheme="majorHAnsi" w:cstheme="majorHAnsi"/>
          <w:sz w:val="20"/>
          <w:szCs w:val="20"/>
        </w:rPr>
      </w:pPr>
      <w:r w:rsidRPr="00ED6029">
        <w:rPr>
          <w:rFonts w:asciiTheme="majorHAnsi" w:hAnsiTheme="majorHAnsi" w:cstheme="majorHAnsi"/>
          <w:sz w:val="20"/>
          <w:szCs w:val="20"/>
        </w:rPr>
        <w:t>A password (that meets the requirements outlined on the site)</w:t>
      </w:r>
    </w:p>
    <w:p w14:paraId="0A11E114" w14:textId="77777777" w:rsidR="00A92D81" w:rsidRDefault="00A92D81" w:rsidP="00A92D81">
      <w:pPr>
        <w:spacing w:after="0"/>
      </w:pPr>
    </w:p>
    <w:p w14:paraId="6AF46E9D" w14:textId="77777777" w:rsidR="00A92D81" w:rsidRDefault="00A92D81" w:rsidP="00A92D81">
      <w:pPr>
        <w:spacing w:after="0" w:line="240" w:lineRule="auto"/>
        <w:ind w:right="0"/>
      </w:pPr>
      <w:r>
        <w:br w:type="page"/>
      </w:r>
    </w:p>
    <w:p w14:paraId="64E15AC4" w14:textId="7E4444CD" w:rsidR="00A92D81" w:rsidRDefault="0029417C" w:rsidP="00A92D81">
      <w:r>
        <w:rPr>
          <w:noProof/>
          <w:lang w:val="en-US"/>
        </w:rPr>
        <w:lastRenderedPageBreak/>
        <mc:AlternateContent>
          <mc:Choice Requires="wps">
            <w:drawing>
              <wp:anchor distT="0" distB="0" distL="114300" distR="114300" simplePos="0" relativeHeight="251630080" behindDoc="0" locked="0" layoutInCell="1" allowOverlap="1" wp14:anchorId="1D3E931F" wp14:editId="4E74C2CC">
                <wp:simplePos x="0" y="0"/>
                <wp:positionH relativeFrom="column">
                  <wp:posOffset>4839335</wp:posOffset>
                </wp:positionH>
                <wp:positionV relativeFrom="paragraph">
                  <wp:posOffset>1233805</wp:posOffset>
                </wp:positionV>
                <wp:extent cx="984250" cy="342265"/>
                <wp:effectExtent l="0" t="0" r="25400" b="19685"/>
                <wp:wrapNone/>
                <wp:docPr id="318" name="Oval 6"/>
                <wp:cNvGraphicFramePr/>
                <a:graphic xmlns:a="http://schemas.openxmlformats.org/drawingml/2006/main">
                  <a:graphicData uri="http://schemas.microsoft.com/office/word/2010/wordprocessingShape">
                    <wps:wsp>
                      <wps:cNvSpPr/>
                      <wps:spPr>
                        <a:xfrm>
                          <a:off x="0" y="0"/>
                          <a:ext cx="984250" cy="342265"/>
                        </a:xfrm>
                        <a:prstGeom prst="ellipse">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5DBE41" id="Oval 6" o:spid="_x0000_s1026" style="position:absolute;margin-left:381.05pt;margin-top:97.15pt;width:77.5pt;height:26.95pt;z-index:25163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" filled="f" strokecolor="#00b050" strokeweight="2pt"/>
            </w:pict>
          </mc:Fallback>
        </mc:AlternateContent>
      </w:r>
      <w:r>
        <w:rPr>
          <w:noProof/>
          <w:lang w:val="en-US"/>
        </w:rPr>
        <mc:AlternateContent>
          <mc:Choice Requires="wps">
            <w:drawing>
              <wp:anchor distT="0" distB="0" distL="114300" distR="114300" simplePos="0" relativeHeight="251650560" behindDoc="0" locked="0" layoutInCell="1" allowOverlap="1" wp14:anchorId="4183D5CC" wp14:editId="7061F694">
                <wp:simplePos x="0" y="0"/>
                <wp:positionH relativeFrom="column">
                  <wp:posOffset>4610100</wp:posOffset>
                </wp:positionH>
                <wp:positionV relativeFrom="paragraph">
                  <wp:posOffset>1234440</wp:posOffset>
                </wp:positionV>
                <wp:extent cx="266700" cy="257175"/>
                <wp:effectExtent l="0" t="0" r="19050" b="2857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7175"/>
                        </a:xfrm>
                        <a:prstGeom prst="rect">
                          <a:avLst/>
                        </a:prstGeom>
                        <a:solidFill>
                          <a:srgbClr val="00B050"/>
                        </a:solidFill>
                        <a:ln w="9525">
                          <a:solidFill>
                            <a:srgbClr val="00B050"/>
                          </a:solidFill>
                          <a:miter lim="800000"/>
                          <a:headEnd/>
                          <a:tailEnd/>
                        </a:ln>
                      </wps:spPr>
                      <wps:txbx>
                        <w:txbxContent>
                          <w:p w14:paraId="0A2B2730" w14:textId="0EA891BF" w:rsidR="00DE1F27" w:rsidRPr="00DF1B9A" w:rsidRDefault="00DE1F27" w:rsidP="0029417C">
                            <w:pPr>
                              <w:rPr>
                                <w:color w:val="FFFFFF" w:themeColor="background1"/>
                              </w:rPr>
                            </w:pPr>
                            <w:r>
                              <w:rPr>
                                <w:color w:val="FFFFFF" w:themeColor="background1"/>
                              </w:rPr>
                              <w:t>1</w:t>
                            </w:r>
                          </w:p>
                        </w:txbxContent>
                      </wps:txbx>
                      <wps:bodyPr rot="0" vert="horz" wrap="square" lIns="91440" tIns="45720" rIns="91440" bIns="45720" anchor="t" anchorCtr="0">
                        <a:noAutofit/>
                      </wps:bodyPr>
                    </wps:wsp>
                  </a:graphicData>
                </a:graphic>
              </wp:anchor>
            </w:drawing>
          </mc:Choice>
          <mc:Fallback>
            <w:pict>
              <v:shape w14:anchorId="4183D5CC" id="_x0000_s1036" type="#_x0000_t202" style="position:absolute;margin-left:363pt;margin-top:97.2pt;width:21pt;height:20.25pt;z-index:25165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" fillcolor="#00b050" strokecolor="#00b050">
                <v:textbox>
                  <w:txbxContent>
                    <w:p w14:paraId="0A2B2730" w14:textId="0EA891BF" w:rsidR="00DE1F27" w:rsidRPr="00DF1B9A" w:rsidRDefault="00DE1F27" w:rsidP="0029417C">
                      <w:pPr>
                        <w:rPr>
                          <w:color w:val="FFFFFF" w:themeColor="background1"/>
                        </w:rPr>
                      </w:pPr>
                      <w:r>
                        <w:rPr>
                          <w:color w:val="FFFFFF" w:themeColor="background1"/>
                        </w:rPr>
                        <w:t>1</w:t>
                      </w:r>
                    </w:p>
                  </w:txbxContent>
                </v:textbox>
              </v:shape>
            </w:pict>
          </mc:Fallback>
        </mc:AlternateContent>
      </w:r>
      <w:r w:rsidR="00AE6A29">
        <w:rPr>
          <w:noProof/>
          <w:lang w:val="en-US"/>
        </w:rPr>
        <mc:AlternateContent>
          <mc:Choice Requires="wps">
            <w:drawing>
              <wp:anchor distT="0" distB="0" distL="114300" distR="114300" simplePos="0" relativeHeight="251638272" behindDoc="0" locked="0" layoutInCell="1" allowOverlap="1" wp14:anchorId="7CCB18AA" wp14:editId="793D903C">
                <wp:simplePos x="0" y="0"/>
                <wp:positionH relativeFrom="column">
                  <wp:posOffset>4394835</wp:posOffset>
                </wp:positionH>
                <wp:positionV relativeFrom="paragraph">
                  <wp:posOffset>2872105</wp:posOffset>
                </wp:positionV>
                <wp:extent cx="266700" cy="257175"/>
                <wp:effectExtent l="0" t="0" r="19050" b="28575"/>
                <wp:wrapNone/>
                <wp:docPr id="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7175"/>
                        </a:xfrm>
                        <a:prstGeom prst="rect">
                          <a:avLst/>
                        </a:prstGeom>
                        <a:solidFill>
                          <a:srgbClr val="00B050"/>
                        </a:solidFill>
                        <a:ln w="9525">
                          <a:solidFill>
                            <a:srgbClr val="00B050"/>
                          </a:solidFill>
                          <a:miter lim="800000"/>
                          <a:headEnd/>
                          <a:tailEnd/>
                        </a:ln>
                      </wps:spPr>
                      <wps:txbx>
                        <w:txbxContent>
                          <w:p w14:paraId="52F67164" w14:textId="7987A572" w:rsidR="00DE1F27" w:rsidRPr="00DF1B9A" w:rsidRDefault="00DE1F27" w:rsidP="00AE6A29">
                            <w:pPr>
                              <w:rPr>
                                <w:color w:val="FFFFFF" w:themeColor="background1"/>
                              </w:rPr>
                            </w:pPr>
                            <w:r>
                              <w:rPr>
                                <w:color w:val="FFFFFF" w:themeColor="background1"/>
                              </w:rPr>
                              <w:t>43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CB18AA" id="_x0000_s1037" type="#_x0000_t202" style="position:absolute;margin-left:346.05pt;margin-top:226.15pt;width:21pt;height:20.2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" fillcolor="#00b050" strokecolor="#00b050">
                <v:textbox>
                  <w:txbxContent>
                    <w:p w14:paraId="52F67164" w14:textId="7987A572" w:rsidR="00DE1F27" w:rsidRPr="00DF1B9A" w:rsidRDefault="00DE1F27" w:rsidP="00AE6A29">
                      <w:pPr>
                        <w:rPr>
                          <w:color w:val="FFFFFF" w:themeColor="background1"/>
                        </w:rPr>
                      </w:pPr>
                      <w:r>
                        <w:rPr>
                          <w:color w:val="FFFFFF" w:themeColor="background1"/>
                        </w:rPr>
                        <w:t>43</w:t>
                      </w:r>
                    </w:p>
                  </w:txbxContent>
                </v:textbox>
              </v:shape>
            </w:pict>
          </mc:Fallback>
        </mc:AlternateContent>
      </w:r>
      <w:r w:rsidR="00AE6A29">
        <w:rPr>
          <w:noProof/>
          <w:lang w:val="en-US"/>
        </w:rPr>
        <mc:AlternateContent>
          <mc:Choice Requires="wps">
            <w:drawing>
              <wp:anchor distT="0" distB="0" distL="114300" distR="114300" simplePos="0" relativeHeight="251634176" behindDoc="0" locked="0" layoutInCell="1" allowOverlap="1" wp14:anchorId="7A0E3879" wp14:editId="49D35365">
                <wp:simplePos x="0" y="0"/>
                <wp:positionH relativeFrom="column">
                  <wp:posOffset>1880235</wp:posOffset>
                </wp:positionH>
                <wp:positionV relativeFrom="paragraph">
                  <wp:posOffset>4358005</wp:posOffset>
                </wp:positionV>
                <wp:extent cx="266700" cy="257175"/>
                <wp:effectExtent l="0" t="0" r="19050" b="28575"/>
                <wp:wrapNone/>
                <wp:docPr id="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7175"/>
                        </a:xfrm>
                        <a:prstGeom prst="rect">
                          <a:avLst/>
                        </a:prstGeom>
                        <a:solidFill>
                          <a:srgbClr val="00B050"/>
                        </a:solidFill>
                        <a:ln w="9525">
                          <a:solidFill>
                            <a:srgbClr val="00B050"/>
                          </a:solidFill>
                          <a:miter lim="800000"/>
                          <a:headEnd/>
                          <a:tailEnd/>
                        </a:ln>
                      </wps:spPr>
                      <wps:txbx>
                        <w:txbxContent>
                          <w:p w14:paraId="254240FF" w14:textId="73EBF43F" w:rsidR="00DE1F27" w:rsidRPr="00DF1B9A" w:rsidRDefault="00DE1F27" w:rsidP="00AE6A29">
                            <w:pPr>
                              <w:rPr>
                                <w:color w:val="FFFFFF" w:themeColor="background1"/>
                              </w:rPr>
                            </w:pPr>
                            <w:r>
                              <w:rPr>
                                <w:color w:val="FFFFFF" w:themeColor="background1"/>
                              </w:rPr>
                              <w:t>3</w:t>
                            </w:r>
                          </w:p>
                        </w:txbxContent>
                      </wps:txbx>
                      <wps:bodyPr rot="0" vert="horz" wrap="square" lIns="91440" tIns="45720" rIns="91440" bIns="45720" anchor="t" anchorCtr="0">
                        <a:noAutofit/>
                      </wps:bodyPr>
                    </wps:wsp>
                  </a:graphicData>
                </a:graphic>
              </wp:anchor>
            </w:drawing>
          </mc:Choice>
          <mc:Fallback>
            <w:pict>
              <v:shape w14:anchorId="7A0E3879" id="_x0000_s1038" type="#_x0000_t202" style="position:absolute;margin-left:148.05pt;margin-top:343.15pt;width:21pt;height:20.25pt;z-index:251634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" fillcolor="#00b050" strokecolor="#00b050">
                <v:textbox>
                  <w:txbxContent>
                    <w:p w14:paraId="254240FF" w14:textId="73EBF43F" w:rsidR="00DE1F27" w:rsidRPr="00DF1B9A" w:rsidRDefault="00DE1F27" w:rsidP="00AE6A29">
                      <w:pPr>
                        <w:rPr>
                          <w:color w:val="FFFFFF" w:themeColor="background1"/>
                        </w:rPr>
                      </w:pPr>
                      <w:r>
                        <w:rPr>
                          <w:color w:val="FFFFFF" w:themeColor="background1"/>
                        </w:rPr>
                        <w:t>3</w:t>
                      </w:r>
                    </w:p>
                  </w:txbxContent>
                </v:textbox>
              </v:shape>
            </w:pict>
          </mc:Fallback>
        </mc:AlternateContent>
      </w:r>
      <w:r w:rsidR="00AE6A29">
        <w:rPr>
          <w:noProof/>
          <w:lang w:val="en-US"/>
        </w:rPr>
        <mc:AlternateContent>
          <mc:Choice Requires="wps">
            <w:drawing>
              <wp:anchor distT="0" distB="0" distL="114300" distR="114300" simplePos="0" relativeHeight="251632128" behindDoc="0" locked="0" layoutInCell="1" allowOverlap="1" wp14:anchorId="6F33741D" wp14:editId="4B331E6F">
                <wp:simplePos x="0" y="0"/>
                <wp:positionH relativeFrom="column">
                  <wp:posOffset>51435</wp:posOffset>
                </wp:positionH>
                <wp:positionV relativeFrom="paragraph">
                  <wp:posOffset>3446780</wp:posOffset>
                </wp:positionV>
                <wp:extent cx="266700" cy="257175"/>
                <wp:effectExtent l="0" t="0" r="19050" b="28575"/>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7175"/>
                        </a:xfrm>
                        <a:prstGeom prst="rect">
                          <a:avLst/>
                        </a:prstGeom>
                        <a:solidFill>
                          <a:srgbClr val="00B050"/>
                        </a:solidFill>
                        <a:ln w="9525">
                          <a:solidFill>
                            <a:srgbClr val="00B050"/>
                          </a:solidFill>
                          <a:miter lim="800000"/>
                          <a:headEnd/>
                          <a:tailEnd/>
                        </a:ln>
                      </wps:spPr>
                      <wps:txbx>
                        <w:txbxContent>
                          <w:p w14:paraId="5E2A8B87" w14:textId="3E060701" w:rsidR="00DE1F27" w:rsidRPr="00DF1B9A" w:rsidRDefault="00DE1F27" w:rsidP="00AE6A29">
                            <w:pPr>
                              <w:rPr>
                                <w:color w:val="FFFFFF" w:themeColor="background1"/>
                              </w:rPr>
                            </w:pPr>
                            <w:r>
                              <w:rPr>
                                <w:color w:val="FFFFFF" w:themeColor="background1"/>
                              </w:rPr>
                              <w:t>2</w:t>
                            </w:r>
                          </w:p>
                        </w:txbxContent>
                      </wps:txbx>
                      <wps:bodyPr rot="0" vert="horz" wrap="square" lIns="91440" tIns="45720" rIns="91440" bIns="45720" anchor="t" anchorCtr="0">
                        <a:noAutofit/>
                      </wps:bodyPr>
                    </wps:wsp>
                  </a:graphicData>
                </a:graphic>
              </wp:anchor>
            </w:drawing>
          </mc:Choice>
          <mc:Fallback>
            <w:pict>
              <v:shape w14:anchorId="6F33741D" id="_x0000_s1039" type="#_x0000_t202" style="position:absolute;margin-left:4.05pt;margin-top:271.4pt;width:21pt;height:20.25pt;z-index:25163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" fillcolor="#00b050" strokecolor="#00b050">
                <v:textbox>
                  <w:txbxContent>
                    <w:p w14:paraId="5E2A8B87" w14:textId="3E060701" w:rsidR="00DE1F27" w:rsidRPr="00DF1B9A" w:rsidRDefault="00DE1F27" w:rsidP="00AE6A29">
                      <w:pPr>
                        <w:rPr>
                          <w:color w:val="FFFFFF" w:themeColor="background1"/>
                        </w:rPr>
                      </w:pPr>
                      <w:r>
                        <w:rPr>
                          <w:color w:val="FFFFFF" w:themeColor="background1"/>
                        </w:rPr>
                        <w:t>2</w:t>
                      </w:r>
                    </w:p>
                  </w:txbxContent>
                </v:textbox>
              </v:shape>
            </w:pict>
          </mc:Fallback>
        </mc:AlternateContent>
      </w:r>
      <w:r w:rsidR="00AE6A29" w:rsidRPr="00AE6A29">
        <w:rPr>
          <w:noProof/>
          <w:lang w:val="en-US"/>
        </w:rPr>
        <w:drawing>
          <wp:inline distT="0" distB="0" distL="0" distR="0" wp14:anchorId="6B592BF7" wp14:editId="032372E0">
            <wp:extent cx="6189345" cy="5293995"/>
            <wp:effectExtent l="57150" t="57150" r="116205" b="1162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89345" cy="529399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5756E22A" w14:textId="03863EEB" w:rsidR="0029417C" w:rsidRPr="00A609A6" w:rsidRDefault="0029417C">
      <w:pPr>
        <w:pStyle w:val="ListParagraph"/>
        <w:numPr>
          <w:ilvl w:val="0"/>
          <w:numId w:val="26"/>
        </w:numPr>
        <w:ind w:right="0"/>
        <w:rPr>
          <w:rFonts w:asciiTheme="majorHAnsi" w:hAnsiTheme="majorHAnsi" w:cstheme="majorHAnsi"/>
          <w:sz w:val="20"/>
        </w:rPr>
      </w:pPr>
      <w:r>
        <w:rPr>
          <w:rFonts w:asciiTheme="majorHAnsi" w:hAnsiTheme="majorHAnsi" w:cstheme="majorHAnsi"/>
          <w:sz w:val="20"/>
        </w:rPr>
        <w:t>Go to the ‘My Profile’ page</w:t>
      </w:r>
    </w:p>
    <w:p w14:paraId="34640724" w14:textId="1C107B83" w:rsidR="00A92D81" w:rsidRPr="00ED6029" w:rsidRDefault="00A92D81" w:rsidP="008A6EFD">
      <w:pPr>
        <w:pStyle w:val="ListParagraph"/>
        <w:numPr>
          <w:ilvl w:val="0"/>
          <w:numId w:val="26"/>
        </w:numPr>
        <w:ind w:right="0"/>
        <w:rPr>
          <w:rFonts w:asciiTheme="majorHAnsi" w:hAnsiTheme="majorHAnsi" w:cstheme="majorHAnsi"/>
          <w:sz w:val="20"/>
        </w:rPr>
      </w:pPr>
      <w:r w:rsidRPr="00ED6029">
        <w:rPr>
          <w:rFonts w:asciiTheme="majorHAnsi" w:hAnsiTheme="majorHAnsi" w:cstheme="majorHAnsi"/>
          <w:sz w:val="20"/>
        </w:rPr>
        <w:t>If you have already created an account/log in, enter the email address and password.</w:t>
      </w:r>
    </w:p>
    <w:p w14:paraId="7C72C62B" w14:textId="67BE1553" w:rsidR="00A92D81" w:rsidRPr="00ED6029" w:rsidRDefault="00A92D81" w:rsidP="008A6EFD">
      <w:pPr>
        <w:pStyle w:val="ListParagraph"/>
        <w:numPr>
          <w:ilvl w:val="0"/>
          <w:numId w:val="26"/>
        </w:numPr>
        <w:ind w:right="0"/>
        <w:rPr>
          <w:rFonts w:asciiTheme="majorHAnsi" w:hAnsiTheme="majorHAnsi" w:cstheme="majorHAnsi"/>
          <w:sz w:val="20"/>
        </w:rPr>
      </w:pPr>
      <w:r w:rsidRPr="00ED6029">
        <w:rPr>
          <w:rFonts w:asciiTheme="majorHAnsi" w:hAnsiTheme="majorHAnsi" w:cstheme="majorHAnsi"/>
          <w:sz w:val="20"/>
        </w:rPr>
        <w:t xml:space="preserve">If you have created an account/log in but you can’t remember your password, click on the ‘Forgot my password’ link to be emailed a </w:t>
      </w:r>
      <w:r w:rsidR="00BE339F">
        <w:rPr>
          <w:rFonts w:asciiTheme="majorHAnsi" w:hAnsiTheme="majorHAnsi" w:cstheme="majorHAnsi"/>
          <w:sz w:val="20"/>
        </w:rPr>
        <w:t xml:space="preserve">link to create a </w:t>
      </w:r>
      <w:r w:rsidRPr="00ED6029">
        <w:rPr>
          <w:rFonts w:asciiTheme="majorHAnsi" w:hAnsiTheme="majorHAnsi" w:cstheme="majorHAnsi"/>
          <w:sz w:val="20"/>
        </w:rPr>
        <w:t>new password.</w:t>
      </w:r>
    </w:p>
    <w:p w14:paraId="5A295482" w14:textId="6A200725" w:rsidR="00A92D81" w:rsidRDefault="0029417C" w:rsidP="008A6EFD">
      <w:pPr>
        <w:pStyle w:val="ListParagraph"/>
        <w:numPr>
          <w:ilvl w:val="0"/>
          <w:numId w:val="26"/>
        </w:numPr>
        <w:ind w:right="0"/>
        <w:rPr>
          <w:rFonts w:asciiTheme="majorHAnsi" w:hAnsiTheme="majorHAnsi" w:cstheme="majorHAnsi"/>
          <w:sz w:val="20"/>
        </w:rPr>
      </w:pPr>
      <w:r>
        <w:rPr>
          <w:noProof/>
          <w:lang w:val="en-US"/>
        </w:rPr>
        <mc:AlternateContent>
          <mc:Choice Requires="wps">
            <w:drawing>
              <wp:anchor distT="45720" distB="45720" distL="114300" distR="114300" simplePos="0" relativeHeight="251640320" behindDoc="0" locked="0" layoutInCell="1" allowOverlap="1" wp14:anchorId="13952293" wp14:editId="01FABA18">
                <wp:simplePos x="0" y="0"/>
                <wp:positionH relativeFrom="margin">
                  <wp:posOffset>57150</wp:posOffset>
                </wp:positionH>
                <wp:positionV relativeFrom="margin">
                  <wp:posOffset>6924040</wp:posOffset>
                </wp:positionV>
                <wp:extent cx="6189345" cy="1133475"/>
                <wp:effectExtent l="0" t="0" r="20955" b="28575"/>
                <wp:wrapSquare wrapText="bothSides"/>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9345" cy="1133475"/>
                        </a:xfrm>
                        <a:prstGeom prst="rect">
                          <a:avLst/>
                        </a:prstGeom>
                        <a:solidFill>
                          <a:srgbClr val="FFFFFF"/>
                        </a:solidFill>
                        <a:ln w="9525">
                          <a:solidFill>
                            <a:srgbClr val="000099"/>
                          </a:solidFill>
                          <a:miter lim="800000"/>
                          <a:headEnd/>
                          <a:tailEnd/>
                        </a:ln>
                      </wps:spPr>
                      <wps:txbx>
                        <w:txbxContent>
                          <w:p w14:paraId="437D106E" w14:textId="45B2393D" w:rsidR="00DE1F27" w:rsidRDefault="00DE1F27" w:rsidP="00122BD9">
                            <w:r>
                              <w:t>To permanently delete your account please contact the My Community Life Team.</w:t>
                            </w:r>
                          </w:p>
                          <w:p w14:paraId="61299365" w14:textId="5B964A32" w:rsidR="00DE1F27" w:rsidRDefault="00DE1F27" w:rsidP="00122BD9">
                            <w:r>
                              <w:t>Phone: (03) 9851 4809</w:t>
                            </w:r>
                          </w:p>
                          <w:p w14:paraId="47CD3CD0" w14:textId="77C8C3D8" w:rsidR="00DE1F27" w:rsidRPr="00EC7406" w:rsidRDefault="00DE1F27" w:rsidP="00122BD9">
                            <w:r>
                              <w:t xml:space="preserve">Email: </w:t>
                            </w:r>
                            <w:hyperlink r:id="rId31" w:history="1">
                              <w:r w:rsidRPr="007D73D2">
                                <w:rPr>
                                  <w:rStyle w:val="Hyperlink"/>
                                  <w:rFonts w:cs="Arial"/>
                                </w:rPr>
                                <w:t>mycommunitylife@kingston.vic.gov.au</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952293" id="_x0000_s1040" type="#_x0000_t202" style="position:absolute;left:0;text-align:left;margin-left:4.5pt;margin-top:545.2pt;width:487.35pt;height:89.25pt;z-index:251640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" strokecolor="#009">
                <v:textbox>
                  <w:txbxContent>
                    <w:p w14:paraId="437D106E" w14:textId="45B2393D" w:rsidR="00DE1F27" w:rsidRDefault="00DE1F27" w:rsidP="00122BD9">
                      <w:r>
                        <w:t>To permanently delete your account please contact the My Community Life Team.</w:t>
                      </w:r>
                    </w:p>
                    <w:p w14:paraId="61299365" w14:textId="5B964A32" w:rsidR="00DE1F27" w:rsidRDefault="00DE1F27" w:rsidP="00122BD9">
                      <w:r>
                        <w:t>Phone: (03) 9851 4809</w:t>
                      </w:r>
                    </w:p>
                    <w:p w14:paraId="47CD3CD0" w14:textId="77C8C3D8" w:rsidR="00DE1F27" w:rsidRPr="00EC7406" w:rsidRDefault="00DE1F27" w:rsidP="00122BD9">
                      <w:r>
                        <w:t xml:space="preserve">Email: </w:t>
                      </w:r>
                      <w:hyperlink r:id="rId32" w:history="1">
                        <w:r w:rsidRPr="007D73D2">
                          <w:rPr>
                            <w:rStyle w:val="Hyperlink"/>
                            <w:rFonts w:cs="Arial"/>
                          </w:rPr>
                          <w:t>mycommunitylife@kingston.vic.gov.au</w:t>
                        </w:r>
                      </w:hyperlink>
                    </w:p>
                  </w:txbxContent>
                </v:textbox>
                <w10:wrap type="square" anchorx="margin" anchory="margin"/>
              </v:shape>
            </w:pict>
          </mc:Fallback>
        </mc:AlternateContent>
      </w:r>
      <w:r w:rsidR="00A92D81" w:rsidRPr="00ED6029">
        <w:rPr>
          <w:rFonts w:asciiTheme="majorHAnsi" w:hAnsiTheme="majorHAnsi" w:cstheme="majorHAnsi"/>
          <w:sz w:val="20"/>
        </w:rPr>
        <w:t>If you need to create an account, select the ‘Register Now’ button.</w:t>
      </w:r>
    </w:p>
    <w:p w14:paraId="2CC3CED4" w14:textId="24808404" w:rsidR="00122BD9" w:rsidRPr="00122BD9" w:rsidRDefault="00122BD9" w:rsidP="00122BD9">
      <w:pPr>
        <w:ind w:right="0"/>
        <w:rPr>
          <w:rFonts w:asciiTheme="majorHAnsi" w:hAnsiTheme="majorHAnsi" w:cstheme="majorHAnsi"/>
        </w:rPr>
      </w:pPr>
    </w:p>
    <w:p w14:paraId="3DF41B0D" w14:textId="2C0BB410" w:rsidR="00A92D81" w:rsidRDefault="003223EF" w:rsidP="00A92D81">
      <w:pPr>
        <w:rPr>
          <w:b/>
        </w:rPr>
      </w:pPr>
      <w:r>
        <w:rPr>
          <w:noProof/>
          <w:lang w:val="en-US"/>
        </w:rPr>
        <w:lastRenderedPageBreak/>
        <mc:AlternateContent>
          <mc:Choice Requires="wps">
            <w:drawing>
              <wp:anchor distT="45720" distB="45720" distL="114300" distR="114300" simplePos="0" relativeHeight="251656704" behindDoc="0" locked="0" layoutInCell="1" allowOverlap="1" wp14:anchorId="59865A77" wp14:editId="0AC1DF79">
                <wp:simplePos x="0" y="0"/>
                <wp:positionH relativeFrom="margin">
                  <wp:posOffset>13335</wp:posOffset>
                </wp:positionH>
                <wp:positionV relativeFrom="margin">
                  <wp:posOffset>5695950</wp:posOffset>
                </wp:positionV>
                <wp:extent cx="6134100" cy="2159000"/>
                <wp:effectExtent l="0" t="0" r="19050" b="12700"/>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159000"/>
                        </a:xfrm>
                        <a:prstGeom prst="rect">
                          <a:avLst/>
                        </a:prstGeom>
                        <a:solidFill>
                          <a:srgbClr val="FFFFFF"/>
                        </a:solidFill>
                        <a:ln w="9525">
                          <a:solidFill>
                            <a:srgbClr val="000099"/>
                          </a:solidFill>
                          <a:miter lim="800000"/>
                          <a:headEnd/>
                          <a:tailEnd/>
                        </a:ln>
                      </wps:spPr>
                      <wps:txbx>
                        <w:txbxContent>
                          <w:p w14:paraId="1E9523F4" w14:textId="77777777" w:rsidR="00DE1F27" w:rsidRPr="00CE35BE" w:rsidRDefault="00DE1F27" w:rsidP="003223EF">
                            <w:pPr>
                              <w:pStyle w:val="Kingstonheading3"/>
                            </w:pPr>
                            <w:r w:rsidRPr="008422C0">
                              <w:t xml:space="preserve">TIP: </w:t>
                            </w:r>
                            <w:r>
                              <w:t>C</w:t>
                            </w:r>
                            <w:r w:rsidRPr="00CE35BE">
                              <w:t xml:space="preserve">hoosing </w:t>
                            </w:r>
                            <w:r>
                              <w:t>a good password</w:t>
                            </w:r>
                          </w:p>
                          <w:p w14:paraId="5A910874" w14:textId="77777777" w:rsidR="00DE1F27" w:rsidRDefault="00DE1F27" w:rsidP="00A92D81">
                            <w:pPr>
                              <w:spacing w:after="0"/>
                            </w:pPr>
                            <w:r>
                              <w:t xml:space="preserve">Your password must be between 8 and 40 characters long. Here are some further tips: </w:t>
                            </w:r>
                          </w:p>
                          <w:p w14:paraId="08FE288E" w14:textId="77777777" w:rsidR="00DE1F27" w:rsidRPr="00ED6029" w:rsidRDefault="00DE1F27" w:rsidP="008A6EFD">
                            <w:pPr>
                              <w:pStyle w:val="ListParagraph"/>
                              <w:numPr>
                                <w:ilvl w:val="0"/>
                                <w:numId w:val="30"/>
                              </w:numPr>
                              <w:spacing w:after="0"/>
                              <w:ind w:right="0"/>
                              <w:rPr>
                                <w:rFonts w:asciiTheme="majorHAnsi" w:hAnsiTheme="majorHAnsi" w:cstheme="majorHAnsi"/>
                                <w:sz w:val="20"/>
                                <w:szCs w:val="20"/>
                              </w:rPr>
                            </w:pPr>
                            <w:r w:rsidRPr="00ED6029">
                              <w:rPr>
                                <w:rFonts w:asciiTheme="majorHAnsi" w:hAnsiTheme="majorHAnsi" w:cstheme="majorHAnsi"/>
                                <w:sz w:val="20"/>
                                <w:szCs w:val="20"/>
                              </w:rPr>
                              <w:t>Use at least one capital letter</w:t>
                            </w:r>
                          </w:p>
                          <w:p w14:paraId="19667DF8" w14:textId="77777777" w:rsidR="00DE1F27" w:rsidRPr="00ED6029" w:rsidRDefault="00DE1F27" w:rsidP="008A6EFD">
                            <w:pPr>
                              <w:pStyle w:val="ListParagraph"/>
                              <w:numPr>
                                <w:ilvl w:val="0"/>
                                <w:numId w:val="30"/>
                              </w:numPr>
                              <w:ind w:right="0"/>
                              <w:rPr>
                                <w:rFonts w:asciiTheme="majorHAnsi" w:hAnsiTheme="majorHAnsi" w:cstheme="majorHAnsi"/>
                                <w:sz w:val="20"/>
                                <w:szCs w:val="20"/>
                              </w:rPr>
                            </w:pPr>
                            <w:r w:rsidRPr="00ED6029">
                              <w:rPr>
                                <w:rFonts w:asciiTheme="majorHAnsi" w:hAnsiTheme="majorHAnsi" w:cstheme="majorHAnsi"/>
                                <w:sz w:val="20"/>
                                <w:szCs w:val="20"/>
                              </w:rPr>
                              <w:t>Use at least one number</w:t>
                            </w:r>
                          </w:p>
                          <w:p w14:paraId="0BFB5748" w14:textId="77777777" w:rsidR="00DE1F27" w:rsidRPr="00ED6029" w:rsidRDefault="00DE1F27" w:rsidP="008A6EFD">
                            <w:pPr>
                              <w:pStyle w:val="ListParagraph"/>
                              <w:numPr>
                                <w:ilvl w:val="0"/>
                                <w:numId w:val="30"/>
                              </w:numPr>
                              <w:ind w:right="0"/>
                              <w:rPr>
                                <w:rFonts w:asciiTheme="majorHAnsi" w:hAnsiTheme="majorHAnsi" w:cstheme="majorHAnsi"/>
                                <w:sz w:val="20"/>
                                <w:szCs w:val="20"/>
                              </w:rPr>
                            </w:pPr>
                            <w:r w:rsidRPr="00ED6029">
                              <w:rPr>
                                <w:rFonts w:asciiTheme="majorHAnsi" w:hAnsiTheme="majorHAnsi" w:cstheme="majorHAnsi"/>
                                <w:sz w:val="20"/>
                                <w:szCs w:val="20"/>
                              </w:rPr>
                              <w:t>Do not make your password obvious (like the name of your group, consecutive numbers or letters, or the word ‘password’)</w:t>
                            </w:r>
                          </w:p>
                          <w:p w14:paraId="445023DF" w14:textId="77777777" w:rsidR="00DE1F27" w:rsidRPr="00ED6029" w:rsidRDefault="00DE1F27" w:rsidP="008A6EFD">
                            <w:pPr>
                              <w:pStyle w:val="ListParagraph"/>
                              <w:numPr>
                                <w:ilvl w:val="0"/>
                                <w:numId w:val="30"/>
                              </w:numPr>
                              <w:ind w:right="0"/>
                              <w:rPr>
                                <w:rFonts w:asciiTheme="majorHAnsi" w:hAnsiTheme="majorHAnsi" w:cstheme="majorHAnsi"/>
                                <w:sz w:val="20"/>
                                <w:szCs w:val="20"/>
                              </w:rPr>
                            </w:pPr>
                            <w:r w:rsidRPr="00ED6029">
                              <w:rPr>
                                <w:rFonts w:asciiTheme="majorHAnsi" w:hAnsiTheme="majorHAnsi" w:cstheme="majorHAnsi"/>
                                <w:sz w:val="20"/>
                                <w:szCs w:val="20"/>
                              </w:rPr>
                              <w:t xml:space="preserve">If you plan to share the login details with others, a password that means something to the group is more likely to be remembered  </w:t>
                            </w:r>
                          </w:p>
                          <w:p w14:paraId="517CFD20" w14:textId="77777777" w:rsidR="00DE1F27" w:rsidRPr="00EC7406" w:rsidRDefault="00DE1F27" w:rsidP="00A92D81">
                            <w:r>
                              <w:t xml:space="preserve">You can change your password at any time through </w:t>
                            </w:r>
                            <w:r w:rsidRPr="00C752D2">
                              <w:t xml:space="preserve">the ‘My Profile’ </w:t>
                            </w:r>
                            <w:r>
                              <w:t>→ Update Account section.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865A77" id="_x0000_s1041" type="#_x0000_t202" style="position:absolute;margin-left:1.05pt;margin-top:448.5pt;width:483pt;height:170pt;z-index:251656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" strokecolor="#009">
                <v:textbox>
                  <w:txbxContent>
                    <w:p w14:paraId="1E9523F4" w14:textId="77777777" w:rsidR="00DE1F27" w:rsidRPr="00CE35BE" w:rsidRDefault="00DE1F27" w:rsidP="003223EF">
                      <w:pPr>
                        <w:pStyle w:val="Kingstonheading3"/>
                      </w:pPr>
                      <w:r w:rsidRPr="008422C0">
                        <w:t xml:space="preserve">TIP: </w:t>
                      </w:r>
                      <w:r>
                        <w:t>C</w:t>
                      </w:r>
                      <w:r w:rsidRPr="00CE35BE">
                        <w:t xml:space="preserve">hoosing </w:t>
                      </w:r>
                      <w:r>
                        <w:t>a good password</w:t>
                      </w:r>
                    </w:p>
                    <w:p w14:paraId="5A910874" w14:textId="77777777" w:rsidR="00DE1F27" w:rsidRDefault="00DE1F27" w:rsidP="00A92D81">
                      <w:pPr>
                        <w:spacing w:after="0"/>
                      </w:pPr>
                      <w:r>
                        <w:t xml:space="preserve">Your password must be between 8 and 40 characters long. Here are some further tips: </w:t>
                      </w:r>
                    </w:p>
                    <w:p w14:paraId="08FE288E" w14:textId="77777777" w:rsidR="00DE1F27" w:rsidRPr="00ED6029" w:rsidRDefault="00DE1F27" w:rsidP="008A6EFD">
                      <w:pPr>
                        <w:pStyle w:val="ListParagraph"/>
                        <w:numPr>
                          <w:ilvl w:val="0"/>
                          <w:numId w:val="30"/>
                        </w:numPr>
                        <w:spacing w:after="0"/>
                        <w:ind w:right="0"/>
                        <w:rPr>
                          <w:rFonts w:asciiTheme="majorHAnsi" w:hAnsiTheme="majorHAnsi" w:cstheme="majorHAnsi"/>
                          <w:sz w:val="20"/>
                          <w:szCs w:val="20"/>
                        </w:rPr>
                      </w:pPr>
                      <w:r w:rsidRPr="00ED6029">
                        <w:rPr>
                          <w:rFonts w:asciiTheme="majorHAnsi" w:hAnsiTheme="majorHAnsi" w:cstheme="majorHAnsi"/>
                          <w:sz w:val="20"/>
                          <w:szCs w:val="20"/>
                        </w:rPr>
                        <w:t>Use at least one capital letter</w:t>
                      </w:r>
                    </w:p>
                    <w:p w14:paraId="19667DF8" w14:textId="77777777" w:rsidR="00DE1F27" w:rsidRPr="00ED6029" w:rsidRDefault="00DE1F27" w:rsidP="008A6EFD">
                      <w:pPr>
                        <w:pStyle w:val="ListParagraph"/>
                        <w:numPr>
                          <w:ilvl w:val="0"/>
                          <w:numId w:val="30"/>
                        </w:numPr>
                        <w:ind w:right="0"/>
                        <w:rPr>
                          <w:rFonts w:asciiTheme="majorHAnsi" w:hAnsiTheme="majorHAnsi" w:cstheme="majorHAnsi"/>
                          <w:sz w:val="20"/>
                          <w:szCs w:val="20"/>
                        </w:rPr>
                      </w:pPr>
                      <w:r w:rsidRPr="00ED6029">
                        <w:rPr>
                          <w:rFonts w:asciiTheme="majorHAnsi" w:hAnsiTheme="majorHAnsi" w:cstheme="majorHAnsi"/>
                          <w:sz w:val="20"/>
                          <w:szCs w:val="20"/>
                        </w:rPr>
                        <w:t>Use at least one number</w:t>
                      </w:r>
                    </w:p>
                    <w:p w14:paraId="0BFB5748" w14:textId="77777777" w:rsidR="00DE1F27" w:rsidRPr="00ED6029" w:rsidRDefault="00DE1F27" w:rsidP="008A6EFD">
                      <w:pPr>
                        <w:pStyle w:val="ListParagraph"/>
                        <w:numPr>
                          <w:ilvl w:val="0"/>
                          <w:numId w:val="30"/>
                        </w:numPr>
                        <w:ind w:right="0"/>
                        <w:rPr>
                          <w:rFonts w:asciiTheme="majorHAnsi" w:hAnsiTheme="majorHAnsi" w:cstheme="majorHAnsi"/>
                          <w:sz w:val="20"/>
                          <w:szCs w:val="20"/>
                        </w:rPr>
                      </w:pPr>
                      <w:r w:rsidRPr="00ED6029">
                        <w:rPr>
                          <w:rFonts w:asciiTheme="majorHAnsi" w:hAnsiTheme="majorHAnsi" w:cstheme="majorHAnsi"/>
                          <w:sz w:val="20"/>
                          <w:szCs w:val="20"/>
                        </w:rPr>
                        <w:t>Do not make your password obvious (like the name of your group, consecutive numbers or letters, or the word ‘password’)</w:t>
                      </w:r>
                    </w:p>
                    <w:p w14:paraId="445023DF" w14:textId="77777777" w:rsidR="00DE1F27" w:rsidRPr="00ED6029" w:rsidRDefault="00DE1F27" w:rsidP="008A6EFD">
                      <w:pPr>
                        <w:pStyle w:val="ListParagraph"/>
                        <w:numPr>
                          <w:ilvl w:val="0"/>
                          <w:numId w:val="30"/>
                        </w:numPr>
                        <w:ind w:right="0"/>
                        <w:rPr>
                          <w:rFonts w:asciiTheme="majorHAnsi" w:hAnsiTheme="majorHAnsi" w:cstheme="majorHAnsi"/>
                          <w:sz w:val="20"/>
                          <w:szCs w:val="20"/>
                        </w:rPr>
                      </w:pPr>
                      <w:r w:rsidRPr="00ED6029">
                        <w:rPr>
                          <w:rFonts w:asciiTheme="majorHAnsi" w:hAnsiTheme="majorHAnsi" w:cstheme="majorHAnsi"/>
                          <w:sz w:val="20"/>
                          <w:szCs w:val="20"/>
                        </w:rPr>
                        <w:t xml:space="preserve">If you plan to share the login details with others, a password that means something to the group is more likely to be remembered  </w:t>
                      </w:r>
                    </w:p>
                    <w:p w14:paraId="517CFD20" w14:textId="77777777" w:rsidR="00DE1F27" w:rsidRPr="00EC7406" w:rsidRDefault="00DE1F27" w:rsidP="00A92D81">
                      <w:r>
                        <w:t xml:space="preserve">You can change your password at any time through </w:t>
                      </w:r>
                      <w:r w:rsidRPr="00C752D2">
                        <w:t xml:space="preserve">the ‘My Profile’ </w:t>
                      </w:r>
                      <w:r>
                        <w:t>→ Update Account section.</w:t>
                      </w:r>
                    </w:p>
                  </w:txbxContent>
                </v:textbox>
                <w10:wrap type="square" anchorx="margin" anchory="margin"/>
              </v:shape>
            </w:pict>
          </mc:Fallback>
        </mc:AlternateContent>
      </w:r>
      <w:r>
        <w:rPr>
          <w:noProof/>
          <w:lang w:val="en-US"/>
        </w:rPr>
        <mc:AlternateContent>
          <mc:Choice Requires="wps">
            <w:drawing>
              <wp:anchor distT="45720" distB="45720" distL="114300" distR="114300" simplePos="0" relativeHeight="251651584" behindDoc="0" locked="0" layoutInCell="1" allowOverlap="1" wp14:anchorId="269BE481" wp14:editId="4AA6EAA3">
                <wp:simplePos x="0" y="0"/>
                <wp:positionH relativeFrom="column">
                  <wp:posOffset>9525</wp:posOffset>
                </wp:positionH>
                <wp:positionV relativeFrom="paragraph">
                  <wp:posOffset>19050</wp:posOffset>
                </wp:positionV>
                <wp:extent cx="6134100" cy="5314950"/>
                <wp:effectExtent l="0" t="0" r="19050" b="19050"/>
                <wp:wrapSquare wrapText="bothSides"/>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5314950"/>
                        </a:xfrm>
                        <a:prstGeom prst="rect">
                          <a:avLst/>
                        </a:prstGeom>
                        <a:solidFill>
                          <a:srgbClr val="FFFFFF"/>
                        </a:solidFill>
                        <a:ln w="9525">
                          <a:solidFill>
                            <a:srgbClr val="000099"/>
                          </a:solidFill>
                          <a:miter lim="800000"/>
                          <a:headEnd/>
                          <a:tailEnd/>
                        </a:ln>
                      </wps:spPr>
                      <wps:txbx>
                        <w:txbxContent>
                          <w:p w14:paraId="1339452F" w14:textId="77777777" w:rsidR="00DE1F27" w:rsidRPr="00ED6029" w:rsidRDefault="00DE1F27" w:rsidP="003223EF">
                            <w:pPr>
                              <w:pStyle w:val="Kingstonheading3"/>
                            </w:pPr>
                            <w:r w:rsidRPr="00ED6029">
                              <w:t>TIP: Choosing the best email address to use</w:t>
                            </w:r>
                          </w:p>
                          <w:p w14:paraId="171FCA4F" w14:textId="77777777" w:rsidR="00DE1F27" w:rsidRPr="00ED6029" w:rsidRDefault="00DE1F27" w:rsidP="00A92D81">
                            <w:pPr>
                              <w:rPr>
                                <w:rFonts w:asciiTheme="majorHAnsi" w:hAnsiTheme="majorHAnsi" w:cstheme="majorHAnsi"/>
                              </w:rPr>
                            </w:pPr>
                            <w:r w:rsidRPr="00ED6029">
                              <w:rPr>
                                <w:rFonts w:asciiTheme="majorHAnsi" w:hAnsiTheme="majorHAnsi" w:cstheme="majorHAnsi"/>
                              </w:rPr>
                              <w:t>It is important to note that:</w:t>
                            </w:r>
                          </w:p>
                          <w:p w14:paraId="39A0EEF3" w14:textId="77777777" w:rsidR="00DE1F27" w:rsidRPr="00ED6029" w:rsidRDefault="00DE1F27" w:rsidP="008A6EFD">
                            <w:pPr>
                              <w:pStyle w:val="ListParagraph"/>
                              <w:numPr>
                                <w:ilvl w:val="0"/>
                                <w:numId w:val="25"/>
                              </w:numPr>
                              <w:ind w:right="0"/>
                              <w:rPr>
                                <w:rFonts w:asciiTheme="majorHAnsi" w:hAnsiTheme="majorHAnsi" w:cstheme="majorHAnsi"/>
                                <w:i/>
                                <w:sz w:val="20"/>
                                <w:szCs w:val="20"/>
                              </w:rPr>
                            </w:pPr>
                            <w:r w:rsidRPr="00ED6029">
                              <w:rPr>
                                <w:rFonts w:asciiTheme="majorHAnsi" w:hAnsiTheme="majorHAnsi" w:cstheme="majorHAnsi"/>
                                <w:i/>
                                <w:sz w:val="20"/>
                                <w:szCs w:val="20"/>
                              </w:rPr>
                              <w:t>Each user account/log in created must have a unique email address</w:t>
                            </w:r>
                          </w:p>
                          <w:p w14:paraId="6DFBA73B" w14:textId="77777777" w:rsidR="00DE1F27" w:rsidRPr="00ED6029" w:rsidRDefault="00DE1F27" w:rsidP="00A92D81">
                            <w:pPr>
                              <w:pStyle w:val="ListParagraph"/>
                              <w:spacing w:after="0"/>
                              <w:rPr>
                                <w:rFonts w:asciiTheme="majorHAnsi" w:hAnsiTheme="majorHAnsi" w:cstheme="majorHAnsi"/>
                                <w:sz w:val="20"/>
                                <w:szCs w:val="20"/>
                              </w:rPr>
                            </w:pPr>
                            <w:r w:rsidRPr="00ED6029">
                              <w:rPr>
                                <w:rFonts w:asciiTheme="majorHAnsi" w:hAnsiTheme="majorHAnsi" w:cstheme="majorHAnsi"/>
                                <w:sz w:val="20"/>
                                <w:szCs w:val="20"/>
                              </w:rPr>
                              <w:t xml:space="preserve">You </w:t>
                            </w:r>
                            <w:proofErr w:type="spellStart"/>
                            <w:r w:rsidRPr="00ED6029">
                              <w:rPr>
                                <w:rFonts w:asciiTheme="majorHAnsi" w:hAnsiTheme="majorHAnsi" w:cstheme="majorHAnsi"/>
                                <w:sz w:val="20"/>
                                <w:szCs w:val="20"/>
                              </w:rPr>
                              <w:t>can not</w:t>
                            </w:r>
                            <w:proofErr w:type="spellEnd"/>
                            <w:r w:rsidRPr="00ED6029">
                              <w:rPr>
                                <w:rFonts w:asciiTheme="majorHAnsi" w:hAnsiTheme="majorHAnsi" w:cstheme="majorHAnsi"/>
                                <w:sz w:val="20"/>
                                <w:szCs w:val="20"/>
                              </w:rPr>
                              <w:t xml:space="preserve"> use the same email address to create two different user accounts. </w:t>
                            </w:r>
                          </w:p>
                          <w:p w14:paraId="6A4B8328" w14:textId="77777777" w:rsidR="00DE1F27" w:rsidRPr="00ED6029" w:rsidRDefault="00DE1F27" w:rsidP="008A6EFD">
                            <w:pPr>
                              <w:pStyle w:val="ListParagraph"/>
                              <w:numPr>
                                <w:ilvl w:val="0"/>
                                <w:numId w:val="25"/>
                              </w:numPr>
                              <w:spacing w:after="0"/>
                              <w:ind w:right="0"/>
                              <w:rPr>
                                <w:rFonts w:asciiTheme="majorHAnsi" w:hAnsiTheme="majorHAnsi" w:cstheme="majorHAnsi"/>
                                <w:i/>
                                <w:sz w:val="20"/>
                                <w:szCs w:val="20"/>
                              </w:rPr>
                            </w:pPr>
                            <w:r w:rsidRPr="00ED6029">
                              <w:rPr>
                                <w:rFonts w:asciiTheme="majorHAnsi" w:hAnsiTheme="majorHAnsi" w:cstheme="majorHAnsi"/>
                                <w:i/>
                                <w:sz w:val="20"/>
                                <w:szCs w:val="20"/>
                              </w:rPr>
                              <w:t>You can only register one community group for each user account/log in created</w:t>
                            </w:r>
                          </w:p>
                          <w:p w14:paraId="6DF397FB" w14:textId="77777777" w:rsidR="00DE1F27" w:rsidRPr="00ED6029" w:rsidRDefault="00DE1F27" w:rsidP="00A92D81">
                            <w:pPr>
                              <w:pStyle w:val="ListParagraph"/>
                              <w:spacing w:after="0"/>
                              <w:rPr>
                                <w:rFonts w:asciiTheme="majorHAnsi" w:hAnsiTheme="majorHAnsi" w:cstheme="majorHAnsi"/>
                                <w:sz w:val="20"/>
                                <w:szCs w:val="20"/>
                              </w:rPr>
                            </w:pPr>
                            <w:r w:rsidRPr="00ED6029">
                              <w:rPr>
                                <w:rFonts w:asciiTheme="majorHAnsi" w:hAnsiTheme="majorHAnsi" w:cstheme="majorHAnsi"/>
                                <w:sz w:val="20"/>
                                <w:szCs w:val="20"/>
                              </w:rPr>
                              <w:t xml:space="preserve">If you are a member of two community groups, you </w:t>
                            </w:r>
                            <w:proofErr w:type="spellStart"/>
                            <w:r w:rsidRPr="00ED6029">
                              <w:rPr>
                                <w:rFonts w:asciiTheme="majorHAnsi" w:hAnsiTheme="majorHAnsi" w:cstheme="majorHAnsi"/>
                                <w:sz w:val="20"/>
                                <w:szCs w:val="20"/>
                              </w:rPr>
                              <w:t>can not</w:t>
                            </w:r>
                            <w:proofErr w:type="spellEnd"/>
                            <w:r w:rsidRPr="00ED6029">
                              <w:rPr>
                                <w:rFonts w:asciiTheme="majorHAnsi" w:hAnsiTheme="majorHAnsi" w:cstheme="majorHAnsi"/>
                                <w:sz w:val="20"/>
                                <w:szCs w:val="20"/>
                              </w:rPr>
                              <w:t xml:space="preserve"> register them both using the same user account/log in. You will need to create two separate user accounts/log ins, each with a different email address.</w:t>
                            </w:r>
                          </w:p>
                          <w:p w14:paraId="351A5B17" w14:textId="77777777" w:rsidR="00DE1F27" w:rsidRPr="00ED6029" w:rsidRDefault="00DE1F27" w:rsidP="008A6EFD">
                            <w:pPr>
                              <w:pStyle w:val="ListParagraph"/>
                              <w:numPr>
                                <w:ilvl w:val="0"/>
                                <w:numId w:val="25"/>
                              </w:numPr>
                              <w:spacing w:after="0"/>
                              <w:ind w:right="0"/>
                              <w:rPr>
                                <w:rFonts w:asciiTheme="majorHAnsi" w:hAnsiTheme="majorHAnsi" w:cstheme="majorHAnsi"/>
                                <w:sz w:val="20"/>
                                <w:szCs w:val="20"/>
                              </w:rPr>
                            </w:pPr>
                            <w:r w:rsidRPr="00ED6029">
                              <w:rPr>
                                <w:rFonts w:asciiTheme="majorHAnsi" w:hAnsiTheme="majorHAnsi" w:cstheme="majorHAnsi"/>
                                <w:i/>
                                <w:sz w:val="20"/>
                                <w:szCs w:val="20"/>
                              </w:rPr>
                              <w:t xml:space="preserve">A community group (and its events and volunteer opportunities) can only be listed and edited by one user account/log in </w:t>
                            </w:r>
                          </w:p>
                          <w:p w14:paraId="4F255234" w14:textId="77777777" w:rsidR="00DE1F27" w:rsidRPr="00ED6029" w:rsidRDefault="00DE1F27" w:rsidP="00A92D81">
                            <w:pPr>
                              <w:pStyle w:val="ListParagraph"/>
                              <w:rPr>
                                <w:rFonts w:asciiTheme="majorHAnsi" w:hAnsiTheme="majorHAnsi" w:cstheme="majorHAnsi"/>
                                <w:sz w:val="20"/>
                                <w:szCs w:val="20"/>
                              </w:rPr>
                            </w:pPr>
                            <w:r w:rsidRPr="00ED6029">
                              <w:rPr>
                                <w:rFonts w:asciiTheme="majorHAnsi" w:hAnsiTheme="majorHAnsi" w:cstheme="majorHAnsi"/>
                                <w:sz w:val="20"/>
                                <w:szCs w:val="20"/>
                              </w:rPr>
                              <w:t xml:space="preserve">You </w:t>
                            </w:r>
                            <w:proofErr w:type="spellStart"/>
                            <w:r w:rsidRPr="00ED6029">
                              <w:rPr>
                                <w:rFonts w:asciiTheme="majorHAnsi" w:hAnsiTheme="majorHAnsi" w:cstheme="majorHAnsi"/>
                                <w:sz w:val="20"/>
                                <w:szCs w:val="20"/>
                              </w:rPr>
                              <w:t>can not</w:t>
                            </w:r>
                            <w:proofErr w:type="spellEnd"/>
                            <w:r w:rsidRPr="00ED6029">
                              <w:rPr>
                                <w:rFonts w:asciiTheme="majorHAnsi" w:hAnsiTheme="majorHAnsi" w:cstheme="majorHAnsi"/>
                                <w:sz w:val="20"/>
                                <w:szCs w:val="20"/>
                              </w:rPr>
                              <w:t xml:space="preserve"> have multiple people with different user accounts/logins registering events or editing information for a single community group. </w:t>
                            </w:r>
                          </w:p>
                          <w:p w14:paraId="65CF6E5A" w14:textId="77777777" w:rsidR="00DE1F27" w:rsidRPr="00ED6029" w:rsidRDefault="00DE1F27" w:rsidP="00A92D81">
                            <w:pPr>
                              <w:rPr>
                                <w:rFonts w:asciiTheme="majorHAnsi" w:hAnsiTheme="majorHAnsi" w:cstheme="majorHAnsi"/>
                              </w:rPr>
                            </w:pPr>
                            <w:r w:rsidRPr="00ED6029">
                              <w:rPr>
                                <w:rFonts w:asciiTheme="majorHAnsi" w:hAnsiTheme="majorHAnsi" w:cstheme="majorHAnsi"/>
                                <w:b/>
                              </w:rPr>
                              <w:t>It is highly recommended that each community group/organisation registers a generic user account/log in using a generic email address, and this generic email address is what is used in all contact information on the site.</w:t>
                            </w:r>
                            <w:r w:rsidRPr="00ED6029">
                              <w:rPr>
                                <w:rFonts w:asciiTheme="majorHAnsi" w:hAnsiTheme="majorHAnsi" w:cstheme="majorHAnsi"/>
                              </w:rPr>
                              <w:t xml:space="preserve"> This is recommended because:</w:t>
                            </w:r>
                          </w:p>
                          <w:p w14:paraId="61C96E40" w14:textId="77777777" w:rsidR="00DE1F27" w:rsidRPr="00ED6029" w:rsidRDefault="00DE1F27" w:rsidP="008A6EFD">
                            <w:pPr>
                              <w:pStyle w:val="ListParagraph"/>
                              <w:numPr>
                                <w:ilvl w:val="0"/>
                                <w:numId w:val="25"/>
                              </w:numPr>
                              <w:ind w:right="0"/>
                              <w:rPr>
                                <w:rFonts w:asciiTheme="majorHAnsi" w:hAnsiTheme="majorHAnsi" w:cstheme="majorHAnsi"/>
                                <w:sz w:val="20"/>
                                <w:szCs w:val="20"/>
                              </w:rPr>
                            </w:pPr>
                            <w:r w:rsidRPr="00ED6029">
                              <w:rPr>
                                <w:rFonts w:asciiTheme="majorHAnsi" w:hAnsiTheme="majorHAnsi" w:cstheme="majorHAnsi"/>
                                <w:sz w:val="20"/>
                                <w:szCs w:val="20"/>
                              </w:rPr>
                              <w:t>The responsibility of keeping content updated on the MCL site can be shared among members, (by sharing the generic user account/log in details) without one person having to share their personal email and login information</w:t>
                            </w:r>
                          </w:p>
                          <w:p w14:paraId="07977B40" w14:textId="77777777" w:rsidR="00DE1F27" w:rsidRPr="00ED6029" w:rsidRDefault="00DE1F27" w:rsidP="008A6EFD">
                            <w:pPr>
                              <w:pStyle w:val="ListParagraph"/>
                              <w:numPr>
                                <w:ilvl w:val="0"/>
                                <w:numId w:val="25"/>
                              </w:numPr>
                              <w:ind w:right="0"/>
                              <w:rPr>
                                <w:rFonts w:asciiTheme="majorHAnsi" w:hAnsiTheme="majorHAnsi" w:cstheme="majorHAnsi"/>
                                <w:sz w:val="20"/>
                                <w:szCs w:val="20"/>
                              </w:rPr>
                            </w:pPr>
                            <w:r w:rsidRPr="00ED6029">
                              <w:rPr>
                                <w:rFonts w:asciiTheme="majorHAnsi" w:hAnsiTheme="majorHAnsi" w:cstheme="majorHAnsi"/>
                                <w:sz w:val="20"/>
                                <w:szCs w:val="20"/>
                              </w:rPr>
                              <w:t>If a member leaves or changes their personal contact details, the email address listed on the MCL site does not have to be updated and will still be correct, so you will never miss out on important information or enquiries</w:t>
                            </w:r>
                          </w:p>
                          <w:p w14:paraId="595FEC3D" w14:textId="77777777" w:rsidR="00DE1F27" w:rsidRPr="00ED6029" w:rsidRDefault="00DE1F27" w:rsidP="008A6EFD">
                            <w:pPr>
                              <w:pStyle w:val="ListParagraph"/>
                              <w:numPr>
                                <w:ilvl w:val="0"/>
                                <w:numId w:val="25"/>
                              </w:numPr>
                              <w:ind w:right="0"/>
                              <w:rPr>
                                <w:rFonts w:asciiTheme="majorHAnsi" w:hAnsiTheme="majorHAnsi" w:cstheme="majorHAnsi"/>
                                <w:sz w:val="20"/>
                                <w:szCs w:val="20"/>
                              </w:rPr>
                            </w:pPr>
                            <w:r w:rsidRPr="00ED6029">
                              <w:rPr>
                                <w:rFonts w:asciiTheme="majorHAnsi" w:hAnsiTheme="majorHAnsi" w:cstheme="majorHAnsi"/>
                                <w:sz w:val="20"/>
                                <w:szCs w:val="20"/>
                              </w:rPr>
                              <w:t>The generic email address can also be used for other purposes, such as government and private grant applications processes which are now mainly all done online.</w:t>
                            </w:r>
                          </w:p>
                          <w:p w14:paraId="4FF6BD85" w14:textId="77777777" w:rsidR="00DE1F27" w:rsidRPr="00ED6029" w:rsidRDefault="00DE1F27" w:rsidP="00A92D81">
                            <w:pPr>
                              <w:rPr>
                                <w:rFonts w:asciiTheme="majorHAnsi" w:hAnsiTheme="majorHAnsi" w:cstheme="majorHAnsi"/>
                              </w:rPr>
                            </w:pPr>
                            <w:r w:rsidRPr="00ED6029">
                              <w:rPr>
                                <w:rFonts w:asciiTheme="majorHAnsi" w:hAnsiTheme="majorHAnsi" w:cstheme="majorHAnsi"/>
                              </w:rPr>
                              <w:t>There are a number of sites on the internet that allow you to create FREE email accounts, such as Gmail (by Google), Yahoo or Mail.com and many others.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9BE481" id="_x0000_s1042" type="#_x0000_t202" style="position:absolute;margin-left:.75pt;margin-top:1.5pt;width:483pt;height:418.5pt;z-index:25165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" strokecolor="#009">
                <v:textbox>
                  <w:txbxContent>
                    <w:p w14:paraId="1339452F" w14:textId="77777777" w:rsidR="00DE1F27" w:rsidRPr="00ED6029" w:rsidRDefault="00DE1F27" w:rsidP="003223EF">
                      <w:pPr>
                        <w:pStyle w:val="Kingstonheading3"/>
                      </w:pPr>
                      <w:r w:rsidRPr="00ED6029">
                        <w:t>TIP: Choosing the best email address to use</w:t>
                      </w:r>
                    </w:p>
                    <w:p w14:paraId="171FCA4F" w14:textId="77777777" w:rsidR="00DE1F27" w:rsidRPr="00ED6029" w:rsidRDefault="00DE1F27" w:rsidP="00A92D81">
                      <w:pPr>
                        <w:rPr>
                          <w:rFonts w:asciiTheme="majorHAnsi" w:hAnsiTheme="majorHAnsi" w:cstheme="majorHAnsi"/>
                        </w:rPr>
                      </w:pPr>
                      <w:r w:rsidRPr="00ED6029">
                        <w:rPr>
                          <w:rFonts w:asciiTheme="majorHAnsi" w:hAnsiTheme="majorHAnsi" w:cstheme="majorHAnsi"/>
                        </w:rPr>
                        <w:t>It is important to note that:</w:t>
                      </w:r>
                    </w:p>
                    <w:p w14:paraId="39A0EEF3" w14:textId="77777777" w:rsidR="00DE1F27" w:rsidRPr="00ED6029" w:rsidRDefault="00DE1F27" w:rsidP="008A6EFD">
                      <w:pPr>
                        <w:pStyle w:val="ListParagraph"/>
                        <w:numPr>
                          <w:ilvl w:val="0"/>
                          <w:numId w:val="25"/>
                        </w:numPr>
                        <w:ind w:right="0"/>
                        <w:rPr>
                          <w:rFonts w:asciiTheme="majorHAnsi" w:hAnsiTheme="majorHAnsi" w:cstheme="majorHAnsi"/>
                          <w:i/>
                          <w:sz w:val="20"/>
                          <w:szCs w:val="20"/>
                        </w:rPr>
                      </w:pPr>
                      <w:r w:rsidRPr="00ED6029">
                        <w:rPr>
                          <w:rFonts w:asciiTheme="majorHAnsi" w:hAnsiTheme="majorHAnsi" w:cstheme="majorHAnsi"/>
                          <w:i/>
                          <w:sz w:val="20"/>
                          <w:szCs w:val="20"/>
                        </w:rPr>
                        <w:t>Each user account/log in created must have a unique email address</w:t>
                      </w:r>
                    </w:p>
                    <w:p w14:paraId="6DFBA73B" w14:textId="77777777" w:rsidR="00DE1F27" w:rsidRPr="00ED6029" w:rsidRDefault="00DE1F27" w:rsidP="00A92D81">
                      <w:pPr>
                        <w:pStyle w:val="ListParagraph"/>
                        <w:spacing w:after="0"/>
                        <w:rPr>
                          <w:rFonts w:asciiTheme="majorHAnsi" w:hAnsiTheme="majorHAnsi" w:cstheme="majorHAnsi"/>
                          <w:sz w:val="20"/>
                          <w:szCs w:val="20"/>
                        </w:rPr>
                      </w:pPr>
                      <w:r w:rsidRPr="00ED6029">
                        <w:rPr>
                          <w:rFonts w:asciiTheme="majorHAnsi" w:hAnsiTheme="majorHAnsi" w:cstheme="majorHAnsi"/>
                          <w:sz w:val="20"/>
                          <w:szCs w:val="20"/>
                        </w:rPr>
                        <w:t xml:space="preserve">You </w:t>
                      </w:r>
                      <w:proofErr w:type="spellStart"/>
                      <w:r w:rsidRPr="00ED6029">
                        <w:rPr>
                          <w:rFonts w:asciiTheme="majorHAnsi" w:hAnsiTheme="majorHAnsi" w:cstheme="majorHAnsi"/>
                          <w:sz w:val="20"/>
                          <w:szCs w:val="20"/>
                        </w:rPr>
                        <w:t>can not</w:t>
                      </w:r>
                      <w:proofErr w:type="spellEnd"/>
                      <w:r w:rsidRPr="00ED6029">
                        <w:rPr>
                          <w:rFonts w:asciiTheme="majorHAnsi" w:hAnsiTheme="majorHAnsi" w:cstheme="majorHAnsi"/>
                          <w:sz w:val="20"/>
                          <w:szCs w:val="20"/>
                        </w:rPr>
                        <w:t xml:space="preserve"> use the same email address to create two different user accounts. </w:t>
                      </w:r>
                    </w:p>
                    <w:p w14:paraId="6A4B8328" w14:textId="77777777" w:rsidR="00DE1F27" w:rsidRPr="00ED6029" w:rsidRDefault="00DE1F27" w:rsidP="008A6EFD">
                      <w:pPr>
                        <w:pStyle w:val="ListParagraph"/>
                        <w:numPr>
                          <w:ilvl w:val="0"/>
                          <w:numId w:val="25"/>
                        </w:numPr>
                        <w:spacing w:after="0"/>
                        <w:ind w:right="0"/>
                        <w:rPr>
                          <w:rFonts w:asciiTheme="majorHAnsi" w:hAnsiTheme="majorHAnsi" w:cstheme="majorHAnsi"/>
                          <w:i/>
                          <w:sz w:val="20"/>
                          <w:szCs w:val="20"/>
                        </w:rPr>
                      </w:pPr>
                      <w:r w:rsidRPr="00ED6029">
                        <w:rPr>
                          <w:rFonts w:asciiTheme="majorHAnsi" w:hAnsiTheme="majorHAnsi" w:cstheme="majorHAnsi"/>
                          <w:i/>
                          <w:sz w:val="20"/>
                          <w:szCs w:val="20"/>
                        </w:rPr>
                        <w:t>You can only register one community group for each user account/log in created</w:t>
                      </w:r>
                    </w:p>
                    <w:p w14:paraId="6DF397FB" w14:textId="77777777" w:rsidR="00DE1F27" w:rsidRPr="00ED6029" w:rsidRDefault="00DE1F27" w:rsidP="00A92D81">
                      <w:pPr>
                        <w:pStyle w:val="ListParagraph"/>
                        <w:spacing w:after="0"/>
                        <w:rPr>
                          <w:rFonts w:asciiTheme="majorHAnsi" w:hAnsiTheme="majorHAnsi" w:cstheme="majorHAnsi"/>
                          <w:sz w:val="20"/>
                          <w:szCs w:val="20"/>
                        </w:rPr>
                      </w:pPr>
                      <w:r w:rsidRPr="00ED6029">
                        <w:rPr>
                          <w:rFonts w:asciiTheme="majorHAnsi" w:hAnsiTheme="majorHAnsi" w:cstheme="majorHAnsi"/>
                          <w:sz w:val="20"/>
                          <w:szCs w:val="20"/>
                        </w:rPr>
                        <w:t xml:space="preserve">If you are a member of two community groups, you </w:t>
                      </w:r>
                      <w:proofErr w:type="spellStart"/>
                      <w:r w:rsidRPr="00ED6029">
                        <w:rPr>
                          <w:rFonts w:asciiTheme="majorHAnsi" w:hAnsiTheme="majorHAnsi" w:cstheme="majorHAnsi"/>
                          <w:sz w:val="20"/>
                          <w:szCs w:val="20"/>
                        </w:rPr>
                        <w:t>can not</w:t>
                      </w:r>
                      <w:proofErr w:type="spellEnd"/>
                      <w:r w:rsidRPr="00ED6029">
                        <w:rPr>
                          <w:rFonts w:asciiTheme="majorHAnsi" w:hAnsiTheme="majorHAnsi" w:cstheme="majorHAnsi"/>
                          <w:sz w:val="20"/>
                          <w:szCs w:val="20"/>
                        </w:rPr>
                        <w:t xml:space="preserve"> register them both using the same user account/log in. You will need to create two separate user accounts/log ins, each with a different email address.</w:t>
                      </w:r>
                    </w:p>
                    <w:p w14:paraId="351A5B17" w14:textId="77777777" w:rsidR="00DE1F27" w:rsidRPr="00ED6029" w:rsidRDefault="00DE1F27" w:rsidP="008A6EFD">
                      <w:pPr>
                        <w:pStyle w:val="ListParagraph"/>
                        <w:numPr>
                          <w:ilvl w:val="0"/>
                          <w:numId w:val="25"/>
                        </w:numPr>
                        <w:spacing w:after="0"/>
                        <w:ind w:right="0"/>
                        <w:rPr>
                          <w:rFonts w:asciiTheme="majorHAnsi" w:hAnsiTheme="majorHAnsi" w:cstheme="majorHAnsi"/>
                          <w:sz w:val="20"/>
                          <w:szCs w:val="20"/>
                        </w:rPr>
                      </w:pPr>
                      <w:r w:rsidRPr="00ED6029">
                        <w:rPr>
                          <w:rFonts w:asciiTheme="majorHAnsi" w:hAnsiTheme="majorHAnsi" w:cstheme="majorHAnsi"/>
                          <w:i/>
                          <w:sz w:val="20"/>
                          <w:szCs w:val="20"/>
                        </w:rPr>
                        <w:t xml:space="preserve">A community group (and its events and volunteer opportunities) can only be listed and edited by one user account/log in </w:t>
                      </w:r>
                    </w:p>
                    <w:p w14:paraId="4F255234" w14:textId="77777777" w:rsidR="00DE1F27" w:rsidRPr="00ED6029" w:rsidRDefault="00DE1F27" w:rsidP="00A92D81">
                      <w:pPr>
                        <w:pStyle w:val="ListParagraph"/>
                        <w:rPr>
                          <w:rFonts w:asciiTheme="majorHAnsi" w:hAnsiTheme="majorHAnsi" w:cstheme="majorHAnsi"/>
                          <w:sz w:val="20"/>
                          <w:szCs w:val="20"/>
                        </w:rPr>
                      </w:pPr>
                      <w:r w:rsidRPr="00ED6029">
                        <w:rPr>
                          <w:rFonts w:asciiTheme="majorHAnsi" w:hAnsiTheme="majorHAnsi" w:cstheme="majorHAnsi"/>
                          <w:sz w:val="20"/>
                          <w:szCs w:val="20"/>
                        </w:rPr>
                        <w:t xml:space="preserve">You </w:t>
                      </w:r>
                      <w:proofErr w:type="spellStart"/>
                      <w:r w:rsidRPr="00ED6029">
                        <w:rPr>
                          <w:rFonts w:asciiTheme="majorHAnsi" w:hAnsiTheme="majorHAnsi" w:cstheme="majorHAnsi"/>
                          <w:sz w:val="20"/>
                          <w:szCs w:val="20"/>
                        </w:rPr>
                        <w:t>can not</w:t>
                      </w:r>
                      <w:proofErr w:type="spellEnd"/>
                      <w:r w:rsidRPr="00ED6029">
                        <w:rPr>
                          <w:rFonts w:asciiTheme="majorHAnsi" w:hAnsiTheme="majorHAnsi" w:cstheme="majorHAnsi"/>
                          <w:sz w:val="20"/>
                          <w:szCs w:val="20"/>
                        </w:rPr>
                        <w:t xml:space="preserve"> have multiple people with different user accounts/logins registering events or editing information for a single community group. </w:t>
                      </w:r>
                    </w:p>
                    <w:p w14:paraId="65CF6E5A" w14:textId="77777777" w:rsidR="00DE1F27" w:rsidRPr="00ED6029" w:rsidRDefault="00DE1F27" w:rsidP="00A92D81">
                      <w:pPr>
                        <w:rPr>
                          <w:rFonts w:asciiTheme="majorHAnsi" w:hAnsiTheme="majorHAnsi" w:cstheme="majorHAnsi"/>
                        </w:rPr>
                      </w:pPr>
                      <w:r w:rsidRPr="00ED6029">
                        <w:rPr>
                          <w:rFonts w:asciiTheme="majorHAnsi" w:hAnsiTheme="majorHAnsi" w:cstheme="majorHAnsi"/>
                          <w:b/>
                        </w:rPr>
                        <w:t>It is highly recommended that each community group/organisation registers a generic user account/log in using a generic email address, and this generic email address is what is used in all contact information on the site.</w:t>
                      </w:r>
                      <w:r w:rsidRPr="00ED6029">
                        <w:rPr>
                          <w:rFonts w:asciiTheme="majorHAnsi" w:hAnsiTheme="majorHAnsi" w:cstheme="majorHAnsi"/>
                        </w:rPr>
                        <w:t xml:space="preserve"> This is recommended because:</w:t>
                      </w:r>
                    </w:p>
                    <w:p w14:paraId="61C96E40" w14:textId="77777777" w:rsidR="00DE1F27" w:rsidRPr="00ED6029" w:rsidRDefault="00DE1F27" w:rsidP="008A6EFD">
                      <w:pPr>
                        <w:pStyle w:val="ListParagraph"/>
                        <w:numPr>
                          <w:ilvl w:val="0"/>
                          <w:numId w:val="25"/>
                        </w:numPr>
                        <w:ind w:right="0"/>
                        <w:rPr>
                          <w:rFonts w:asciiTheme="majorHAnsi" w:hAnsiTheme="majorHAnsi" w:cstheme="majorHAnsi"/>
                          <w:sz w:val="20"/>
                          <w:szCs w:val="20"/>
                        </w:rPr>
                      </w:pPr>
                      <w:r w:rsidRPr="00ED6029">
                        <w:rPr>
                          <w:rFonts w:asciiTheme="majorHAnsi" w:hAnsiTheme="majorHAnsi" w:cstheme="majorHAnsi"/>
                          <w:sz w:val="20"/>
                          <w:szCs w:val="20"/>
                        </w:rPr>
                        <w:t>The responsibility of keeping content updated on the MCL site can be shared among members, (by sharing the generic user account/log in details) without one person having to share their personal email and login information</w:t>
                      </w:r>
                    </w:p>
                    <w:p w14:paraId="07977B40" w14:textId="77777777" w:rsidR="00DE1F27" w:rsidRPr="00ED6029" w:rsidRDefault="00DE1F27" w:rsidP="008A6EFD">
                      <w:pPr>
                        <w:pStyle w:val="ListParagraph"/>
                        <w:numPr>
                          <w:ilvl w:val="0"/>
                          <w:numId w:val="25"/>
                        </w:numPr>
                        <w:ind w:right="0"/>
                        <w:rPr>
                          <w:rFonts w:asciiTheme="majorHAnsi" w:hAnsiTheme="majorHAnsi" w:cstheme="majorHAnsi"/>
                          <w:sz w:val="20"/>
                          <w:szCs w:val="20"/>
                        </w:rPr>
                      </w:pPr>
                      <w:r w:rsidRPr="00ED6029">
                        <w:rPr>
                          <w:rFonts w:asciiTheme="majorHAnsi" w:hAnsiTheme="majorHAnsi" w:cstheme="majorHAnsi"/>
                          <w:sz w:val="20"/>
                          <w:szCs w:val="20"/>
                        </w:rPr>
                        <w:t>If a member leaves or changes their personal contact details, the email address listed on the MCL site does not have to be updated and will still be correct, so you will never miss out on important information or enquiries</w:t>
                      </w:r>
                    </w:p>
                    <w:p w14:paraId="595FEC3D" w14:textId="77777777" w:rsidR="00DE1F27" w:rsidRPr="00ED6029" w:rsidRDefault="00DE1F27" w:rsidP="008A6EFD">
                      <w:pPr>
                        <w:pStyle w:val="ListParagraph"/>
                        <w:numPr>
                          <w:ilvl w:val="0"/>
                          <w:numId w:val="25"/>
                        </w:numPr>
                        <w:ind w:right="0"/>
                        <w:rPr>
                          <w:rFonts w:asciiTheme="majorHAnsi" w:hAnsiTheme="majorHAnsi" w:cstheme="majorHAnsi"/>
                          <w:sz w:val="20"/>
                          <w:szCs w:val="20"/>
                        </w:rPr>
                      </w:pPr>
                      <w:r w:rsidRPr="00ED6029">
                        <w:rPr>
                          <w:rFonts w:asciiTheme="majorHAnsi" w:hAnsiTheme="majorHAnsi" w:cstheme="majorHAnsi"/>
                          <w:sz w:val="20"/>
                          <w:szCs w:val="20"/>
                        </w:rPr>
                        <w:t>The generic email address can also be used for other purposes, such as government and private grant applications processes which are now mainly all done online.</w:t>
                      </w:r>
                    </w:p>
                    <w:p w14:paraId="4FF6BD85" w14:textId="77777777" w:rsidR="00DE1F27" w:rsidRPr="00ED6029" w:rsidRDefault="00DE1F27" w:rsidP="00A92D81">
                      <w:pPr>
                        <w:rPr>
                          <w:rFonts w:asciiTheme="majorHAnsi" w:hAnsiTheme="majorHAnsi" w:cstheme="majorHAnsi"/>
                        </w:rPr>
                      </w:pPr>
                      <w:r w:rsidRPr="00ED6029">
                        <w:rPr>
                          <w:rFonts w:asciiTheme="majorHAnsi" w:hAnsiTheme="majorHAnsi" w:cstheme="majorHAnsi"/>
                        </w:rPr>
                        <w:t>There are a number of sites on the internet that allow you to create FREE email accounts, such as Gmail (by Google), Yahoo or Mail.com and many others.</w:t>
                      </w:r>
                    </w:p>
                  </w:txbxContent>
                </v:textbox>
                <w10:wrap type="square"/>
              </v:shape>
            </w:pict>
          </mc:Fallback>
        </mc:AlternateContent>
      </w:r>
      <w:r w:rsidR="00A92D81">
        <w:rPr>
          <w:b/>
        </w:rPr>
        <w:br w:type="page"/>
      </w:r>
    </w:p>
    <w:p w14:paraId="58BEA41A" w14:textId="3026A8BA" w:rsidR="00A92D81" w:rsidRPr="00500CF9" w:rsidRDefault="00A92D81" w:rsidP="00A609A6">
      <w:pPr>
        <w:pStyle w:val="Kingstonheading3"/>
      </w:pPr>
      <w:r w:rsidRPr="00500CF9">
        <w:lastRenderedPageBreak/>
        <w:t>Creating an account</w:t>
      </w:r>
    </w:p>
    <w:p w14:paraId="24AA663E" w14:textId="04AA04E9" w:rsidR="00A92D81" w:rsidRDefault="007C7EBE" w:rsidP="00A92D81">
      <w:r>
        <w:rPr>
          <w:noProof/>
          <w:lang w:val="en-US"/>
        </w:rPr>
        <mc:AlternateContent>
          <mc:Choice Requires="wpg">
            <w:drawing>
              <wp:anchor distT="0" distB="0" distL="114300" distR="114300" simplePos="0" relativeHeight="251653120" behindDoc="0" locked="0" layoutInCell="1" allowOverlap="1" wp14:anchorId="6AE5B9CB" wp14:editId="00843E96">
                <wp:simplePos x="0" y="0"/>
                <wp:positionH relativeFrom="column">
                  <wp:posOffset>-63500</wp:posOffset>
                </wp:positionH>
                <wp:positionV relativeFrom="paragraph">
                  <wp:posOffset>408940</wp:posOffset>
                </wp:positionV>
                <wp:extent cx="6743700" cy="5714365"/>
                <wp:effectExtent l="0" t="0" r="19050" b="635"/>
                <wp:wrapNone/>
                <wp:docPr id="53" name="Group 53"/>
                <wp:cNvGraphicFramePr/>
                <a:graphic xmlns:a="http://schemas.openxmlformats.org/drawingml/2006/main">
                  <a:graphicData uri="http://schemas.microsoft.com/office/word/2010/wordprocessingGroup">
                    <wpg:wgp>
                      <wpg:cNvGrpSpPr/>
                      <wpg:grpSpPr>
                        <a:xfrm>
                          <a:off x="0" y="0"/>
                          <a:ext cx="6743700" cy="5714365"/>
                          <a:chOff x="0" y="0"/>
                          <a:chExt cx="6743700" cy="5714365"/>
                        </a:xfrm>
                      </wpg:grpSpPr>
                      <wpg:grpSp>
                        <wpg:cNvPr id="49" name="Group 49"/>
                        <wpg:cNvGrpSpPr/>
                        <wpg:grpSpPr>
                          <a:xfrm>
                            <a:off x="0" y="0"/>
                            <a:ext cx="6189345" cy="5714365"/>
                            <a:chOff x="0" y="0"/>
                            <a:chExt cx="6189345" cy="5714365"/>
                          </a:xfrm>
                        </wpg:grpSpPr>
                        <pic:pic xmlns:pic="http://schemas.openxmlformats.org/drawingml/2006/picture">
                          <pic:nvPicPr>
                            <pic:cNvPr id="36" name="Picture 36"/>
                            <pic:cNvPicPr>
                              <a:picLocks noChangeAspect="1"/>
                            </pic:cNvPicPr>
                          </pic:nvPicPr>
                          <pic:blipFill rotWithShape="1">
                            <a:blip r:embed="rId33"/>
                            <a:srcRect t="13578"/>
                            <a:stretch/>
                          </pic:blipFill>
                          <pic:spPr bwMode="auto">
                            <a:xfrm>
                              <a:off x="0" y="0"/>
                              <a:ext cx="6189345" cy="28695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9" name="Picture 39"/>
                            <pic:cNvPicPr>
                              <a:picLocks noChangeAspect="1"/>
                            </pic:cNvPicPr>
                          </pic:nvPicPr>
                          <pic:blipFill rotWithShape="1">
                            <a:blip r:embed="rId34"/>
                            <a:srcRect t="13769"/>
                            <a:stretch/>
                          </pic:blipFill>
                          <pic:spPr bwMode="auto">
                            <a:xfrm>
                              <a:off x="0" y="2851150"/>
                              <a:ext cx="6189345" cy="2863215"/>
                            </a:xfrm>
                            <a:prstGeom prst="rect">
                              <a:avLst/>
                            </a:prstGeom>
                            <a:ln>
                              <a:noFill/>
                            </a:ln>
                            <a:extLst>
                              <a:ext uri="{53640926-AAD7-44D8-BBD7-CCE9431645EC}">
                                <a14:shadowObscured xmlns:a14="http://schemas.microsoft.com/office/drawing/2010/main"/>
                              </a:ext>
                            </a:extLst>
                          </pic:spPr>
                        </pic:pic>
                      </wpg:grpSp>
                      <wps:wsp>
                        <wps:cNvPr id="48" name="Rectangular Callout 18"/>
                        <wps:cNvSpPr/>
                        <wps:spPr>
                          <a:xfrm>
                            <a:off x="5410200" y="2012950"/>
                            <a:ext cx="1263650" cy="939800"/>
                          </a:xfrm>
                          <a:prstGeom prst="wedgeRectCallout">
                            <a:avLst>
                              <a:gd name="adj1" fmla="val -76765"/>
                              <a:gd name="adj2" fmla="val 82500"/>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222B3D" w14:textId="77777777" w:rsidR="007C7EBE" w:rsidRPr="002C275E" w:rsidRDefault="007C7EBE" w:rsidP="007C7EBE">
                              <w:pPr>
                                <w:jc w:val="center"/>
                                <w:rPr>
                                  <w:color w:val="141313" w:themeColor="text1"/>
                                  <w14:textOutline w14:w="0" w14:cap="flat" w14:cmpd="sng" w14:algn="ctr">
                                    <w14:noFill/>
                                    <w14:prstDash w14:val="solid"/>
                                    <w14:round/>
                                  </w14:textOutline>
                                </w:rPr>
                              </w:pPr>
                              <w:r w:rsidRPr="002C275E">
                                <w:rPr>
                                  <w:color w:val="141313" w:themeColor="text1"/>
                                  <w14:textOutline w14:w="0" w14:cap="flat" w14:cmpd="sng" w14:algn="ctr">
                                    <w14:noFill/>
                                    <w14:prstDash w14:val="solid"/>
                                    <w14:round/>
                                  </w14:textOutline>
                                </w:rPr>
                                <w:t>See</w:t>
                              </w:r>
                              <w:r>
                                <w:rPr>
                                  <w:color w:val="141313" w:themeColor="text1"/>
                                  <w14:textOutline w14:w="0" w14:cap="flat" w14:cmpd="sng" w14:algn="ctr">
                                    <w14:noFill/>
                                    <w14:prstDash w14:val="solid"/>
                                    <w14:round/>
                                  </w14:textOutline>
                                </w:rPr>
                                <w:t xml:space="preserve"> tip on previous page about choosing an email account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Rectangular Callout 29"/>
                        <wps:cNvSpPr/>
                        <wps:spPr>
                          <a:xfrm>
                            <a:off x="5480050" y="3810000"/>
                            <a:ext cx="1263650" cy="1031240"/>
                          </a:xfrm>
                          <a:prstGeom prst="wedgeRectCallout">
                            <a:avLst>
                              <a:gd name="adj1" fmla="val -82293"/>
                              <a:gd name="adj2" fmla="val -67500"/>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274A3D" w14:textId="77777777" w:rsidR="007C7EBE" w:rsidRPr="002C275E" w:rsidRDefault="007C7EBE" w:rsidP="007C7EBE">
                              <w:pPr>
                                <w:jc w:val="center"/>
                                <w:rPr>
                                  <w:color w:val="141313" w:themeColor="text1"/>
                                  <w14:textOutline w14:w="0" w14:cap="flat" w14:cmpd="sng" w14:algn="ctr">
                                    <w14:noFill/>
                                    <w14:prstDash w14:val="solid"/>
                                    <w14:round/>
                                  </w14:textOutline>
                                </w:rPr>
                              </w:pPr>
                              <w:r w:rsidRPr="002C275E">
                                <w:rPr>
                                  <w:color w:val="141313" w:themeColor="text1"/>
                                  <w14:textOutline w14:w="0" w14:cap="flat" w14:cmpd="sng" w14:algn="ctr">
                                    <w14:noFill/>
                                    <w14:prstDash w14:val="solid"/>
                                    <w14:round/>
                                  </w14:textOutline>
                                </w:rPr>
                                <w:t>See</w:t>
                              </w:r>
                              <w:r>
                                <w:rPr>
                                  <w:color w:val="141313" w:themeColor="text1"/>
                                  <w14:textOutline w14:w="0" w14:cap="flat" w14:cmpd="sng" w14:algn="ctr">
                                    <w14:noFill/>
                                    <w14:prstDash w14:val="solid"/>
                                    <w14:round/>
                                  </w14:textOutline>
                                </w:rPr>
                                <w:t xml:space="preserve"> tip on previous page about choosing a good password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Text Box 2"/>
                        <wps:cNvSpPr txBox="1">
                          <a:spLocks noChangeArrowheads="1"/>
                        </wps:cNvSpPr>
                        <wps:spPr bwMode="auto">
                          <a:xfrm>
                            <a:off x="1720850" y="4432300"/>
                            <a:ext cx="267208" cy="257493"/>
                          </a:xfrm>
                          <a:prstGeom prst="rect">
                            <a:avLst/>
                          </a:prstGeom>
                          <a:solidFill>
                            <a:srgbClr val="00B050"/>
                          </a:solidFill>
                          <a:ln w="9525">
                            <a:solidFill>
                              <a:srgbClr val="00B050"/>
                            </a:solidFill>
                            <a:miter lim="800000"/>
                            <a:headEnd/>
                            <a:tailEnd/>
                          </a:ln>
                        </wps:spPr>
                        <wps:txbx>
                          <w:txbxContent>
                            <w:p w14:paraId="0838030F" w14:textId="77777777" w:rsidR="007C7EBE" w:rsidRPr="00DF1B9A" w:rsidRDefault="007C7EBE" w:rsidP="007C7EBE">
                              <w:pPr>
                                <w:rPr>
                                  <w:color w:val="FFFFFF" w:themeColor="background1"/>
                                </w:rPr>
                              </w:pPr>
                              <w:r w:rsidRPr="00DF1B9A">
                                <w:rPr>
                                  <w:color w:val="FFFFFF" w:themeColor="background1"/>
                                </w:rPr>
                                <w:t>1</w:t>
                              </w:r>
                            </w:p>
                          </w:txbxContent>
                        </wps:txbx>
                        <wps:bodyPr rot="0" vert="horz" wrap="square" lIns="91440" tIns="45720" rIns="91440" bIns="45720" anchor="t" anchorCtr="0">
                          <a:noAutofit/>
                        </wps:bodyPr>
                      </wps:wsp>
                      <wps:wsp>
                        <wps:cNvPr id="52" name="Text Box 2"/>
                        <wps:cNvSpPr txBox="1">
                          <a:spLocks noChangeArrowheads="1"/>
                        </wps:cNvSpPr>
                        <wps:spPr bwMode="auto">
                          <a:xfrm>
                            <a:off x="5092700" y="5416550"/>
                            <a:ext cx="267208" cy="257493"/>
                          </a:xfrm>
                          <a:prstGeom prst="rect">
                            <a:avLst/>
                          </a:prstGeom>
                          <a:solidFill>
                            <a:srgbClr val="00B050"/>
                          </a:solidFill>
                          <a:ln w="9525">
                            <a:solidFill>
                              <a:srgbClr val="00B050"/>
                            </a:solidFill>
                            <a:miter lim="800000"/>
                            <a:headEnd/>
                            <a:tailEnd/>
                          </a:ln>
                        </wps:spPr>
                        <wps:txbx>
                          <w:txbxContent>
                            <w:p w14:paraId="04A12DEE" w14:textId="77777777" w:rsidR="007C7EBE" w:rsidRPr="00DF1B9A" w:rsidRDefault="007C7EBE" w:rsidP="007C7EBE">
                              <w:pPr>
                                <w:rPr>
                                  <w:color w:val="FFFFFF" w:themeColor="background1"/>
                                </w:rPr>
                              </w:pPr>
                              <w:r>
                                <w:rPr>
                                  <w:color w:val="FFFFFF" w:themeColor="background1"/>
                                </w:rPr>
                                <w:t>2</w:t>
                              </w:r>
                            </w:p>
                          </w:txbxContent>
                        </wps:txbx>
                        <wps:bodyPr rot="0" vert="horz" wrap="square" lIns="91440" tIns="45720" rIns="91440" bIns="45720" anchor="t" anchorCtr="0">
                          <a:noAutofit/>
                        </wps:bodyPr>
                      </wps:wsp>
                    </wpg:wgp>
                  </a:graphicData>
                </a:graphic>
              </wp:anchor>
            </w:drawing>
          </mc:Choice>
          <mc:Fallback>
            <w:pict>
              <v:group w14:anchorId="6AE5B9CB" id="Group 53" o:spid="_x0000_s1043" style="position:absolute;margin-left:-5pt;margin-top:32.2pt;width:531pt;height:449.95pt;z-index:251653120" coordsize="67437,57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">
                <v:group id="Group 49" o:spid="_x0000_s1044" style="position:absolute;width:61893;height:57143" coordsize="61893,57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45" type="#_x0000_t75" style="position:absolute;width:61893;height:28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">
                    <v:imagedata r:id="rId35" o:title="" croptop="8898f"/>
                  </v:shape>
                  <v:shape id="Picture 39" o:spid="_x0000_s1046" type="#_x0000_t75" style="position:absolute;top:28511;width:61893;height:28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">
                    <v:imagedata r:id="rId36" o:title="" croptop="9024f"/>
                  </v:shape>
                </v:group>
                <v:shape id="_x0000_s1047" type="#_x0000_t61" style="position:absolute;left:54102;top:20129;width:12636;height:9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" adj="-5781,28620" filled="f" strokecolor="#141313 [3213]" strokeweight=".5pt">
                  <v:textbox>
                    <w:txbxContent>
                      <w:p w14:paraId="1D222B3D" w14:textId="77777777" w:rsidR="007C7EBE" w:rsidRPr="002C275E" w:rsidRDefault="007C7EBE" w:rsidP="007C7EBE">
                        <w:pPr>
                          <w:jc w:val="center"/>
                          <w:rPr>
                            <w:color w:val="141313" w:themeColor="text1"/>
                            <w14:textOutline w14:w="0" w14:cap="flat" w14:cmpd="sng" w14:algn="ctr">
                              <w14:noFill/>
                              <w14:prstDash w14:val="solid"/>
                              <w14:round/>
                            </w14:textOutline>
                          </w:rPr>
                        </w:pPr>
                        <w:r w:rsidRPr="002C275E">
                          <w:rPr>
                            <w:color w:val="141313" w:themeColor="text1"/>
                            <w14:textOutline w14:w="0" w14:cap="flat" w14:cmpd="sng" w14:algn="ctr">
                              <w14:noFill/>
                              <w14:prstDash w14:val="solid"/>
                              <w14:round/>
                            </w14:textOutline>
                          </w:rPr>
                          <w:t>See</w:t>
                        </w:r>
                        <w:r>
                          <w:rPr>
                            <w:color w:val="141313" w:themeColor="text1"/>
                            <w14:textOutline w14:w="0" w14:cap="flat" w14:cmpd="sng" w14:algn="ctr">
                              <w14:noFill/>
                              <w14:prstDash w14:val="solid"/>
                              <w14:round/>
                            </w14:textOutline>
                          </w:rPr>
                          <w:t xml:space="preserve"> tip on previous page about choosing an email account</w:t>
                        </w:r>
                      </w:p>
                    </w:txbxContent>
                  </v:textbox>
                </v:shape>
                <v:shape id="Rectangular Callout 29" o:spid="_x0000_s1048" type="#_x0000_t61" style="position:absolute;left:54800;top:38100;width:12637;height:10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" adj="-6975,-3780" filled="f" strokecolor="#141313 [3213]" strokeweight=".5pt">
                  <v:textbox>
                    <w:txbxContent>
                      <w:p w14:paraId="45274A3D" w14:textId="77777777" w:rsidR="007C7EBE" w:rsidRPr="002C275E" w:rsidRDefault="007C7EBE" w:rsidP="007C7EBE">
                        <w:pPr>
                          <w:jc w:val="center"/>
                          <w:rPr>
                            <w:color w:val="141313" w:themeColor="text1"/>
                            <w14:textOutline w14:w="0" w14:cap="flat" w14:cmpd="sng" w14:algn="ctr">
                              <w14:noFill/>
                              <w14:prstDash w14:val="solid"/>
                              <w14:round/>
                            </w14:textOutline>
                          </w:rPr>
                        </w:pPr>
                        <w:r w:rsidRPr="002C275E">
                          <w:rPr>
                            <w:color w:val="141313" w:themeColor="text1"/>
                            <w14:textOutline w14:w="0" w14:cap="flat" w14:cmpd="sng" w14:algn="ctr">
                              <w14:noFill/>
                              <w14:prstDash w14:val="solid"/>
                              <w14:round/>
                            </w14:textOutline>
                          </w:rPr>
                          <w:t>See</w:t>
                        </w:r>
                        <w:r>
                          <w:rPr>
                            <w:color w:val="141313" w:themeColor="text1"/>
                            <w14:textOutline w14:w="0" w14:cap="flat" w14:cmpd="sng" w14:algn="ctr">
                              <w14:noFill/>
                              <w14:prstDash w14:val="solid"/>
                              <w14:round/>
                            </w14:textOutline>
                          </w:rPr>
                          <w:t xml:space="preserve"> tip on previous page about choosing a good password</w:t>
                        </w:r>
                      </w:p>
                    </w:txbxContent>
                  </v:textbox>
                </v:shape>
                <v:shape id="_x0000_s1049" type="#_x0000_t202" style="position:absolute;left:17208;top:44323;width:2672;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" fillcolor="#00b050" strokecolor="#00b050">
                  <v:textbox>
                    <w:txbxContent>
                      <w:p w14:paraId="0838030F" w14:textId="77777777" w:rsidR="007C7EBE" w:rsidRPr="00DF1B9A" w:rsidRDefault="007C7EBE" w:rsidP="007C7EBE">
                        <w:pPr>
                          <w:rPr>
                            <w:color w:val="FFFFFF" w:themeColor="background1"/>
                          </w:rPr>
                        </w:pPr>
                        <w:r w:rsidRPr="00DF1B9A">
                          <w:rPr>
                            <w:color w:val="FFFFFF" w:themeColor="background1"/>
                          </w:rPr>
                          <w:t>1</w:t>
                        </w:r>
                      </w:p>
                    </w:txbxContent>
                  </v:textbox>
                </v:shape>
                <v:shape id="_x0000_s1050" type="#_x0000_t202" style="position:absolute;left:50927;top:54165;width:2672;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" fillcolor="#00b050" strokecolor="#00b050">
                  <v:textbox>
                    <w:txbxContent>
                      <w:p w14:paraId="04A12DEE" w14:textId="77777777" w:rsidR="007C7EBE" w:rsidRPr="00DF1B9A" w:rsidRDefault="007C7EBE" w:rsidP="007C7EBE">
                        <w:pPr>
                          <w:rPr>
                            <w:color w:val="FFFFFF" w:themeColor="background1"/>
                          </w:rPr>
                        </w:pPr>
                        <w:r>
                          <w:rPr>
                            <w:color w:val="FFFFFF" w:themeColor="background1"/>
                          </w:rPr>
                          <w:t>2</w:t>
                        </w:r>
                      </w:p>
                    </w:txbxContent>
                  </v:textbox>
                </v:shape>
              </v:group>
            </w:pict>
          </mc:Fallback>
        </mc:AlternateContent>
      </w:r>
      <w:r w:rsidR="00A92D81">
        <w:t xml:space="preserve">To create a user account/log in complete all fields on the registration page (as shown). </w:t>
      </w:r>
    </w:p>
    <w:p w14:paraId="098B230F" w14:textId="78F89C07" w:rsidR="007C7EBE" w:rsidRDefault="007C7EBE" w:rsidP="00A92D81"/>
    <w:p w14:paraId="7486B48C" w14:textId="6EC95060" w:rsidR="007C7EBE" w:rsidRDefault="007C7EBE" w:rsidP="00A92D81"/>
    <w:p w14:paraId="3C1D53E8" w14:textId="4C28CDD0" w:rsidR="007C7EBE" w:rsidRDefault="007C7EBE" w:rsidP="00A92D81"/>
    <w:p w14:paraId="546C78EE" w14:textId="60683087" w:rsidR="007C7EBE" w:rsidRDefault="007C7EBE" w:rsidP="00A92D81"/>
    <w:p w14:paraId="181AA4BB" w14:textId="512E4CCF" w:rsidR="007C7EBE" w:rsidRDefault="007C7EBE" w:rsidP="00A92D81"/>
    <w:p w14:paraId="784587D9" w14:textId="1E798A31" w:rsidR="007C7EBE" w:rsidRDefault="007C7EBE" w:rsidP="00A92D81"/>
    <w:p w14:paraId="37B7451B" w14:textId="0CE2E558" w:rsidR="007C7EBE" w:rsidRDefault="007C7EBE" w:rsidP="00A92D81"/>
    <w:p w14:paraId="77850DD9" w14:textId="46713677" w:rsidR="007C7EBE" w:rsidRDefault="007C7EBE" w:rsidP="00A92D81"/>
    <w:p w14:paraId="00435E28" w14:textId="337FDFBA" w:rsidR="007C7EBE" w:rsidRDefault="007C7EBE" w:rsidP="00A92D81"/>
    <w:p w14:paraId="4BB6A914" w14:textId="39814992" w:rsidR="007C7EBE" w:rsidRDefault="007C7EBE" w:rsidP="00A92D81"/>
    <w:p w14:paraId="2FF02FB2" w14:textId="2C628859" w:rsidR="007C7EBE" w:rsidRDefault="007C7EBE" w:rsidP="00A92D81"/>
    <w:p w14:paraId="5B157926" w14:textId="61D59732" w:rsidR="007C7EBE" w:rsidRDefault="007C7EBE" w:rsidP="00A92D81"/>
    <w:p w14:paraId="5A1644AF" w14:textId="2355E084" w:rsidR="007C7EBE" w:rsidRDefault="007C7EBE" w:rsidP="00A92D81"/>
    <w:p w14:paraId="3092F3DB" w14:textId="10A1F27A" w:rsidR="007C7EBE" w:rsidRDefault="007C7EBE" w:rsidP="00A92D81"/>
    <w:p w14:paraId="2FDFE499" w14:textId="3B5196DA" w:rsidR="007C7EBE" w:rsidRDefault="007C7EBE" w:rsidP="00A92D81"/>
    <w:p w14:paraId="4414F7CC" w14:textId="73731556" w:rsidR="007C7EBE" w:rsidRDefault="007C7EBE" w:rsidP="00A92D81"/>
    <w:p w14:paraId="21068858" w14:textId="12A95470" w:rsidR="007C7EBE" w:rsidRDefault="007C7EBE" w:rsidP="00A92D81"/>
    <w:p w14:paraId="05191692" w14:textId="2E839643" w:rsidR="007C7EBE" w:rsidRDefault="007C7EBE" w:rsidP="00A92D81"/>
    <w:p w14:paraId="3EAB0F99" w14:textId="77777777" w:rsidR="00C57BEB" w:rsidRDefault="005C5D73" w:rsidP="00C57BEB">
      <w:pPr>
        <w:rPr>
          <w:rFonts w:asciiTheme="majorHAnsi" w:hAnsiTheme="majorHAnsi" w:cstheme="majorHAnsi"/>
        </w:rPr>
      </w:pPr>
      <w:r w:rsidRPr="0016728A">
        <w:rPr>
          <w:noProof/>
          <w:lang w:val="en-US"/>
        </w:rPr>
        <mc:AlternateContent>
          <mc:Choice Requires="wps">
            <w:drawing>
              <wp:anchor distT="0" distB="0" distL="114300" distR="114300" simplePos="0" relativeHeight="251611136" behindDoc="0" locked="0" layoutInCell="1" allowOverlap="1" wp14:anchorId="0181A6D1" wp14:editId="6C61B9CF">
                <wp:simplePos x="0" y="0"/>
                <wp:positionH relativeFrom="leftMargin">
                  <wp:posOffset>1530985</wp:posOffset>
                </wp:positionH>
                <wp:positionV relativeFrom="paragraph">
                  <wp:posOffset>4943475</wp:posOffset>
                </wp:positionV>
                <wp:extent cx="267208" cy="257493"/>
                <wp:effectExtent l="0" t="0" r="19050" b="28575"/>
                <wp:wrapNone/>
                <wp:docPr id="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08" cy="257493"/>
                        </a:xfrm>
                        <a:prstGeom prst="rect">
                          <a:avLst/>
                        </a:prstGeom>
                        <a:solidFill>
                          <a:srgbClr val="00B050"/>
                        </a:solidFill>
                        <a:ln w="9525">
                          <a:solidFill>
                            <a:srgbClr val="00B050"/>
                          </a:solidFill>
                          <a:miter lim="800000"/>
                          <a:headEnd/>
                          <a:tailEnd/>
                        </a:ln>
                      </wps:spPr>
                      <wps:txbx>
                        <w:txbxContent>
                          <w:p w14:paraId="2CDA7982" w14:textId="77777777" w:rsidR="00DE1F27" w:rsidRPr="00DF1B9A" w:rsidRDefault="00DE1F27" w:rsidP="00A92D81">
                            <w:pPr>
                              <w:rPr>
                                <w:color w:val="FFFFFF" w:themeColor="background1"/>
                              </w:rPr>
                            </w:pPr>
                            <w:r w:rsidRPr="00DF1B9A">
                              <w:rPr>
                                <w:color w:val="FFFFFF" w:themeColor="background1"/>
                              </w:rPr>
                              <w:t>1</w:t>
                            </w:r>
                          </w:p>
                        </w:txbxContent>
                      </wps:txbx>
                      <wps:bodyPr rot="0" vert="horz" wrap="square" lIns="91440" tIns="45720" rIns="91440" bIns="45720" anchor="t" anchorCtr="0">
                        <a:noAutofit/>
                      </wps:bodyPr>
                    </wps:wsp>
                  </a:graphicData>
                </a:graphic>
              </wp:anchor>
            </w:drawing>
          </mc:Choice>
          <mc:Fallback>
            <w:pict>
              <v:shape w14:anchorId="0181A6D1" id="_x0000_s1051" type="#_x0000_t202" style="position:absolute;margin-left:120.55pt;margin-top:389.25pt;width:21.05pt;height:20.3pt;z-index:251611136;visibility:visible;mso-wrap-style:squar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" fillcolor="#00b050" strokecolor="#00b050">
                <v:textbox>
                  <w:txbxContent>
                    <w:p w14:paraId="2CDA7982" w14:textId="77777777" w:rsidR="00DE1F27" w:rsidRPr="00DF1B9A" w:rsidRDefault="00DE1F27" w:rsidP="00A92D81">
                      <w:pPr>
                        <w:rPr>
                          <w:color w:val="FFFFFF" w:themeColor="background1"/>
                        </w:rPr>
                      </w:pPr>
                      <w:r w:rsidRPr="00DF1B9A">
                        <w:rPr>
                          <w:color w:val="FFFFFF" w:themeColor="background1"/>
                        </w:rPr>
                        <w:t>1</w:t>
                      </w:r>
                    </w:p>
                  </w:txbxContent>
                </v:textbox>
                <w10:wrap anchorx="margin"/>
              </v:shape>
            </w:pict>
          </mc:Fallback>
        </mc:AlternateContent>
      </w:r>
    </w:p>
    <w:p w14:paraId="6B1A7C87" w14:textId="09E8AFC0" w:rsidR="00A92D81" w:rsidRPr="00ED6029" w:rsidRDefault="00A92D81" w:rsidP="00C57BEB">
      <w:pPr>
        <w:rPr>
          <w:rFonts w:asciiTheme="majorHAnsi" w:hAnsiTheme="majorHAnsi" w:cstheme="majorHAnsi"/>
        </w:rPr>
      </w:pPr>
      <w:r w:rsidRPr="00ED6029">
        <w:rPr>
          <w:rFonts w:asciiTheme="majorHAnsi" w:hAnsiTheme="majorHAnsi" w:cstheme="majorHAnsi"/>
        </w:rPr>
        <w:t xml:space="preserve">You must ensure that you read and agree to the terms and conditions of use by clicking on the tick box. </w:t>
      </w:r>
    </w:p>
    <w:p w14:paraId="72282753" w14:textId="1659A1CE" w:rsidR="00A92D81" w:rsidRPr="00ED6029" w:rsidRDefault="00A92D81" w:rsidP="008A6EFD">
      <w:pPr>
        <w:pStyle w:val="ListParagraph"/>
        <w:numPr>
          <w:ilvl w:val="0"/>
          <w:numId w:val="29"/>
        </w:numPr>
        <w:ind w:right="0"/>
        <w:rPr>
          <w:rFonts w:asciiTheme="majorHAnsi" w:hAnsiTheme="majorHAnsi" w:cstheme="majorHAnsi"/>
          <w:sz w:val="20"/>
          <w:szCs w:val="20"/>
        </w:rPr>
      </w:pPr>
      <w:r w:rsidRPr="00ED6029">
        <w:rPr>
          <w:rFonts w:asciiTheme="majorHAnsi" w:hAnsiTheme="majorHAnsi" w:cstheme="majorHAnsi"/>
          <w:sz w:val="20"/>
          <w:szCs w:val="20"/>
        </w:rPr>
        <w:t>After completing all the fields, click on ‘Submit’. You will be taken to a page telling you that your registration has been successful and you will now be able to log in using your email and password.</w:t>
      </w:r>
    </w:p>
    <w:p w14:paraId="097984BB" w14:textId="091A99B1" w:rsidR="00A92D81" w:rsidRDefault="00A92D81" w:rsidP="00A92D81">
      <w:pPr>
        <w:spacing w:after="0"/>
      </w:pPr>
    </w:p>
    <w:p w14:paraId="15E5AADD" w14:textId="438238EC" w:rsidR="00A92D81" w:rsidRDefault="00A92D81" w:rsidP="00A92D81">
      <w:pPr>
        <w:spacing w:after="0"/>
      </w:pPr>
    </w:p>
    <w:p w14:paraId="75CE957D" w14:textId="1149E1DC" w:rsidR="00C57BEB" w:rsidRDefault="00C57BEB" w:rsidP="00A92D81">
      <w:pPr>
        <w:spacing w:after="0"/>
      </w:pPr>
    </w:p>
    <w:p w14:paraId="5A6A7BBA" w14:textId="77777777" w:rsidR="00C57BEB" w:rsidRDefault="00C57BEB" w:rsidP="00A92D81">
      <w:pPr>
        <w:spacing w:after="0"/>
      </w:pPr>
    </w:p>
    <w:p w14:paraId="26D8AB37" w14:textId="7262EAFE" w:rsidR="00A92D81" w:rsidRDefault="00A92D81" w:rsidP="00A92D81">
      <w:pPr>
        <w:spacing w:after="0" w:line="240" w:lineRule="auto"/>
        <w:ind w:right="0"/>
      </w:pPr>
    </w:p>
    <w:p w14:paraId="612D2908" w14:textId="52FAD2D2" w:rsidR="00A92D81" w:rsidRDefault="00A92D81" w:rsidP="00A92D81">
      <w:pPr>
        <w:spacing w:after="0"/>
      </w:pPr>
      <w:r>
        <w:lastRenderedPageBreak/>
        <w:t xml:space="preserve">Once you complete your user account/login and have logged in to the site, you will see this page. You can tell you are logged in because it will show your name in the top right hand corner of the screen. This is where you can log out too. </w:t>
      </w:r>
    </w:p>
    <w:p w14:paraId="1F79D637" w14:textId="5B2989F0" w:rsidR="00CC4C87" w:rsidRDefault="0029417C" w:rsidP="00A92D81">
      <w:pPr>
        <w:spacing w:after="0"/>
      </w:pPr>
      <w:r>
        <w:rPr>
          <w:noProof/>
          <w:lang w:val="en-US"/>
        </w:rPr>
        <mc:AlternateContent>
          <mc:Choice Requires="wpg">
            <w:drawing>
              <wp:anchor distT="0" distB="0" distL="114300" distR="114300" simplePos="0" relativeHeight="251621376" behindDoc="0" locked="0" layoutInCell="1" allowOverlap="1" wp14:anchorId="563900E5" wp14:editId="7C2238AD">
                <wp:simplePos x="0" y="0"/>
                <wp:positionH relativeFrom="column">
                  <wp:posOffset>57150</wp:posOffset>
                </wp:positionH>
                <wp:positionV relativeFrom="paragraph">
                  <wp:posOffset>160020</wp:posOffset>
                </wp:positionV>
                <wp:extent cx="5271008" cy="5772150"/>
                <wp:effectExtent l="57150" t="57150" r="25400" b="114300"/>
                <wp:wrapNone/>
                <wp:docPr id="45" name="Group 45"/>
                <wp:cNvGraphicFramePr/>
                <a:graphic xmlns:a="http://schemas.openxmlformats.org/drawingml/2006/main">
                  <a:graphicData uri="http://schemas.microsoft.com/office/word/2010/wordprocessingGroup">
                    <wpg:wgp>
                      <wpg:cNvGrpSpPr/>
                      <wpg:grpSpPr>
                        <a:xfrm>
                          <a:off x="0" y="0"/>
                          <a:ext cx="5271008" cy="5772150"/>
                          <a:chOff x="0" y="0"/>
                          <a:chExt cx="5271008" cy="5772150"/>
                        </a:xfrm>
                      </wpg:grpSpPr>
                      <pic:pic xmlns:pic="http://schemas.openxmlformats.org/drawingml/2006/picture">
                        <pic:nvPicPr>
                          <pic:cNvPr id="350" name="Picture 350"/>
                          <pic:cNvPicPr>
                            <a:picLocks noChangeAspect="1"/>
                          </pic:cNvPicPr>
                        </pic:nvPicPr>
                        <pic:blipFill rotWithShape="1">
                          <a:blip r:embed="rId37"/>
                          <a:srcRect l="33739" t="16568" r="33537" b="15498"/>
                          <a:stretch/>
                        </pic:blipFill>
                        <pic:spPr bwMode="auto">
                          <a:xfrm>
                            <a:off x="0" y="0"/>
                            <a:ext cx="5132705" cy="5772150"/>
                          </a:xfrm>
                          <a:prstGeom prst="rect">
                            <a:avLst/>
                          </a:prstGeom>
                          <a:ln w="3175">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wps:wsp>
                        <wps:cNvPr id="42" name="Text Box 2"/>
                        <wps:cNvSpPr txBox="1">
                          <a:spLocks noChangeArrowheads="1"/>
                        </wps:cNvSpPr>
                        <wps:spPr bwMode="auto">
                          <a:xfrm>
                            <a:off x="5003800" y="1873250"/>
                            <a:ext cx="267208" cy="257493"/>
                          </a:xfrm>
                          <a:prstGeom prst="rect">
                            <a:avLst/>
                          </a:prstGeom>
                          <a:solidFill>
                            <a:srgbClr val="00B050"/>
                          </a:solidFill>
                          <a:ln w="9525">
                            <a:solidFill>
                              <a:srgbClr val="00B050"/>
                            </a:solidFill>
                            <a:miter lim="800000"/>
                            <a:headEnd/>
                            <a:tailEnd/>
                          </a:ln>
                        </wps:spPr>
                        <wps:txbx>
                          <w:txbxContent>
                            <w:p w14:paraId="7D678148" w14:textId="77777777" w:rsidR="00DE1F27" w:rsidRPr="00DF1B9A" w:rsidRDefault="00DE1F27" w:rsidP="0029417C">
                              <w:pPr>
                                <w:rPr>
                                  <w:color w:val="FFFFFF" w:themeColor="background1"/>
                                </w:rPr>
                              </w:pPr>
                              <w:r w:rsidRPr="00DF1B9A">
                                <w:rPr>
                                  <w:color w:val="FFFFFF" w:themeColor="background1"/>
                                </w:rPr>
                                <w:t>1</w:t>
                              </w:r>
                            </w:p>
                          </w:txbxContent>
                        </wps:txbx>
                        <wps:bodyPr rot="0" vert="horz" wrap="square" lIns="91440" tIns="45720" rIns="91440" bIns="45720" anchor="t" anchorCtr="0">
                          <a:noAutofit/>
                        </wps:bodyPr>
                      </wps:wsp>
                      <wps:wsp>
                        <wps:cNvPr id="43" name="Text Box 2"/>
                        <wps:cNvSpPr txBox="1">
                          <a:spLocks noChangeArrowheads="1"/>
                        </wps:cNvSpPr>
                        <wps:spPr bwMode="auto">
                          <a:xfrm>
                            <a:off x="5003800" y="2857500"/>
                            <a:ext cx="267208" cy="257493"/>
                          </a:xfrm>
                          <a:prstGeom prst="rect">
                            <a:avLst/>
                          </a:prstGeom>
                          <a:solidFill>
                            <a:srgbClr val="00B050"/>
                          </a:solidFill>
                          <a:ln w="9525">
                            <a:solidFill>
                              <a:srgbClr val="00B050"/>
                            </a:solidFill>
                            <a:miter lim="800000"/>
                            <a:headEnd/>
                            <a:tailEnd/>
                          </a:ln>
                        </wps:spPr>
                        <wps:txbx>
                          <w:txbxContent>
                            <w:p w14:paraId="7BDCD83A" w14:textId="08477D6B" w:rsidR="00DE1F27" w:rsidRPr="00DF1B9A" w:rsidRDefault="00DE1F27" w:rsidP="0029417C">
                              <w:pPr>
                                <w:rPr>
                                  <w:color w:val="FFFFFF" w:themeColor="background1"/>
                                </w:rPr>
                              </w:pPr>
                              <w:r>
                                <w:rPr>
                                  <w:color w:val="FFFFFF" w:themeColor="background1"/>
                                </w:rPr>
                                <w:t>2</w:t>
                              </w:r>
                            </w:p>
                          </w:txbxContent>
                        </wps:txbx>
                        <wps:bodyPr rot="0" vert="horz" wrap="square" lIns="91440" tIns="45720" rIns="91440" bIns="45720" anchor="t" anchorCtr="0">
                          <a:noAutofit/>
                        </wps:bodyPr>
                      </wps:wsp>
                      <wps:wsp>
                        <wps:cNvPr id="44" name="Text Box 2"/>
                        <wps:cNvSpPr txBox="1">
                          <a:spLocks noChangeArrowheads="1"/>
                        </wps:cNvSpPr>
                        <wps:spPr bwMode="auto">
                          <a:xfrm>
                            <a:off x="5003800" y="4533900"/>
                            <a:ext cx="267208" cy="257493"/>
                          </a:xfrm>
                          <a:prstGeom prst="rect">
                            <a:avLst/>
                          </a:prstGeom>
                          <a:solidFill>
                            <a:srgbClr val="00B050"/>
                          </a:solidFill>
                          <a:ln w="9525">
                            <a:solidFill>
                              <a:srgbClr val="00B050"/>
                            </a:solidFill>
                            <a:miter lim="800000"/>
                            <a:headEnd/>
                            <a:tailEnd/>
                          </a:ln>
                        </wps:spPr>
                        <wps:txbx>
                          <w:txbxContent>
                            <w:p w14:paraId="46466022" w14:textId="39A3335C" w:rsidR="00DE1F27" w:rsidRPr="00DF1B9A" w:rsidRDefault="00DE1F27" w:rsidP="0029417C">
                              <w:pPr>
                                <w:rPr>
                                  <w:color w:val="FFFFFF" w:themeColor="background1"/>
                                </w:rPr>
                              </w:pPr>
                              <w:r>
                                <w:rPr>
                                  <w:color w:val="FFFFFF" w:themeColor="background1"/>
                                </w:rPr>
                                <w:t>3</w:t>
                              </w:r>
                            </w:p>
                          </w:txbxContent>
                        </wps:txbx>
                        <wps:bodyPr rot="0" vert="horz" wrap="square" lIns="91440" tIns="45720" rIns="91440" bIns="45720" anchor="t" anchorCtr="0">
                          <a:noAutofit/>
                        </wps:bodyPr>
                      </wps:wsp>
                    </wpg:wgp>
                  </a:graphicData>
                </a:graphic>
              </wp:anchor>
            </w:drawing>
          </mc:Choice>
          <mc:Fallback>
            <w:pict>
              <v:group w14:anchorId="563900E5" id="Group 45" o:spid="_x0000_s1052" style="position:absolute;margin-left:4.5pt;margin-top:12.6pt;width:415.05pt;height:454.5pt;z-index:251621376" coordsize="52710,57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">
                <v:shape id="Picture 350" o:spid="_x0000_s1053" type="#_x0000_t75" style="position:absolute;width:51327;height:57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" stroked="t" strokecolor="#141313 [3213]" strokeweight=".25pt">
                  <v:imagedata r:id="rId38" o:title="" croptop="10858f" cropbottom="10157f" cropleft="22111f" cropright="21979f"/>
                  <v:shadow on="t" color="black" opacity="26214f" origin="-.5,-.5" offset=".74836mm,.74836mm"/>
                  <v:path arrowok="t"/>
                </v:shape>
                <v:shape id="_x0000_s1054" type="#_x0000_t202" style="position:absolute;left:50038;top:18732;width:2672;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" fillcolor="#00b050" strokecolor="#00b050">
                  <v:textbox>
                    <w:txbxContent>
                      <w:p w14:paraId="7D678148" w14:textId="77777777" w:rsidR="00DE1F27" w:rsidRPr="00DF1B9A" w:rsidRDefault="00DE1F27" w:rsidP="0029417C">
                        <w:pPr>
                          <w:rPr>
                            <w:color w:val="FFFFFF" w:themeColor="background1"/>
                          </w:rPr>
                        </w:pPr>
                        <w:r w:rsidRPr="00DF1B9A">
                          <w:rPr>
                            <w:color w:val="FFFFFF" w:themeColor="background1"/>
                          </w:rPr>
                          <w:t>1</w:t>
                        </w:r>
                      </w:p>
                    </w:txbxContent>
                  </v:textbox>
                </v:shape>
                <v:shape id="_x0000_s1055" type="#_x0000_t202" style="position:absolute;left:50038;top:28575;width:2672;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" fillcolor="#00b050" strokecolor="#00b050">
                  <v:textbox>
                    <w:txbxContent>
                      <w:p w14:paraId="7BDCD83A" w14:textId="08477D6B" w:rsidR="00DE1F27" w:rsidRPr="00DF1B9A" w:rsidRDefault="00DE1F27" w:rsidP="0029417C">
                        <w:pPr>
                          <w:rPr>
                            <w:color w:val="FFFFFF" w:themeColor="background1"/>
                          </w:rPr>
                        </w:pPr>
                        <w:r>
                          <w:rPr>
                            <w:color w:val="FFFFFF" w:themeColor="background1"/>
                          </w:rPr>
                          <w:t>2</w:t>
                        </w:r>
                      </w:p>
                    </w:txbxContent>
                  </v:textbox>
                </v:shape>
                <v:shape id="_x0000_s1056" type="#_x0000_t202" style="position:absolute;left:50038;top:45339;width:2672;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" fillcolor="#00b050" strokecolor="#00b050">
                  <v:textbox>
                    <w:txbxContent>
                      <w:p w14:paraId="46466022" w14:textId="39A3335C" w:rsidR="00DE1F27" w:rsidRPr="00DF1B9A" w:rsidRDefault="00DE1F27" w:rsidP="0029417C">
                        <w:pPr>
                          <w:rPr>
                            <w:color w:val="FFFFFF" w:themeColor="background1"/>
                          </w:rPr>
                        </w:pPr>
                        <w:r>
                          <w:rPr>
                            <w:color w:val="FFFFFF" w:themeColor="background1"/>
                          </w:rPr>
                          <w:t>3</w:t>
                        </w:r>
                      </w:p>
                    </w:txbxContent>
                  </v:textbox>
                </v:shape>
              </v:group>
            </w:pict>
          </mc:Fallback>
        </mc:AlternateContent>
      </w:r>
      <w:r w:rsidR="00D16333">
        <w:rPr>
          <w:noProof/>
          <w:lang w:val="en-US"/>
        </w:rPr>
        <mc:AlternateContent>
          <mc:Choice Requires="wps">
            <w:drawing>
              <wp:anchor distT="0" distB="0" distL="114300" distR="114300" simplePos="0" relativeHeight="251622400" behindDoc="0" locked="0" layoutInCell="1" allowOverlap="1" wp14:anchorId="4F2346A3" wp14:editId="47E5419A">
                <wp:simplePos x="0" y="0"/>
                <wp:positionH relativeFrom="column">
                  <wp:posOffset>3937000</wp:posOffset>
                </wp:positionH>
                <wp:positionV relativeFrom="paragraph">
                  <wp:posOffset>48260</wp:posOffset>
                </wp:positionV>
                <wp:extent cx="1143635" cy="400685"/>
                <wp:effectExtent l="0" t="0" r="24765" b="31115"/>
                <wp:wrapNone/>
                <wp:docPr id="199" name="Oval 199"/>
                <wp:cNvGraphicFramePr/>
                <a:graphic xmlns:a="http://schemas.openxmlformats.org/drawingml/2006/main">
                  <a:graphicData uri="http://schemas.microsoft.com/office/word/2010/wordprocessingShape">
                    <wps:wsp>
                      <wps:cNvSpPr/>
                      <wps:spPr>
                        <a:xfrm>
                          <a:off x="0" y="0"/>
                          <a:ext cx="1143635" cy="400685"/>
                        </a:xfrm>
                        <a:prstGeom prst="ellipse">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7D0E889" id="Oval 199" o:spid="_x0000_s1026" style="position:absolute;margin-left:310pt;margin-top:3.8pt;width:90.05pt;height:31.55pt;z-index:25162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" filled="f" strokecolor="#00b050" strokeweight="1.5pt"/>
            </w:pict>
          </mc:Fallback>
        </mc:AlternateContent>
      </w:r>
    </w:p>
    <w:p w14:paraId="3B87BBB6" w14:textId="77777777" w:rsidR="0029417C" w:rsidRDefault="0029417C" w:rsidP="00A92D81">
      <w:pPr>
        <w:spacing w:after="0"/>
      </w:pPr>
    </w:p>
    <w:p w14:paraId="63CEEC62" w14:textId="77777777" w:rsidR="0029417C" w:rsidRDefault="0029417C" w:rsidP="00A92D81">
      <w:pPr>
        <w:spacing w:after="0"/>
      </w:pPr>
    </w:p>
    <w:p w14:paraId="424FB8E4" w14:textId="77777777" w:rsidR="0029417C" w:rsidRDefault="0029417C" w:rsidP="00A92D81">
      <w:pPr>
        <w:spacing w:after="0"/>
      </w:pPr>
    </w:p>
    <w:p w14:paraId="2B5905BD" w14:textId="77777777" w:rsidR="0029417C" w:rsidRDefault="0029417C" w:rsidP="00A92D81">
      <w:pPr>
        <w:spacing w:after="0"/>
      </w:pPr>
    </w:p>
    <w:p w14:paraId="123E68A8" w14:textId="77777777" w:rsidR="0029417C" w:rsidRDefault="0029417C" w:rsidP="00A92D81">
      <w:pPr>
        <w:spacing w:after="0"/>
      </w:pPr>
    </w:p>
    <w:p w14:paraId="18206FEA" w14:textId="77777777" w:rsidR="0029417C" w:rsidRDefault="0029417C" w:rsidP="00A92D81">
      <w:pPr>
        <w:spacing w:after="0"/>
      </w:pPr>
    </w:p>
    <w:p w14:paraId="4882B021" w14:textId="77777777" w:rsidR="0029417C" w:rsidRDefault="0029417C" w:rsidP="00A92D81">
      <w:pPr>
        <w:spacing w:after="0"/>
      </w:pPr>
    </w:p>
    <w:p w14:paraId="517F2C99" w14:textId="77777777" w:rsidR="0029417C" w:rsidRDefault="0029417C" w:rsidP="00A92D81">
      <w:pPr>
        <w:spacing w:after="0"/>
      </w:pPr>
    </w:p>
    <w:p w14:paraId="7BD64E13" w14:textId="77777777" w:rsidR="0029417C" w:rsidRDefault="0029417C" w:rsidP="00A92D81">
      <w:pPr>
        <w:spacing w:after="0"/>
      </w:pPr>
    </w:p>
    <w:p w14:paraId="6DDF3C31" w14:textId="77777777" w:rsidR="0029417C" w:rsidRDefault="0029417C" w:rsidP="00A92D81">
      <w:pPr>
        <w:spacing w:after="0"/>
      </w:pPr>
    </w:p>
    <w:p w14:paraId="4D2476C5" w14:textId="3AE765B5" w:rsidR="0029417C" w:rsidRDefault="0029417C" w:rsidP="00A92D81">
      <w:pPr>
        <w:spacing w:after="0"/>
      </w:pPr>
    </w:p>
    <w:p w14:paraId="49CCB6CA" w14:textId="340565A0" w:rsidR="0029417C" w:rsidRDefault="0029417C" w:rsidP="00A92D81">
      <w:pPr>
        <w:spacing w:after="0"/>
      </w:pPr>
    </w:p>
    <w:p w14:paraId="3FE554B2" w14:textId="77777777" w:rsidR="0029417C" w:rsidRDefault="0029417C" w:rsidP="00A92D81">
      <w:pPr>
        <w:spacing w:after="0"/>
      </w:pPr>
    </w:p>
    <w:p w14:paraId="7D335FDE" w14:textId="77777777" w:rsidR="0029417C" w:rsidRDefault="0029417C" w:rsidP="00A92D81">
      <w:pPr>
        <w:spacing w:after="0"/>
      </w:pPr>
    </w:p>
    <w:p w14:paraId="735935B4" w14:textId="77777777" w:rsidR="0029417C" w:rsidRDefault="0029417C" w:rsidP="00A92D81">
      <w:pPr>
        <w:spacing w:after="0"/>
      </w:pPr>
    </w:p>
    <w:p w14:paraId="5CD0ED4F" w14:textId="60D05105" w:rsidR="0029417C" w:rsidRDefault="0029417C" w:rsidP="00A92D81">
      <w:pPr>
        <w:spacing w:after="0"/>
      </w:pPr>
    </w:p>
    <w:p w14:paraId="13F0EE9F" w14:textId="2EA2F1AC" w:rsidR="0029417C" w:rsidRDefault="0029417C" w:rsidP="00A92D81">
      <w:pPr>
        <w:spacing w:after="0"/>
      </w:pPr>
    </w:p>
    <w:p w14:paraId="7D264040" w14:textId="77777777" w:rsidR="0029417C" w:rsidRDefault="0029417C" w:rsidP="00A92D81">
      <w:pPr>
        <w:spacing w:after="0"/>
      </w:pPr>
    </w:p>
    <w:p w14:paraId="0DFF63B7" w14:textId="77777777" w:rsidR="0029417C" w:rsidRDefault="0029417C" w:rsidP="00A92D81">
      <w:pPr>
        <w:spacing w:after="0"/>
      </w:pPr>
    </w:p>
    <w:p w14:paraId="54032649" w14:textId="77777777" w:rsidR="0029417C" w:rsidRDefault="0029417C" w:rsidP="00A92D81">
      <w:pPr>
        <w:spacing w:after="0"/>
      </w:pPr>
    </w:p>
    <w:p w14:paraId="221606FF" w14:textId="3505459A" w:rsidR="0029417C" w:rsidRDefault="0029417C" w:rsidP="00A92D81">
      <w:pPr>
        <w:spacing w:after="0"/>
      </w:pPr>
    </w:p>
    <w:p w14:paraId="0D12EA8B" w14:textId="65439266" w:rsidR="0029417C" w:rsidRDefault="0029417C" w:rsidP="00A92D81">
      <w:pPr>
        <w:spacing w:after="0"/>
      </w:pPr>
    </w:p>
    <w:p w14:paraId="42EBB146" w14:textId="670A44D8" w:rsidR="0029417C" w:rsidRDefault="0029417C" w:rsidP="00A92D81">
      <w:pPr>
        <w:spacing w:after="0"/>
      </w:pPr>
    </w:p>
    <w:p w14:paraId="044267BC" w14:textId="77777777" w:rsidR="0029417C" w:rsidRDefault="0029417C" w:rsidP="00A92D81">
      <w:pPr>
        <w:spacing w:after="0"/>
      </w:pPr>
    </w:p>
    <w:p w14:paraId="41FAB7B6" w14:textId="4AFE02BC" w:rsidR="0029417C" w:rsidRDefault="0029417C" w:rsidP="00A92D81">
      <w:pPr>
        <w:spacing w:after="0"/>
      </w:pPr>
    </w:p>
    <w:p w14:paraId="042DD63E" w14:textId="152A5DC4" w:rsidR="0029417C" w:rsidRDefault="0029417C" w:rsidP="00A92D81">
      <w:pPr>
        <w:spacing w:after="0"/>
      </w:pPr>
    </w:p>
    <w:p w14:paraId="738ADF86" w14:textId="02FD9E79" w:rsidR="0029417C" w:rsidRDefault="0029417C" w:rsidP="00A92D81">
      <w:pPr>
        <w:spacing w:after="0"/>
      </w:pPr>
    </w:p>
    <w:p w14:paraId="7EC8AB91" w14:textId="77777777" w:rsidR="0029417C" w:rsidRDefault="0029417C" w:rsidP="00A92D81">
      <w:pPr>
        <w:spacing w:after="0"/>
      </w:pPr>
    </w:p>
    <w:p w14:paraId="649185EE" w14:textId="77777777" w:rsidR="0029417C" w:rsidRDefault="0029417C" w:rsidP="00A92D81">
      <w:pPr>
        <w:spacing w:after="0"/>
      </w:pPr>
    </w:p>
    <w:p w14:paraId="52801D17" w14:textId="77777777" w:rsidR="0029417C" w:rsidRDefault="0029417C" w:rsidP="00A92D81">
      <w:pPr>
        <w:spacing w:after="0"/>
      </w:pPr>
    </w:p>
    <w:p w14:paraId="58FFFF94" w14:textId="77777777" w:rsidR="0029417C" w:rsidRDefault="0029417C" w:rsidP="00A92D81">
      <w:pPr>
        <w:spacing w:after="0"/>
      </w:pPr>
    </w:p>
    <w:p w14:paraId="4C82BE76" w14:textId="77777777" w:rsidR="0029417C" w:rsidRDefault="0029417C" w:rsidP="00A92D81">
      <w:pPr>
        <w:spacing w:after="0"/>
      </w:pPr>
    </w:p>
    <w:p w14:paraId="3A3F4DBD" w14:textId="77777777" w:rsidR="0029417C" w:rsidRDefault="0029417C" w:rsidP="00A92D81">
      <w:pPr>
        <w:spacing w:after="0"/>
      </w:pPr>
    </w:p>
    <w:p w14:paraId="1C8BFFC2" w14:textId="6149F504" w:rsidR="00A92D81" w:rsidRDefault="00CC4C87" w:rsidP="00A92D81">
      <w:pPr>
        <w:spacing w:after="0"/>
      </w:pPr>
      <w:r>
        <w:rPr>
          <w:noProof/>
          <w:lang w:val="en-US"/>
        </w:rPr>
        <mc:AlternateContent>
          <mc:Choice Requires="wps">
            <w:drawing>
              <wp:anchor distT="0" distB="0" distL="114300" distR="114300" simplePos="0" relativeHeight="251604992" behindDoc="0" locked="0" layoutInCell="1" allowOverlap="1" wp14:anchorId="51B795CB" wp14:editId="41129B6B">
                <wp:simplePos x="0" y="0"/>
                <wp:positionH relativeFrom="column">
                  <wp:posOffset>5080635</wp:posOffset>
                </wp:positionH>
                <wp:positionV relativeFrom="paragraph">
                  <wp:posOffset>4102100</wp:posOffset>
                </wp:positionV>
                <wp:extent cx="1619250" cy="1308100"/>
                <wp:effectExtent l="304800" t="0" r="31750" b="38100"/>
                <wp:wrapNone/>
                <wp:docPr id="322" name="Rectangular Callout 322"/>
                <wp:cNvGraphicFramePr/>
                <a:graphic xmlns:a="http://schemas.openxmlformats.org/drawingml/2006/main">
                  <a:graphicData uri="http://schemas.microsoft.com/office/word/2010/wordprocessingShape">
                    <wps:wsp>
                      <wps:cNvSpPr/>
                      <wps:spPr>
                        <a:xfrm>
                          <a:off x="0" y="0"/>
                          <a:ext cx="1619250" cy="1308100"/>
                        </a:xfrm>
                        <a:prstGeom prst="wedgeRectCallout">
                          <a:avLst>
                            <a:gd name="adj1" fmla="val -68749"/>
                            <a:gd name="adj2" fmla="val -19188"/>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D0EC1F" w14:textId="77777777" w:rsidR="00DE1F27" w:rsidRPr="0088267B" w:rsidRDefault="00DE1F27" w:rsidP="00A92D81">
                            <w:pPr>
                              <w:jc w:val="center"/>
                              <w:rPr>
                                <w:color w:val="141313" w:themeColor="text1"/>
                                <w14:textOutline w14:w="0" w14:cap="flat" w14:cmpd="sng" w14:algn="ctr">
                                  <w14:noFill/>
                                  <w14:prstDash w14:val="solid"/>
                                  <w14:round/>
                                </w14:textOutline>
                              </w:rPr>
                            </w:pPr>
                            <w:r w:rsidRPr="0088267B">
                              <w:rPr>
                                <w:color w:val="141313" w:themeColor="text1"/>
                                <w14:textOutline w14:w="0" w14:cap="flat" w14:cmpd="sng" w14:algn="ctr">
                                  <w14:noFill/>
                                  <w14:prstDash w14:val="solid"/>
                                  <w14:round/>
                                </w14:textOutline>
                              </w:rPr>
                              <w:t xml:space="preserve">These buttons appear faded and cannot be selected until after you have created a </w:t>
                            </w:r>
                            <w:r>
                              <w:rPr>
                                <w:color w:val="141313" w:themeColor="text1"/>
                                <w14:textOutline w14:w="0" w14:cap="flat" w14:cmpd="sng" w14:algn="ctr">
                                  <w14:noFill/>
                                  <w14:prstDash w14:val="solid"/>
                                  <w14:round/>
                                </w14:textOutline>
                              </w:rPr>
                              <w:t xml:space="preserve">live </w:t>
                            </w:r>
                            <w:r w:rsidRPr="0088267B">
                              <w:rPr>
                                <w:color w:val="141313" w:themeColor="text1"/>
                                <w14:textOutline w14:w="0" w14:cap="flat" w14:cmpd="sng" w14:algn="ctr">
                                  <w14:noFill/>
                                  <w14:prstDash w14:val="solid"/>
                                  <w14:round/>
                                </w14:textOutline>
                              </w:rPr>
                              <w:t>community group listing (completed Step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B795CB" id="Rectangular Callout 322" o:spid="_x0000_s1057" type="#_x0000_t61" style="position:absolute;margin-left:400.05pt;margin-top:323pt;width:127.5pt;height:103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" adj="-4050,6655" filled="f" strokecolor="#141313 [3213]">
                <v:textbox>
                  <w:txbxContent>
                    <w:p w14:paraId="7DD0EC1F" w14:textId="77777777" w:rsidR="00DE1F27" w:rsidRPr="0088267B" w:rsidRDefault="00DE1F27" w:rsidP="00A92D81">
                      <w:pPr>
                        <w:jc w:val="center"/>
                        <w:rPr>
                          <w:color w:val="141313" w:themeColor="text1"/>
                          <w14:textOutline w14:w="0" w14:cap="flat" w14:cmpd="sng" w14:algn="ctr">
                            <w14:noFill/>
                            <w14:prstDash w14:val="solid"/>
                            <w14:round/>
                          </w14:textOutline>
                        </w:rPr>
                      </w:pPr>
                      <w:r w:rsidRPr="0088267B">
                        <w:rPr>
                          <w:color w:val="141313" w:themeColor="text1"/>
                          <w14:textOutline w14:w="0" w14:cap="flat" w14:cmpd="sng" w14:algn="ctr">
                            <w14:noFill/>
                            <w14:prstDash w14:val="solid"/>
                            <w14:round/>
                          </w14:textOutline>
                        </w:rPr>
                        <w:t xml:space="preserve">These buttons appear faded and cannot be selected until after you have created a </w:t>
                      </w:r>
                      <w:r>
                        <w:rPr>
                          <w:color w:val="141313" w:themeColor="text1"/>
                          <w14:textOutline w14:w="0" w14:cap="flat" w14:cmpd="sng" w14:algn="ctr">
                            <w14:noFill/>
                            <w14:prstDash w14:val="solid"/>
                            <w14:round/>
                          </w14:textOutline>
                        </w:rPr>
                        <w:t xml:space="preserve">live </w:t>
                      </w:r>
                      <w:r w:rsidRPr="0088267B">
                        <w:rPr>
                          <w:color w:val="141313" w:themeColor="text1"/>
                          <w14:textOutline w14:w="0" w14:cap="flat" w14:cmpd="sng" w14:algn="ctr">
                            <w14:noFill/>
                            <w14:prstDash w14:val="solid"/>
                            <w14:round/>
                          </w14:textOutline>
                        </w:rPr>
                        <w:t>community group listing (completed Step 2).</w:t>
                      </w:r>
                    </w:p>
                  </w:txbxContent>
                </v:textbox>
              </v:shape>
            </w:pict>
          </mc:Fallback>
        </mc:AlternateContent>
      </w:r>
      <w:r>
        <w:rPr>
          <w:noProof/>
          <w:lang w:val="en-US"/>
        </w:rPr>
        <mc:AlternateContent>
          <mc:Choice Requires="wps">
            <w:drawing>
              <wp:anchor distT="0" distB="0" distL="114300" distR="114300" simplePos="0" relativeHeight="251601920" behindDoc="0" locked="0" layoutInCell="1" allowOverlap="1" wp14:anchorId="4571C0D1" wp14:editId="01E135FC">
                <wp:simplePos x="0" y="0"/>
                <wp:positionH relativeFrom="column">
                  <wp:posOffset>4388485</wp:posOffset>
                </wp:positionH>
                <wp:positionV relativeFrom="paragraph">
                  <wp:posOffset>4335145</wp:posOffset>
                </wp:positionV>
                <wp:extent cx="267286" cy="257615"/>
                <wp:effectExtent l="0" t="0" r="19050" b="28575"/>
                <wp:wrapNone/>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86" cy="257615"/>
                        </a:xfrm>
                        <a:prstGeom prst="rect">
                          <a:avLst/>
                        </a:prstGeom>
                        <a:solidFill>
                          <a:srgbClr val="00B050"/>
                        </a:solidFill>
                        <a:ln w="9525">
                          <a:solidFill>
                            <a:srgbClr val="00B050"/>
                          </a:solidFill>
                          <a:miter lim="800000"/>
                          <a:headEnd/>
                          <a:tailEnd/>
                        </a:ln>
                      </wps:spPr>
                      <wps:txbx>
                        <w:txbxContent>
                          <w:p w14:paraId="2A8FE0E0" w14:textId="77777777" w:rsidR="00DE1F27" w:rsidRPr="00DF1B9A" w:rsidRDefault="00DE1F27" w:rsidP="00A92D81">
                            <w:pPr>
                              <w:rPr>
                                <w:color w:val="FFFFFF" w:themeColor="background1"/>
                              </w:rPr>
                            </w:pPr>
                            <w:r>
                              <w:rPr>
                                <w:color w:val="FFFFFF" w:themeColor="background1"/>
                              </w:rPr>
                              <w:t>3</w:t>
                            </w:r>
                          </w:p>
                        </w:txbxContent>
                      </wps:txbx>
                      <wps:bodyPr rot="0" vert="horz" wrap="square" lIns="91440" tIns="45720" rIns="91440" bIns="45720" anchor="t" anchorCtr="0">
                        <a:noAutofit/>
                      </wps:bodyPr>
                    </wps:wsp>
                  </a:graphicData>
                </a:graphic>
              </wp:anchor>
            </w:drawing>
          </mc:Choice>
          <mc:Fallback>
            <w:pict>
              <v:shape w14:anchorId="4571C0D1" id="_x0000_s1058" type="#_x0000_t202" style="position:absolute;margin-left:345.55pt;margin-top:341.35pt;width:21.05pt;height:20.3pt;z-index:25160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" fillcolor="#00b050" strokecolor="#00b050">
                <v:textbox>
                  <w:txbxContent>
                    <w:p w14:paraId="2A8FE0E0" w14:textId="77777777" w:rsidR="00DE1F27" w:rsidRPr="00DF1B9A" w:rsidRDefault="00DE1F27" w:rsidP="00A92D81">
                      <w:pPr>
                        <w:rPr>
                          <w:color w:val="FFFFFF" w:themeColor="background1"/>
                        </w:rPr>
                      </w:pPr>
                      <w:r>
                        <w:rPr>
                          <w:color w:val="FFFFFF" w:themeColor="background1"/>
                        </w:rPr>
                        <w:t>3</w:t>
                      </w:r>
                    </w:p>
                  </w:txbxContent>
                </v:textbox>
              </v:shape>
            </w:pict>
          </mc:Fallback>
        </mc:AlternateContent>
      </w:r>
    </w:p>
    <w:p w14:paraId="41DF85E0" w14:textId="77777777" w:rsidR="00A92D81" w:rsidRPr="00ED6029" w:rsidRDefault="00A92D81" w:rsidP="008A6EFD">
      <w:pPr>
        <w:pStyle w:val="ListParagraph"/>
        <w:numPr>
          <w:ilvl w:val="0"/>
          <w:numId w:val="31"/>
        </w:numPr>
        <w:ind w:right="0"/>
        <w:rPr>
          <w:rFonts w:asciiTheme="majorHAnsi" w:hAnsiTheme="majorHAnsi" w:cstheme="majorHAnsi"/>
          <w:sz w:val="20"/>
          <w:szCs w:val="20"/>
        </w:rPr>
      </w:pPr>
      <w:r w:rsidRPr="00ED6029">
        <w:rPr>
          <w:rFonts w:asciiTheme="majorHAnsi" w:hAnsiTheme="majorHAnsi" w:cstheme="majorHAnsi"/>
          <w:sz w:val="20"/>
          <w:szCs w:val="20"/>
        </w:rPr>
        <w:t>You can update your password, name and other account details at any time by clicking on the ‘Update Account’ button.</w:t>
      </w:r>
    </w:p>
    <w:p w14:paraId="371FB865" w14:textId="6D498633" w:rsidR="00A92D81" w:rsidRPr="00ED6029" w:rsidRDefault="00A92D81" w:rsidP="008A6EFD">
      <w:pPr>
        <w:pStyle w:val="ListParagraph"/>
        <w:numPr>
          <w:ilvl w:val="0"/>
          <w:numId w:val="31"/>
        </w:numPr>
        <w:ind w:right="0"/>
        <w:rPr>
          <w:rFonts w:asciiTheme="majorHAnsi" w:hAnsiTheme="majorHAnsi" w:cstheme="majorHAnsi"/>
          <w:sz w:val="20"/>
          <w:szCs w:val="20"/>
        </w:rPr>
      </w:pPr>
      <w:r w:rsidRPr="00ED6029">
        <w:rPr>
          <w:rFonts w:asciiTheme="majorHAnsi" w:hAnsiTheme="majorHAnsi" w:cstheme="majorHAnsi"/>
          <w:sz w:val="20"/>
          <w:szCs w:val="20"/>
        </w:rPr>
        <w:t>This is where you begin Step Two – Create a Community Group Listing</w:t>
      </w:r>
      <w:r w:rsidR="00CC337C">
        <w:rPr>
          <w:rFonts w:asciiTheme="majorHAnsi" w:hAnsiTheme="majorHAnsi" w:cstheme="majorHAnsi"/>
          <w:sz w:val="20"/>
          <w:szCs w:val="20"/>
        </w:rPr>
        <w:t>/ Profile page.</w:t>
      </w:r>
    </w:p>
    <w:p w14:paraId="56F1C23F" w14:textId="77777777" w:rsidR="00A92D81" w:rsidRPr="00ED6029" w:rsidRDefault="00A92D81" w:rsidP="008A6EFD">
      <w:pPr>
        <w:pStyle w:val="ListParagraph"/>
        <w:numPr>
          <w:ilvl w:val="0"/>
          <w:numId w:val="31"/>
        </w:numPr>
        <w:spacing w:after="0"/>
        <w:ind w:right="0"/>
        <w:rPr>
          <w:rFonts w:asciiTheme="majorHAnsi" w:hAnsiTheme="majorHAnsi" w:cstheme="majorHAnsi"/>
          <w:sz w:val="20"/>
          <w:szCs w:val="20"/>
        </w:rPr>
      </w:pPr>
      <w:r w:rsidRPr="00ED6029">
        <w:rPr>
          <w:rFonts w:asciiTheme="majorHAnsi" w:hAnsiTheme="majorHAnsi" w:cstheme="majorHAnsi"/>
          <w:sz w:val="20"/>
          <w:szCs w:val="20"/>
        </w:rPr>
        <w:t>This is where you begin Step Three – Adding/editing events and volunteer opportunities.</w:t>
      </w:r>
    </w:p>
    <w:p w14:paraId="13B5D6A3" w14:textId="77777777" w:rsidR="00A92D81" w:rsidRDefault="00A92D81" w:rsidP="00A92D81">
      <w:pPr>
        <w:spacing w:after="0"/>
      </w:pPr>
    </w:p>
    <w:p w14:paraId="41F7E655" w14:textId="28D31D92" w:rsidR="00A92D81" w:rsidRDefault="00A92D81" w:rsidP="00A92D81">
      <w:pPr>
        <w:rPr>
          <w:noProof/>
          <w:lang w:eastAsia="en-AU"/>
        </w:rPr>
      </w:pPr>
    </w:p>
    <w:p w14:paraId="5E4C30C8" w14:textId="77777777" w:rsidR="00A92D81" w:rsidRDefault="00A92D81" w:rsidP="00A92D81"/>
    <w:p w14:paraId="2BF843B2" w14:textId="2D62D484" w:rsidR="00A92D81" w:rsidRDefault="00A92D81" w:rsidP="00A92D81">
      <w:r>
        <w:rPr>
          <w:noProof/>
          <w:lang w:val="en-US"/>
        </w:rPr>
        <w:lastRenderedPageBreak/>
        <mc:AlternateContent>
          <mc:Choice Requires="wps">
            <w:drawing>
              <wp:anchor distT="45720" distB="45720" distL="114300" distR="114300" simplePos="0" relativeHeight="251608064" behindDoc="0" locked="0" layoutInCell="1" allowOverlap="1" wp14:anchorId="44F0E5E4" wp14:editId="37E0BD6B">
                <wp:simplePos x="0" y="0"/>
                <wp:positionH relativeFrom="margin">
                  <wp:posOffset>38100</wp:posOffset>
                </wp:positionH>
                <wp:positionV relativeFrom="paragraph">
                  <wp:posOffset>0</wp:posOffset>
                </wp:positionV>
                <wp:extent cx="6121400" cy="4117340"/>
                <wp:effectExtent l="0" t="0" r="25400" b="22860"/>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1400" cy="4117340"/>
                        </a:xfrm>
                        <a:prstGeom prst="rect">
                          <a:avLst/>
                        </a:prstGeom>
                        <a:solidFill>
                          <a:srgbClr val="FFFFFF"/>
                        </a:solidFill>
                        <a:ln w="9525">
                          <a:solidFill>
                            <a:srgbClr val="000099"/>
                          </a:solidFill>
                          <a:miter lim="800000"/>
                          <a:headEnd/>
                          <a:tailEnd/>
                        </a:ln>
                      </wps:spPr>
                      <wps:txbx>
                        <w:txbxContent>
                          <w:p w14:paraId="5C6AE7E5" w14:textId="77777777" w:rsidR="00DE1F27" w:rsidRDefault="00DE1F27" w:rsidP="003223EF">
                            <w:pPr>
                              <w:pStyle w:val="Kingstonheading3"/>
                            </w:pPr>
                            <w:r w:rsidRPr="00AD0C19">
                              <w:t>TIP: Preparing to uplo</w:t>
                            </w:r>
                            <w:r w:rsidRPr="00652095">
                              <w:t>ad good content to the site</w:t>
                            </w:r>
                          </w:p>
                          <w:p w14:paraId="0C4F1E6D" w14:textId="77777777" w:rsidR="00DE1F27" w:rsidRDefault="00DE1F27" w:rsidP="00A92D81">
                            <w:r w:rsidRPr="00652095">
                              <w:t>Bef</w:t>
                            </w:r>
                            <w:r>
                              <w:t>o</w:t>
                            </w:r>
                            <w:r w:rsidRPr="00652095">
                              <w:t>re you</w:t>
                            </w:r>
                            <w:r>
                              <w:t xml:space="preserve"> begin uploading content on MCL, look through the next few pages to see what information you need and prepare it first to make uploading quick and easy. Here are some tips.</w:t>
                            </w:r>
                          </w:p>
                          <w:p w14:paraId="524EFF8F" w14:textId="77777777" w:rsidR="00DE1F27" w:rsidRPr="003D77FA" w:rsidRDefault="00DE1F27" w:rsidP="008A6EFD">
                            <w:pPr>
                              <w:pStyle w:val="ListParagraph"/>
                              <w:numPr>
                                <w:ilvl w:val="0"/>
                                <w:numId w:val="32"/>
                              </w:numPr>
                              <w:ind w:right="0"/>
                              <w:rPr>
                                <w:rFonts w:asciiTheme="majorHAnsi" w:hAnsiTheme="majorHAnsi" w:cstheme="majorHAnsi"/>
                                <w:sz w:val="20"/>
                              </w:rPr>
                            </w:pPr>
                            <w:r w:rsidRPr="003D77FA">
                              <w:rPr>
                                <w:rFonts w:asciiTheme="majorHAnsi" w:hAnsiTheme="majorHAnsi" w:cstheme="majorHAnsi"/>
                                <w:i/>
                                <w:sz w:val="20"/>
                              </w:rPr>
                              <w:t>Use key words in your headings and introductory paragraphs</w:t>
                            </w:r>
                            <w:r w:rsidRPr="003D77FA">
                              <w:rPr>
                                <w:rFonts w:asciiTheme="majorHAnsi" w:hAnsiTheme="majorHAnsi" w:cstheme="majorHAnsi"/>
                                <w:sz w:val="20"/>
                              </w:rPr>
                              <w:t xml:space="preserve"> – the search function on the MCL site searches headings first, then introductory paragraphs, then the rest of the content – think about keywords that people would associate with your group and activities, and what they would be likely to type into Google if they were searching for your group or events. List all the keywords and use the most relevant in your headings and introductory paragraphs so your listings will be easier for people to find. </w:t>
                            </w:r>
                          </w:p>
                          <w:p w14:paraId="3BAEE120" w14:textId="77777777" w:rsidR="00DE1F27" w:rsidRPr="003D77FA" w:rsidRDefault="00DE1F27" w:rsidP="008A6EFD">
                            <w:pPr>
                              <w:pStyle w:val="ListParagraph"/>
                              <w:numPr>
                                <w:ilvl w:val="0"/>
                                <w:numId w:val="32"/>
                              </w:numPr>
                              <w:ind w:right="0"/>
                              <w:rPr>
                                <w:rFonts w:asciiTheme="majorHAnsi" w:hAnsiTheme="majorHAnsi" w:cstheme="majorHAnsi"/>
                                <w:sz w:val="20"/>
                              </w:rPr>
                            </w:pPr>
                            <w:r w:rsidRPr="003D77FA">
                              <w:rPr>
                                <w:rFonts w:asciiTheme="majorHAnsi" w:hAnsiTheme="majorHAnsi" w:cstheme="majorHAnsi"/>
                                <w:i/>
                                <w:sz w:val="20"/>
                              </w:rPr>
                              <w:t>Use clear language to appeal to your audience</w:t>
                            </w:r>
                            <w:r w:rsidRPr="003D77FA">
                              <w:rPr>
                                <w:rFonts w:asciiTheme="majorHAnsi" w:hAnsiTheme="majorHAnsi" w:cstheme="majorHAnsi"/>
                                <w:sz w:val="20"/>
                              </w:rPr>
                              <w:t xml:space="preserve"> – how will people benefit from being part of your group or activity? Who is welcome to participate? What will they get to do?</w:t>
                            </w:r>
                          </w:p>
                          <w:p w14:paraId="3EFF49BD" w14:textId="77777777" w:rsidR="00DE1F27" w:rsidRPr="003D77FA" w:rsidRDefault="00DE1F27" w:rsidP="008A6EFD">
                            <w:pPr>
                              <w:pStyle w:val="ListParagraph"/>
                              <w:numPr>
                                <w:ilvl w:val="0"/>
                                <w:numId w:val="32"/>
                              </w:numPr>
                              <w:ind w:right="0"/>
                              <w:rPr>
                                <w:rFonts w:asciiTheme="majorHAnsi" w:hAnsiTheme="majorHAnsi" w:cstheme="majorHAnsi"/>
                                <w:sz w:val="20"/>
                              </w:rPr>
                            </w:pPr>
                            <w:r w:rsidRPr="003D77FA">
                              <w:rPr>
                                <w:rFonts w:asciiTheme="majorHAnsi" w:hAnsiTheme="majorHAnsi" w:cstheme="majorHAnsi"/>
                                <w:i/>
                                <w:sz w:val="20"/>
                              </w:rPr>
                              <w:t>Use good photos</w:t>
                            </w:r>
                            <w:r w:rsidRPr="003D77FA">
                              <w:rPr>
                                <w:rFonts w:asciiTheme="majorHAnsi" w:hAnsiTheme="majorHAnsi" w:cstheme="majorHAnsi"/>
                                <w:sz w:val="20"/>
                              </w:rPr>
                              <w:t xml:space="preserve"> – pictures tell a thousand words, so try and use photos that show your group or activity in action, or an image that clearly relates to what your groups does (e.g. running). Pictures of groups of people standing or dark, blurry photos are not as appealing. If the images you are planning to use are named something like IMG001.jpeg you should rename them using keywords from your list (e.g. keyword.jpeg).</w:t>
                            </w:r>
                          </w:p>
                          <w:p w14:paraId="62BCAB94" w14:textId="77777777" w:rsidR="00DE1F27" w:rsidRPr="003D77FA" w:rsidRDefault="00DE1F27" w:rsidP="008A6EFD">
                            <w:pPr>
                              <w:pStyle w:val="ListParagraph"/>
                              <w:numPr>
                                <w:ilvl w:val="0"/>
                                <w:numId w:val="32"/>
                              </w:numPr>
                              <w:ind w:right="0"/>
                              <w:rPr>
                                <w:rFonts w:asciiTheme="majorHAnsi" w:hAnsiTheme="majorHAnsi" w:cstheme="majorHAnsi"/>
                                <w:sz w:val="20"/>
                              </w:rPr>
                            </w:pPr>
                            <w:r w:rsidRPr="003D77FA">
                              <w:rPr>
                                <w:rFonts w:asciiTheme="majorHAnsi" w:hAnsiTheme="majorHAnsi" w:cstheme="majorHAnsi"/>
                                <w:i/>
                                <w:sz w:val="20"/>
                              </w:rPr>
                              <w:t>Make sure people can reach you on the contact information you provide</w:t>
                            </w:r>
                            <w:r w:rsidRPr="003D77FA">
                              <w:rPr>
                                <w:rFonts w:asciiTheme="majorHAnsi" w:hAnsiTheme="majorHAnsi" w:cstheme="majorHAnsi"/>
                                <w:sz w:val="20"/>
                              </w:rPr>
                              <w:t xml:space="preserve"> – people will be put off if they try and contact you and don’t hear back within a day or so. List multiple contact options, or be specific about what times and days you can be contacted.</w:t>
                            </w:r>
                          </w:p>
                          <w:p w14:paraId="7B0F3763" w14:textId="77777777" w:rsidR="00DE1F27" w:rsidRPr="003D77FA" w:rsidRDefault="00DE1F27" w:rsidP="008A6EFD">
                            <w:pPr>
                              <w:pStyle w:val="ListParagraph"/>
                              <w:numPr>
                                <w:ilvl w:val="0"/>
                                <w:numId w:val="32"/>
                              </w:numPr>
                              <w:ind w:right="0"/>
                              <w:rPr>
                                <w:rFonts w:asciiTheme="majorHAnsi" w:hAnsiTheme="majorHAnsi" w:cstheme="majorHAnsi"/>
                                <w:sz w:val="20"/>
                              </w:rPr>
                            </w:pPr>
                            <w:r w:rsidRPr="003D77FA">
                              <w:rPr>
                                <w:rFonts w:asciiTheme="majorHAnsi" w:hAnsiTheme="majorHAnsi" w:cstheme="majorHAnsi"/>
                                <w:i/>
                                <w:sz w:val="20"/>
                              </w:rPr>
                              <w:t>Ensure you adhere to the Terms and Conditions of using the site</w:t>
                            </w:r>
                            <w:r w:rsidRPr="003D77FA">
                              <w:rPr>
                                <w:rFonts w:asciiTheme="majorHAnsi" w:hAnsiTheme="majorHAnsi" w:cstheme="majorHAnsi"/>
                                <w:sz w:val="20"/>
                              </w:rPr>
                              <w:t xml:space="preserve"> – you can access a copy through the ‘About this site’ link in the footer (bottom) of the MCL webpage.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F0E5E4" id="_x0000_s1059" type="#_x0000_t202" style="position:absolute;margin-left:3pt;margin-top:0;width:482pt;height:324.2pt;z-index:251608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" strokecolor="#009">
                <v:textbox>
                  <w:txbxContent>
                    <w:p w14:paraId="5C6AE7E5" w14:textId="77777777" w:rsidR="00DE1F27" w:rsidRDefault="00DE1F27" w:rsidP="003223EF">
                      <w:pPr>
                        <w:pStyle w:val="Kingstonheading3"/>
                      </w:pPr>
                      <w:r w:rsidRPr="00AD0C19">
                        <w:t>TIP: Preparing to uplo</w:t>
                      </w:r>
                      <w:r w:rsidRPr="00652095">
                        <w:t>ad good content to the site</w:t>
                      </w:r>
                    </w:p>
                    <w:p w14:paraId="0C4F1E6D" w14:textId="77777777" w:rsidR="00DE1F27" w:rsidRDefault="00DE1F27" w:rsidP="00A92D81">
                      <w:r w:rsidRPr="00652095">
                        <w:t>Bef</w:t>
                      </w:r>
                      <w:r>
                        <w:t>o</w:t>
                      </w:r>
                      <w:r w:rsidRPr="00652095">
                        <w:t>re you</w:t>
                      </w:r>
                      <w:r>
                        <w:t xml:space="preserve"> begin uploading content on MCL, look through the next few pages to see what information you need and prepare it first to make uploading quick and easy. Here are some tips.</w:t>
                      </w:r>
                    </w:p>
                    <w:p w14:paraId="524EFF8F" w14:textId="77777777" w:rsidR="00DE1F27" w:rsidRPr="003D77FA" w:rsidRDefault="00DE1F27" w:rsidP="008A6EFD">
                      <w:pPr>
                        <w:pStyle w:val="ListParagraph"/>
                        <w:numPr>
                          <w:ilvl w:val="0"/>
                          <w:numId w:val="32"/>
                        </w:numPr>
                        <w:ind w:right="0"/>
                        <w:rPr>
                          <w:rFonts w:asciiTheme="majorHAnsi" w:hAnsiTheme="majorHAnsi" w:cstheme="majorHAnsi"/>
                          <w:sz w:val="20"/>
                        </w:rPr>
                      </w:pPr>
                      <w:r w:rsidRPr="003D77FA">
                        <w:rPr>
                          <w:rFonts w:asciiTheme="majorHAnsi" w:hAnsiTheme="majorHAnsi" w:cstheme="majorHAnsi"/>
                          <w:i/>
                          <w:sz w:val="20"/>
                        </w:rPr>
                        <w:t>Use key words in your headings and introductory paragraphs</w:t>
                      </w:r>
                      <w:r w:rsidRPr="003D77FA">
                        <w:rPr>
                          <w:rFonts w:asciiTheme="majorHAnsi" w:hAnsiTheme="majorHAnsi" w:cstheme="majorHAnsi"/>
                          <w:sz w:val="20"/>
                        </w:rPr>
                        <w:t xml:space="preserve"> – the search function on the MCL site searches headings first, then introductory paragraphs, then the rest of the content – think about keywords that people would associate with your group and activities, and what they would be likely to type into Google if they were searching for your group or events. List all the keywords and use the most relevant in your headings and introductory paragraphs so your listings will be easier for people to find. </w:t>
                      </w:r>
                    </w:p>
                    <w:p w14:paraId="3BAEE120" w14:textId="77777777" w:rsidR="00DE1F27" w:rsidRPr="003D77FA" w:rsidRDefault="00DE1F27" w:rsidP="008A6EFD">
                      <w:pPr>
                        <w:pStyle w:val="ListParagraph"/>
                        <w:numPr>
                          <w:ilvl w:val="0"/>
                          <w:numId w:val="32"/>
                        </w:numPr>
                        <w:ind w:right="0"/>
                        <w:rPr>
                          <w:rFonts w:asciiTheme="majorHAnsi" w:hAnsiTheme="majorHAnsi" w:cstheme="majorHAnsi"/>
                          <w:sz w:val="20"/>
                        </w:rPr>
                      </w:pPr>
                      <w:r w:rsidRPr="003D77FA">
                        <w:rPr>
                          <w:rFonts w:asciiTheme="majorHAnsi" w:hAnsiTheme="majorHAnsi" w:cstheme="majorHAnsi"/>
                          <w:i/>
                          <w:sz w:val="20"/>
                        </w:rPr>
                        <w:t>Use clear language to appeal to your audience</w:t>
                      </w:r>
                      <w:r w:rsidRPr="003D77FA">
                        <w:rPr>
                          <w:rFonts w:asciiTheme="majorHAnsi" w:hAnsiTheme="majorHAnsi" w:cstheme="majorHAnsi"/>
                          <w:sz w:val="20"/>
                        </w:rPr>
                        <w:t xml:space="preserve"> – how will people benefit from being part of your group or activity? Who is welcome to participate? What will they get to do?</w:t>
                      </w:r>
                    </w:p>
                    <w:p w14:paraId="3EFF49BD" w14:textId="77777777" w:rsidR="00DE1F27" w:rsidRPr="003D77FA" w:rsidRDefault="00DE1F27" w:rsidP="008A6EFD">
                      <w:pPr>
                        <w:pStyle w:val="ListParagraph"/>
                        <w:numPr>
                          <w:ilvl w:val="0"/>
                          <w:numId w:val="32"/>
                        </w:numPr>
                        <w:ind w:right="0"/>
                        <w:rPr>
                          <w:rFonts w:asciiTheme="majorHAnsi" w:hAnsiTheme="majorHAnsi" w:cstheme="majorHAnsi"/>
                          <w:sz w:val="20"/>
                        </w:rPr>
                      </w:pPr>
                      <w:r w:rsidRPr="003D77FA">
                        <w:rPr>
                          <w:rFonts w:asciiTheme="majorHAnsi" w:hAnsiTheme="majorHAnsi" w:cstheme="majorHAnsi"/>
                          <w:i/>
                          <w:sz w:val="20"/>
                        </w:rPr>
                        <w:t>Use good photos</w:t>
                      </w:r>
                      <w:r w:rsidRPr="003D77FA">
                        <w:rPr>
                          <w:rFonts w:asciiTheme="majorHAnsi" w:hAnsiTheme="majorHAnsi" w:cstheme="majorHAnsi"/>
                          <w:sz w:val="20"/>
                        </w:rPr>
                        <w:t xml:space="preserve"> – pictures tell a thousand words, so try and use photos that show your group or activity in action, or an image that clearly relates to what your groups does (e.g. running). Pictures of groups of people standing or dark, blurry photos are not as appealing. If the images you are planning to use are named something like IMG001.jpeg you should rename them using keywords from your list (e.g. keyword.jpeg).</w:t>
                      </w:r>
                    </w:p>
                    <w:p w14:paraId="62BCAB94" w14:textId="77777777" w:rsidR="00DE1F27" w:rsidRPr="003D77FA" w:rsidRDefault="00DE1F27" w:rsidP="008A6EFD">
                      <w:pPr>
                        <w:pStyle w:val="ListParagraph"/>
                        <w:numPr>
                          <w:ilvl w:val="0"/>
                          <w:numId w:val="32"/>
                        </w:numPr>
                        <w:ind w:right="0"/>
                        <w:rPr>
                          <w:rFonts w:asciiTheme="majorHAnsi" w:hAnsiTheme="majorHAnsi" w:cstheme="majorHAnsi"/>
                          <w:sz w:val="20"/>
                        </w:rPr>
                      </w:pPr>
                      <w:r w:rsidRPr="003D77FA">
                        <w:rPr>
                          <w:rFonts w:asciiTheme="majorHAnsi" w:hAnsiTheme="majorHAnsi" w:cstheme="majorHAnsi"/>
                          <w:i/>
                          <w:sz w:val="20"/>
                        </w:rPr>
                        <w:t>Make sure people can reach you on the contact information you provide</w:t>
                      </w:r>
                      <w:r w:rsidRPr="003D77FA">
                        <w:rPr>
                          <w:rFonts w:asciiTheme="majorHAnsi" w:hAnsiTheme="majorHAnsi" w:cstheme="majorHAnsi"/>
                          <w:sz w:val="20"/>
                        </w:rPr>
                        <w:t xml:space="preserve"> – people will be put off if they try and contact you and don’t hear back within a day or so. List multiple contact options, or be specific about what times and days you can be contacted.</w:t>
                      </w:r>
                    </w:p>
                    <w:p w14:paraId="7B0F3763" w14:textId="77777777" w:rsidR="00DE1F27" w:rsidRPr="003D77FA" w:rsidRDefault="00DE1F27" w:rsidP="008A6EFD">
                      <w:pPr>
                        <w:pStyle w:val="ListParagraph"/>
                        <w:numPr>
                          <w:ilvl w:val="0"/>
                          <w:numId w:val="32"/>
                        </w:numPr>
                        <w:ind w:right="0"/>
                        <w:rPr>
                          <w:rFonts w:asciiTheme="majorHAnsi" w:hAnsiTheme="majorHAnsi" w:cstheme="majorHAnsi"/>
                          <w:sz w:val="20"/>
                        </w:rPr>
                      </w:pPr>
                      <w:r w:rsidRPr="003D77FA">
                        <w:rPr>
                          <w:rFonts w:asciiTheme="majorHAnsi" w:hAnsiTheme="majorHAnsi" w:cstheme="majorHAnsi"/>
                          <w:i/>
                          <w:sz w:val="20"/>
                        </w:rPr>
                        <w:t>Ensure you adhere to the Terms and Conditions of using the site</w:t>
                      </w:r>
                      <w:r w:rsidRPr="003D77FA">
                        <w:rPr>
                          <w:rFonts w:asciiTheme="majorHAnsi" w:hAnsiTheme="majorHAnsi" w:cstheme="majorHAnsi"/>
                          <w:sz w:val="20"/>
                        </w:rPr>
                        <w:t xml:space="preserve"> – you can access a copy through the ‘About this site’ link in the footer (bottom) of the MCL webpage.</w:t>
                      </w:r>
                    </w:p>
                  </w:txbxContent>
                </v:textbox>
                <w10:wrap type="square" anchorx="margin"/>
              </v:shape>
            </w:pict>
          </mc:Fallback>
        </mc:AlternateContent>
      </w:r>
    </w:p>
    <w:p w14:paraId="6E49D1BD" w14:textId="53ADE955" w:rsidR="00A92D81" w:rsidRPr="00DC253B" w:rsidRDefault="00A92D81" w:rsidP="00A92D81">
      <w:pPr>
        <w:pStyle w:val="Kingstonheading2-numbered"/>
      </w:pPr>
      <w:bookmarkStart w:id="13" w:name="_Toc422175250"/>
      <w:r w:rsidRPr="004C4AFE">
        <w:t>Step 2 - Cr</w:t>
      </w:r>
      <w:r>
        <w:t>eating and editing a</w:t>
      </w:r>
      <w:r w:rsidRPr="008901B0">
        <w:t xml:space="preserve"> community</w:t>
      </w:r>
      <w:r>
        <w:t xml:space="preserve"> group</w:t>
      </w:r>
      <w:bookmarkEnd w:id="13"/>
      <w:r w:rsidRPr="008901B0">
        <w:t xml:space="preserve"> </w:t>
      </w:r>
    </w:p>
    <w:p w14:paraId="210023D7" w14:textId="3A3390A9" w:rsidR="00A92D81" w:rsidRDefault="00A92D81" w:rsidP="00A92D81">
      <w:pPr>
        <w:rPr>
          <w:noProof/>
          <w:lang w:eastAsia="en-AU"/>
        </w:rPr>
      </w:pPr>
      <w:r>
        <w:t>You must have a user account and be logged in before you can add information to the MCL site.</w:t>
      </w:r>
    </w:p>
    <w:p w14:paraId="1D6BC367" w14:textId="5A63B428" w:rsidR="00A92D81" w:rsidRDefault="00A92D81" w:rsidP="00A92D81">
      <w:pPr>
        <w:rPr>
          <w:noProof/>
          <w:lang w:eastAsia="en-AU"/>
        </w:rPr>
      </w:pPr>
      <w:r>
        <w:rPr>
          <w:noProof/>
          <w:lang w:eastAsia="en-AU"/>
        </w:rPr>
        <w:t xml:space="preserve">Adding a Community Group will mean that this group can then be found under the ‘Community’ tab on the MCL site and people can search for the group. </w:t>
      </w:r>
    </w:p>
    <w:p w14:paraId="4A340728" w14:textId="21C82A8D" w:rsidR="00A92D81" w:rsidRDefault="00A92D81" w:rsidP="00A92D81">
      <w:r>
        <w:rPr>
          <w:noProof/>
          <w:lang w:eastAsia="en-AU"/>
        </w:rPr>
        <w:t xml:space="preserve">Add a new Community Group by clicking on </w:t>
      </w:r>
      <w:r w:rsidRPr="00DC253B">
        <w:rPr>
          <w:noProof/>
          <w:lang w:eastAsia="en-AU"/>
        </w:rPr>
        <w:t xml:space="preserve">the </w:t>
      </w:r>
      <w:r w:rsidRPr="00DC253B">
        <w:t>‘My Profile’ tab</w:t>
      </w:r>
      <w:r>
        <w:t xml:space="preserve"> in the main menu. M</w:t>
      </w:r>
      <w:r w:rsidRPr="00DC253B">
        <w:t xml:space="preserve">ake </w:t>
      </w:r>
      <w:r>
        <w:t>sure you are logged in and then select ‘Add New Group’. A registration page titled ‘Add/Edit Community Group’ will appear for you to complete (see example</w:t>
      </w:r>
      <w:r w:rsidR="006E7E2E">
        <w:t xml:space="preserve"> on the next page</w:t>
      </w:r>
      <w:r>
        <w:t xml:space="preserve">). Some of this information you </w:t>
      </w:r>
      <w:r w:rsidRPr="005203D3">
        <w:rPr>
          <w:u w:val="single"/>
        </w:rPr>
        <w:t>must have</w:t>
      </w:r>
      <w:r>
        <w:t xml:space="preserve"> to register the page, the rest is optional.</w:t>
      </w:r>
    </w:p>
    <w:p w14:paraId="4257C519" w14:textId="0764573D" w:rsidR="006F2A9A" w:rsidRDefault="006F2A9A" w:rsidP="00A92D81">
      <w:r>
        <w:t>It is highly recommended that you</w:t>
      </w:r>
      <w:r w:rsidR="003A2322">
        <w:t xml:space="preserve"> use this guide to</w:t>
      </w:r>
      <w:r>
        <w:t xml:space="preserve"> gather and prepare all the information for your Community Group listing before starting to work on the form online. That way it will be much faster and easier to copy the information into the online form.</w:t>
      </w:r>
    </w:p>
    <w:p w14:paraId="490360F9" w14:textId="33456C09" w:rsidR="00A92D81" w:rsidRDefault="00A92D81" w:rsidP="00A92D81">
      <w:pPr>
        <w:spacing w:after="0"/>
        <w:rPr>
          <w:noProof/>
          <w:lang w:eastAsia="en-AU"/>
        </w:rPr>
      </w:pPr>
      <w:r>
        <w:rPr>
          <w:noProof/>
          <w:lang w:eastAsia="en-AU"/>
        </w:rPr>
        <w:t>Required information</w:t>
      </w:r>
      <w:r w:rsidR="00712E8C">
        <w:rPr>
          <w:noProof/>
          <w:lang w:eastAsia="en-AU"/>
        </w:rPr>
        <w:t xml:space="preserve"> (marked </w:t>
      </w:r>
      <w:r w:rsidR="006E7E2E">
        <w:rPr>
          <w:noProof/>
          <w:lang w:eastAsia="en-AU"/>
        </w:rPr>
        <w:t>in red on the form, s</w:t>
      </w:r>
      <w:r w:rsidR="00712E8C">
        <w:rPr>
          <w:noProof/>
          <w:lang w:eastAsia="en-AU"/>
        </w:rPr>
        <w:t>ee images on page 1</w:t>
      </w:r>
      <w:r w:rsidR="006E7E2E">
        <w:rPr>
          <w:noProof/>
          <w:lang w:eastAsia="en-AU"/>
        </w:rPr>
        <w:t>7</w:t>
      </w:r>
      <w:r w:rsidR="00712E8C">
        <w:rPr>
          <w:noProof/>
          <w:lang w:eastAsia="en-AU"/>
        </w:rPr>
        <w:t xml:space="preserve"> and 1</w:t>
      </w:r>
      <w:r w:rsidR="006E7E2E">
        <w:rPr>
          <w:noProof/>
          <w:lang w:eastAsia="en-AU"/>
        </w:rPr>
        <w:t>8</w:t>
      </w:r>
      <w:r w:rsidR="00712E8C">
        <w:rPr>
          <w:noProof/>
          <w:lang w:eastAsia="en-AU"/>
        </w:rPr>
        <w:t>)</w:t>
      </w:r>
      <w:r>
        <w:rPr>
          <w:noProof/>
          <w:lang w:eastAsia="en-AU"/>
        </w:rPr>
        <w:t>:</w:t>
      </w:r>
    </w:p>
    <w:p w14:paraId="21AC0953" w14:textId="38F2FB55" w:rsidR="00A92D81" w:rsidRPr="008A6EFD" w:rsidRDefault="00A92D81" w:rsidP="008A6EFD">
      <w:pPr>
        <w:pStyle w:val="ListParagraph"/>
        <w:numPr>
          <w:ilvl w:val="0"/>
          <w:numId w:val="34"/>
        </w:numPr>
        <w:spacing w:after="0"/>
        <w:ind w:right="0"/>
        <w:rPr>
          <w:rFonts w:asciiTheme="majorHAnsi" w:hAnsiTheme="majorHAnsi" w:cstheme="majorHAnsi"/>
          <w:b/>
          <w:noProof/>
          <w:sz w:val="20"/>
          <w:lang w:eastAsia="en-AU"/>
        </w:rPr>
      </w:pPr>
      <w:r w:rsidRPr="008A6EFD">
        <w:rPr>
          <w:rFonts w:asciiTheme="majorHAnsi" w:hAnsiTheme="majorHAnsi" w:cstheme="majorHAnsi"/>
          <w:b/>
          <w:noProof/>
          <w:sz w:val="20"/>
          <w:lang w:eastAsia="en-AU"/>
        </w:rPr>
        <w:t>Group name</w:t>
      </w:r>
      <w:r w:rsidR="00712E8C">
        <w:rPr>
          <w:rFonts w:asciiTheme="majorHAnsi" w:hAnsiTheme="majorHAnsi" w:cstheme="majorHAnsi"/>
          <w:b/>
          <w:noProof/>
          <w:sz w:val="20"/>
          <w:lang w:eastAsia="en-AU"/>
        </w:rPr>
        <w:t xml:space="preserve"> </w:t>
      </w:r>
      <w:r w:rsidR="00712E8C">
        <w:rPr>
          <w:rFonts w:asciiTheme="majorHAnsi" w:hAnsiTheme="majorHAnsi" w:cstheme="majorHAnsi"/>
          <w:noProof/>
          <w:sz w:val="20"/>
          <w:lang w:eastAsia="en-AU"/>
        </w:rPr>
        <w:t>– the name of your community group</w:t>
      </w:r>
    </w:p>
    <w:p w14:paraId="5FEE78F6" w14:textId="56562CC2" w:rsidR="00A92D81" w:rsidRPr="00ED6029" w:rsidRDefault="00A92D81" w:rsidP="008A6EFD">
      <w:pPr>
        <w:pStyle w:val="ListParagraph"/>
        <w:numPr>
          <w:ilvl w:val="0"/>
          <w:numId w:val="34"/>
        </w:numPr>
        <w:ind w:right="0"/>
        <w:rPr>
          <w:rFonts w:asciiTheme="majorHAnsi" w:hAnsiTheme="majorHAnsi" w:cstheme="majorHAnsi"/>
          <w:noProof/>
          <w:sz w:val="20"/>
          <w:lang w:eastAsia="en-AU"/>
        </w:rPr>
      </w:pPr>
      <w:r w:rsidRPr="008A6EFD">
        <w:rPr>
          <w:rFonts w:asciiTheme="majorHAnsi" w:hAnsiTheme="majorHAnsi" w:cstheme="majorHAnsi"/>
          <w:b/>
          <w:noProof/>
          <w:sz w:val="20"/>
          <w:lang w:eastAsia="en-AU"/>
        </w:rPr>
        <w:t>Group summary</w:t>
      </w:r>
      <w:r w:rsidRPr="00ED6029">
        <w:rPr>
          <w:rFonts w:asciiTheme="majorHAnsi" w:hAnsiTheme="majorHAnsi" w:cstheme="majorHAnsi"/>
          <w:noProof/>
          <w:sz w:val="20"/>
          <w:lang w:eastAsia="en-AU"/>
        </w:rPr>
        <w:t xml:space="preserve"> – a one sentence description of your group (remember to use key words)</w:t>
      </w:r>
    </w:p>
    <w:p w14:paraId="5AA35DF7" w14:textId="20368593" w:rsidR="00A92D81" w:rsidRPr="00ED6029" w:rsidRDefault="00A92D81" w:rsidP="008A6EFD">
      <w:pPr>
        <w:pStyle w:val="ListParagraph"/>
        <w:numPr>
          <w:ilvl w:val="0"/>
          <w:numId w:val="34"/>
        </w:numPr>
        <w:ind w:right="0"/>
        <w:rPr>
          <w:rFonts w:asciiTheme="majorHAnsi" w:hAnsiTheme="majorHAnsi" w:cstheme="majorHAnsi"/>
          <w:noProof/>
          <w:sz w:val="20"/>
          <w:lang w:eastAsia="en-AU"/>
        </w:rPr>
      </w:pPr>
      <w:r w:rsidRPr="008A6EFD">
        <w:rPr>
          <w:rFonts w:asciiTheme="majorHAnsi" w:hAnsiTheme="majorHAnsi" w:cstheme="majorHAnsi"/>
          <w:b/>
          <w:noProof/>
          <w:sz w:val="20"/>
          <w:lang w:eastAsia="en-AU"/>
        </w:rPr>
        <w:t>Group image</w:t>
      </w:r>
      <w:r w:rsidRPr="00ED6029">
        <w:rPr>
          <w:rFonts w:asciiTheme="majorHAnsi" w:hAnsiTheme="majorHAnsi" w:cstheme="majorHAnsi"/>
          <w:noProof/>
          <w:sz w:val="20"/>
          <w:lang w:eastAsia="en-AU"/>
        </w:rPr>
        <w:t xml:space="preserve"> – a good photo or logo, or select from the options provided</w:t>
      </w:r>
    </w:p>
    <w:p w14:paraId="0F425AF3" w14:textId="2A05BBB4" w:rsidR="00A92D81" w:rsidRPr="00ED6029" w:rsidRDefault="00A92D81" w:rsidP="008A6EFD">
      <w:pPr>
        <w:pStyle w:val="ListParagraph"/>
        <w:numPr>
          <w:ilvl w:val="0"/>
          <w:numId w:val="34"/>
        </w:numPr>
        <w:ind w:right="0"/>
        <w:rPr>
          <w:rFonts w:asciiTheme="majorHAnsi" w:hAnsiTheme="majorHAnsi" w:cstheme="majorHAnsi"/>
          <w:noProof/>
          <w:sz w:val="20"/>
          <w:lang w:eastAsia="en-AU"/>
        </w:rPr>
      </w:pPr>
      <w:r w:rsidRPr="008A6EFD">
        <w:rPr>
          <w:rFonts w:asciiTheme="majorHAnsi" w:hAnsiTheme="majorHAnsi" w:cstheme="majorHAnsi"/>
          <w:b/>
          <w:noProof/>
          <w:sz w:val="20"/>
          <w:lang w:eastAsia="en-AU"/>
        </w:rPr>
        <w:t>Street address, suburb and postcode</w:t>
      </w:r>
      <w:r w:rsidRPr="00ED6029">
        <w:rPr>
          <w:rFonts w:asciiTheme="majorHAnsi" w:hAnsiTheme="majorHAnsi" w:cstheme="majorHAnsi"/>
          <w:noProof/>
          <w:sz w:val="20"/>
          <w:lang w:eastAsia="en-AU"/>
        </w:rPr>
        <w:t xml:space="preserve"> – if your group does not have a fixed address, you can enter the a</w:t>
      </w:r>
      <w:r w:rsidR="006E7E2E">
        <w:rPr>
          <w:rFonts w:asciiTheme="majorHAnsi" w:hAnsiTheme="majorHAnsi" w:cstheme="majorHAnsi"/>
          <w:noProof/>
          <w:sz w:val="20"/>
          <w:lang w:eastAsia="en-AU"/>
        </w:rPr>
        <w:t>d</w:t>
      </w:r>
      <w:r w:rsidRPr="00ED6029">
        <w:rPr>
          <w:rFonts w:asciiTheme="majorHAnsi" w:hAnsiTheme="majorHAnsi" w:cstheme="majorHAnsi"/>
          <w:noProof/>
          <w:sz w:val="20"/>
          <w:lang w:eastAsia="en-AU"/>
        </w:rPr>
        <w:t xml:space="preserve">dress of where you most often meet. This will be used to pinpoint your location on a map on your community group </w:t>
      </w:r>
      <w:r w:rsidR="006E7E2E">
        <w:rPr>
          <w:rFonts w:asciiTheme="majorHAnsi" w:hAnsiTheme="majorHAnsi" w:cstheme="majorHAnsi"/>
          <w:noProof/>
          <w:sz w:val="20"/>
          <w:lang w:eastAsia="en-AU"/>
        </w:rPr>
        <w:t>webpage.</w:t>
      </w:r>
    </w:p>
    <w:p w14:paraId="7FA7E794" w14:textId="3DF69043" w:rsidR="00A92D81" w:rsidRDefault="00A92D81" w:rsidP="00A92D81">
      <w:pPr>
        <w:spacing w:after="0"/>
      </w:pPr>
    </w:p>
    <w:p w14:paraId="676C07A8" w14:textId="77777777" w:rsidR="00A92D81" w:rsidRDefault="00A92D81" w:rsidP="00A92D81">
      <w:pPr>
        <w:spacing w:after="0"/>
      </w:pPr>
    </w:p>
    <w:p w14:paraId="3B397C07" w14:textId="0F333689" w:rsidR="00CD734B" w:rsidRPr="00712E8C" w:rsidRDefault="00A92D81" w:rsidP="00A609A6">
      <w:pPr>
        <w:spacing w:after="0" w:line="240" w:lineRule="auto"/>
        <w:ind w:right="0"/>
      </w:pPr>
      <w:r>
        <w:t>Optional (recommended) information:</w:t>
      </w:r>
    </w:p>
    <w:p w14:paraId="3C9152F7" w14:textId="77777777" w:rsidR="006E7E2E" w:rsidRDefault="006E7E2E" w:rsidP="00A92D81">
      <w:pPr>
        <w:spacing w:after="0"/>
        <w:rPr>
          <w:u w:val="single"/>
        </w:rPr>
      </w:pPr>
    </w:p>
    <w:p w14:paraId="41B79770" w14:textId="3538673A" w:rsidR="00CD734B" w:rsidRDefault="00C01A91" w:rsidP="00A92D81">
      <w:pPr>
        <w:spacing w:after="0"/>
        <w:rPr>
          <w:u w:val="single"/>
        </w:rPr>
      </w:pPr>
      <w:r>
        <w:rPr>
          <w:u w:val="single"/>
        </w:rPr>
        <w:t xml:space="preserve">Step 1 of </w:t>
      </w:r>
      <w:r w:rsidR="00BE339F">
        <w:rPr>
          <w:u w:val="single"/>
        </w:rPr>
        <w:t>5</w:t>
      </w:r>
      <w:r w:rsidR="00CD734B" w:rsidRPr="00CD734B">
        <w:rPr>
          <w:u w:val="single"/>
        </w:rPr>
        <w:t>: Group Details:</w:t>
      </w:r>
    </w:p>
    <w:p w14:paraId="6F86AA4A" w14:textId="77777777" w:rsidR="00CD734B" w:rsidRPr="00CD734B" w:rsidRDefault="00CD734B" w:rsidP="00A92D81">
      <w:pPr>
        <w:spacing w:after="0"/>
        <w:rPr>
          <w:u w:val="single"/>
        </w:rPr>
      </w:pPr>
    </w:p>
    <w:p w14:paraId="0957199C" w14:textId="77777777" w:rsidR="00A92D81" w:rsidRPr="00ED6029" w:rsidRDefault="00A92D81" w:rsidP="008A6EFD">
      <w:pPr>
        <w:pStyle w:val="ListParagraph"/>
        <w:numPr>
          <w:ilvl w:val="0"/>
          <w:numId w:val="35"/>
        </w:numPr>
        <w:spacing w:after="0"/>
        <w:ind w:right="0"/>
        <w:rPr>
          <w:rFonts w:asciiTheme="majorHAnsi" w:hAnsiTheme="majorHAnsi" w:cstheme="majorHAnsi"/>
          <w:sz w:val="20"/>
          <w:szCs w:val="20"/>
        </w:rPr>
      </w:pPr>
      <w:r w:rsidRPr="008A6EFD">
        <w:rPr>
          <w:rFonts w:asciiTheme="majorHAnsi" w:hAnsiTheme="majorHAnsi" w:cstheme="majorHAnsi"/>
          <w:b/>
          <w:sz w:val="20"/>
          <w:szCs w:val="20"/>
        </w:rPr>
        <w:t>Group detailed description</w:t>
      </w:r>
      <w:r w:rsidRPr="00ED6029">
        <w:rPr>
          <w:rFonts w:asciiTheme="majorHAnsi" w:hAnsiTheme="majorHAnsi" w:cstheme="majorHAnsi"/>
          <w:sz w:val="20"/>
          <w:szCs w:val="20"/>
        </w:rPr>
        <w:t xml:space="preserve"> – this is where you explain what your group does (remember to think about what will appeal to your audience and your keyword list). It is highly recommended that you add information here or your page will look quite blank.</w:t>
      </w:r>
    </w:p>
    <w:p w14:paraId="6D7E22ED" w14:textId="77777777" w:rsidR="00A92D81" w:rsidRDefault="00A92D81" w:rsidP="008A6EFD">
      <w:pPr>
        <w:pStyle w:val="ListParagraph"/>
        <w:numPr>
          <w:ilvl w:val="0"/>
          <w:numId w:val="35"/>
        </w:numPr>
        <w:ind w:right="0"/>
        <w:rPr>
          <w:rFonts w:asciiTheme="majorHAnsi" w:hAnsiTheme="majorHAnsi" w:cstheme="majorHAnsi"/>
          <w:sz w:val="20"/>
          <w:szCs w:val="20"/>
        </w:rPr>
      </w:pPr>
      <w:r w:rsidRPr="008A6EFD">
        <w:rPr>
          <w:rFonts w:asciiTheme="majorHAnsi" w:hAnsiTheme="majorHAnsi" w:cstheme="majorHAnsi"/>
          <w:b/>
          <w:sz w:val="20"/>
          <w:szCs w:val="20"/>
        </w:rPr>
        <w:t>Opening hours</w:t>
      </w:r>
      <w:r w:rsidRPr="00ED6029">
        <w:rPr>
          <w:rFonts w:asciiTheme="majorHAnsi" w:hAnsiTheme="majorHAnsi" w:cstheme="majorHAnsi"/>
          <w:sz w:val="20"/>
          <w:szCs w:val="20"/>
        </w:rPr>
        <w:t xml:space="preserve"> (if relevant) – or what time your group meets.</w:t>
      </w:r>
    </w:p>
    <w:p w14:paraId="529CAB96" w14:textId="43FC3B40" w:rsidR="00CC4C87" w:rsidRDefault="00CC4C87" w:rsidP="008A6EFD">
      <w:pPr>
        <w:pStyle w:val="ListParagraph"/>
        <w:numPr>
          <w:ilvl w:val="0"/>
          <w:numId w:val="35"/>
        </w:numPr>
        <w:ind w:right="0"/>
        <w:rPr>
          <w:rFonts w:asciiTheme="majorHAnsi" w:hAnsiTheme="majorHAnsi" w:cstheme="majorHAnsi"/>
          <w:sz w:val="20"/>
          <w:szCs w:val="20"/>
        </w:rPr>
      </w:pPr>
      <w:r>
        <w:rPr>
          <w:rFonts w:asciiTheme="majorHAnsi" w:hAnsiTheme="majorHAnsi" w:cstheme="majorHAnsi"/>
          <w:b/>
          <w:sz w:val="20"/>
          <w:szCs w:val="20"/>
        </w:rPr>
        <w:t xml:space="preserve">Category – </w:t>
      </w:r>
      <w:r w:rsidR="00D16333">
        <w:rPr>
          <w:rFonts w:asciiTheme="majorHAnsi" w:hAnsiTheme="majorHAnsi" w:cstheme="majorHAnsi"/>
          <w:sz w:val="20"/>
          <w:szCs w:val="20"/>
        </w:rPr>
        <w:t xml:space="preserve">select the </w:t>
      </w:r>
      <w:r w:rsidR="006E7E2E">
        <w:rPr>
          <w:rFonts w:asciiTheme="majorHAnsi" w:hAnsiTheme="majorHAnsi" w:cstheme="majorHAnsi"/>
          <w:sz w:val="20"/>
          <w:szCs w:val="20"/>
        </w:rPr>
        <w:t>category(</w:t>
      </w:r>
      <w:proofErr w:type="spellStart"/>
      <w:r w:rsidR="00D16333">
        <w:rPr>
          <w:rFonts w:asciiTheme="majorHAnsi" w:hAnsiTheme="majorHAnsi" w:cstheme="majorHAnsi"/>
          <w:sz w:val="20"/>
          <w:szCs w:val="20"/>
        </w:rPr>
        <w:t>ies</w:t>
      </w:r>
      <w:proofErr w:type="spellEnd"/>
      <w:r w:rsidR="006E7E2E">
        <w:rPr>
          <w:rFonts w:asciiTheme="majorHAnsi" w:hAnsiTheme="majorHAnsi" w:cstheme="majorHAnsi"/>
          <w:sz w:val="20"/>
          <w:szCs w:val="20"/>
        </w:rPr>
        <w:t>)</w:t>
      </w:r>
      <w:r>
        <w:rPr>
          <w:rFonts w:asciiTheme="majorHAnsi" w:hAnsiTheme="majorHAnsi" w:cstheme="majorHAnsi"/>
          <w:sz w:val="20"/>
          <w:szCs w:val="20"/>
        </w:rPr>
        <w:t xml:space="preserve"> that are relevant to your community group from the list provided. It is recommended that you select a maximum of 3 categories. </w:t>
      </w:r>
    </w:p>
    <w:p w14:paraId="74DD810E" w14:textId="67F89E2A" w:rsidR="00CD734B" w:rsidRPr="00CD734B" w:rsidRDefault="00C01A91" w:rsidP="00CD734B">
      <w:pPr>
        <w:ind w:right="0"/>
        <w:rPr>
          <w:rFonts w:asciiTheme="majorHAnsi" w:hAnsiTheme="majorHAnsi" w:cstheme="majorHAnsi"/>
          <w:u w:val="single"/>
        </w:rPr>
      </w:pPr>
      <w:r>
        <w:rPr>
          <w:rFonts w:asciiTheme="majorHAnsi" w:hAnsiTheme="majorHAnsi" w:cstheme="majorHAnsi"/>
          <w:u w:val="single"/>
        </w:rPr>
        <w:t xml:space="preserve">Step 2 of </w:t>
      </w:r>
      <w:r w:rsidR="00BE339F">
        <w:rPr>
          <w:rFonts w:asciiTheme="majorHAnsi" w:hAnsiTheme="majorHAnsi" w:cstheme="majorHAnsi"/>
          <w:u w:val="single"/>
        </w:rPr>
        <w:t>5</w:t>
      </w:r>
      <w:r w:rsidR="00CD734B">
        <w:rPr>
          <w:rFonts w:asciiTheme="majorHAnsi" w:hAnsiTheme="majorHAnsi" w:cstheme="majorHAnsi"/>
          <w:u w:val="single"/>
        </w:rPr>
        <w:t>: Contact Details:</w:t>
      </w:r>
    </w:p>
    <w:p w14:paraId="1B0ED337" w14:textId="77777777" w:rsidR="00A92D81" w:rsidRPr="00ED6029" w:rsidRDefault="00A92D81" w:rsidP="008A6EFD">
      <w:pPr>
        <w:pStyle w:val="ListParagraph"/>
        <w:numPr>
          <w:ilvl w:val="0"/>
          <w:numId w:val="35"/>
        </w:numPr>
        <w:ind w:right="0"/>
        <w:rPr>
          <w:rFonts w:asciiTheme="majorHAnsi" w:hAnsiTheme="majorHAnsi" w:cstheme="majorHAnsi"/>
          <w:sz w:val="20"/>
          <w:szCs w:val="20"/>
        </w:rPr>
      </w:pPr>
      <w:r w:rsidRPr="008A6EFD">
        <w:rPr>
          <w:rFonts w:asciiTheme="majorHAnsi" w:hAnsiTheme="majorHAnsi" w:cstheme="majorHAnsi"/>
          <w:b/>
          <w:sz w:val="20"/>
          <w:szCs w:val="20"/>
        </w:rPr>
        <w:t>Contact name, number and email address</w:t>
      </w:r>
      <w:r w:rsidRPr="00ED6029">
        <w:rPr>
          <w:rFonts w:asciiTheme="majorHAnsi" w:hAnsiTheme="majorHAnsi" w:cstheme="majorHAnsi"/>
          <w:sz w:val="20"/>
          <w:szCs w:val="20"/>
        </w:rPr>
        <w:t xml:space="preserve"> – these are the main contact details for your group, you can use other more specific details when registering events etc. Consider using a generic email address here (see tip box on </w:t>
      </w:r>
      <w:r>
        <w:rPr>
          <w:rFonts w:asciiTheme="majorHAnsi" w:hAnsiTheme="majorHAnsi" w:cstheme="majorHAnsi"/>
          <w:sz w:val="20"/>
          <w:szCs w:val="20"/>
        </w:rPr>
        <w:t>page 11</w:t>
      </w:r>
      <w:r w:rsidRPr="00ED6029">
        <w:rPr>
          <w:rFonts w:asciiTheme="majorHAnsi" w:hAnsiTheme="majorHAnsi" w:cstheme="majorHAnsi"/>
          <w:sz w:val="20"/>
          <w:szCs w:val="20"/>
        </w:rPr>
        <w:t xml:space="preserve"> for more information). You can list other contact options in the ‘Description’ box if necessary. Remember this is a public site so only list details you are happy for anyone from the community to contact.</w:t>
      </w:r>
    </w:p>
    <w:p w14:paraId="22C994DD" w14:textId="77777777" w:rsidR="00A92D81" w:rsidRDefault="00A92D81" w:rsidP="008A6EFD">
      <w:pPr>
        <w:pStyle w:val="ListParagraph"/>
        <w:numPr>
          <w:ilvl w:val="0"/>
          <w:numId w:val="35"/>
        </w:numPr>
        <w:ind w:right="0"/>
        <w:rPr>
          <w:rFonts w:asciiTheme="majorHAnsi" w:hAnsiTheme="majorHAnsi" w:cstheme="majorHAnsi"/>
          <w:sz w:val="20"/>
          <w:szCs w:val="20"/>
        </w:rPr>
      </w:pPr>
      <w:r w:rsidRPr="008A6EFD">
        <w:rPr>
          <w:rFonts w:asciiTheme="majorHAnsi" w:hAnsiTheme="majorHAnsi" w:cstheme="majorHAnsi"/>
          <w:b/>
          <w:sz w:val="20"/>
          <w:szCs w:val="20"/>
        </w:rPr>
        <w:t>Group website</w:t>
      </w:r>
      <w:r w:rsidRPr="00ED6029">
        <w:rPr>
          <w:rFonts w:asciiTheme="majorHAnsi" w:hAnsiTheme="majorHAnsi" w:cstheme="majorHAnsi"/>
          <w:sz w:val="20"/>
          <w:szCs w:val="20"/>
        </w:rPr>
        <w:t xml:space="preserve"> – if you already have a website this is a great way to direct people to it.</w:t>
      </w:r>
    </w:p>
    <w:p w14:paraId="1C3FC083" w14:textId="30B42132" w:rsidR="00CD734B" w:rsidRPr="00CD734B" w:rsidRDefault="00BE339F" w:rsidP="00CD734B">
      <w:pPr>
        <w:ind w:right="0"/>
        <w:rPr>
          <w:rFonts w:asciiTheme="majorHAnsi" w:hAnsiTheme="majorHAnsi" w:cstheme="majorHAnsi"/>
          <w:u w:val="single"/>
        </w:rPr>
      </w:pPr>
      <w:r>
        <w:rPr>
          <w:rFonts w:asciiTheme="majorHAnsi" w:hAnsiTheme="majorHAnsi" w:cstheme="majorHAnsi"/>
          <w:u w:val="single"/>
        </w:rPr>
        <w:t>Step 3 of 5</w:t>
      </w:r>
      <w:r w:rsidR="00CD734B">
        <w:rPr>
          <w:rFonts w:asciiTheme="majorHAnsi" w:hAnsiTheme="majorHAnsi" w:cstheme="majorHAnsi"/>
          <w:u w:val="single"/>
        </w:rPr>
        <w:t>: Location Details:</w:t>
      </w:r>
    </w:p>
    <w:p w14:paraId="614AA43D" w14:textId="712A18C6" w:rsidR="00DE1F27" w:rsidRPr="00DE1F27" w:rsidRDefault="00DE1F27" w:rsidP="008A6EFD">
      <w:pPr>
        <w:pStyle w:val="ListParagraph"/>
        <w:numPr>
          <w:ilvl w:val="0"/>
          <w:numId w:val="35"/>
        </w:numPr>
        <w:ind w:right="0"/>
        <w:rPr>
          <w:rFonts w:asciiTheme="majorHAnsi" w:hAnsiTheme="majorHAnsi" w:cstheme="majorHAnsi"/>
          <w:sz w:val="20"/>
          <w:szCs w:val="20"/>
        </w:rPr>
      </w:pPr>
      <w:r w:rsidRPr="00DE1F27">
        <w:rPr>
          <w:rFonts w:asciiTheme="majorHAnsi" w:hAnsiTheme="majorHAnsi" w:cstheme="majorHAnsi"/>
          <w:b/>
          <w:sz w:val="20"/>
          <w:szCs w:val="20"/>
        </w:rPr>
        <w:t>Venue Name</w:t>
      </w:r>
      <w:r>
        <w:rPr>
          <w:rFonts w:asciiTheme="majorHAnsi" w:hAnsiTheme="majorHAnsi" w:cstheme="majorHAnsi"/>
          <w:sz w:val="20"/>
          <w:szCs w:val="20"/>
        </w:rPr>
        <w:t xml:space="preserve"> – the name of the place the group usually meets</w:t>
      </w:r>
    </w:p>
    <w:p w14:paraId="2A609863" w14:textId="77777777" w:rsidR="00A92D81" w:rsidRPr="00ED6029" w:rsidRDefault="00A92D81" w:rsidP="008A6EFD">
      <w:pPr>
        <w:pStyle w:val="ListParagraph"/>
        <w:numPr>
          <w:ilvl w:val="0"/>
          <w:numId w:val="35"/>
        </w:numPr>
        <w:ind w:right="0"/>
        <w:rPr>
          <w:rFonts w:asciiTheme="majorHAnsi" w:hAnsiTheme="majorHAnsi" w:cstheme="majorHAnsi"/>
          <w:sz w:val="20"/>
          <w:szCs w:val="20"/>
        </w:rPr>
      </w:pPr>
      <w:r w:rsidRPr="008A6EFD">
        <w:rPr>
          <w:rFonts w:asciiTheme="majorHAnsi" w:hAnsiTheme="majorHAnsi" w:cstheme="majorHAnsi"/>
          <w:b/>
          <w:sz w:val="20"/>
          <w:szCs w:val="20"/>
        </w:rPr>
        <w:t>Local transport</w:t>
      </w:r>
      <w:r w:rsidRPr="00ED6029">
        <w:rPr>
          <w:rFonts w:asciiTheme="majorHAnsi" w:hAnsiTheme="majorHAnsi" w:cstheme="majorHAnsi"/>
          <w:sz w:val="20"/>
          <w:szCs w:val="20"/>
        </w:rPr>
        <w:t xml:space="preserve"> – provide information about how to reach you by public transport for people that may not have access to a car (if relevant)</w:t>
      </w:r>
    </w:p>
    <w:p w14:paraId="56C2C6FC" w14:textId="33F4D59F" w:rsidR="00A92D81" w:rsidRPr="00ED6029" w:rsidRDefault="00A92D81" w:rsidP="008A6EFD">
      <w:pPr>
        <w:pStyle w:val="ListParagraph"/>
        <w:numPr>
          <w:ilvl w:val="0"/>
          <w:numId w:val="35"/>
        </w:numPr>
        <w:ind w:right="0"/>
        <w:rPr>
          <w:rFonts w:asciiTheme="majorHAnsi" w:hAnsiTheme="majorHAnsi" w:cstheme="majorHAnsi"/>
          <w:sz w:val="20"/>
          <w:szCs w:val="20"/>
        </w:rPr>
      </w:pPr>
      <w:r w:rsidRPr="008A6EFD">
        <w:rPr>
          <w:rFonts w:asciiTheme="majorHAnsi" w:hAnsiTheme="majorHAnsi" w:cstheme="majorHAnsi"/>
          <w:b/>
          <w:sz w:val="20"/>
          <w:szCs w:val="20"/>
        </w:rPr>
        <w:t>Other locations</w:t>
      </w:r>
      <w:r w:rsidRPr="00ED6029">
        <w:rPr>
          <w:rFonts w:asciiTheme="majorHAnsi" w:hAnsiTheme="majorHAnsi" w:cstheme="majorHAnsi"/>
          <w:sz w:val="20"/>
          <w:szCs w:val="20"/>
        </w:rPr>
        <w:t xml:space="preserve"> -  list any other locations that you meet or operate from (if relevant)</w:t>
      </w:r>
    </w:p>
    <w:p w14:paraId="09589428" w14:textId="1CCC5855" w:rsidR="00A92D81" w:rsidRPr="00394874" w:rsidRDefault="00A92D81" w:rsidP="008A6EFD">
      <w:pPr>
        <w:pStyle w:val="ListParagraph"/>
        <w:numPr>
          <w:ilvl w:val="0"/>
          <w:numId w:val="35"/>
        </w:numPr>
        <w:ind w:right="0"/>
        <w:rPr>
          <w:rFonts w:asciiTheme="majorHAnsi" w:hAnsiTheme="majorHAnsi" w:cstheme="majorHAnsi"/>
          <w:b/>
          <w:sz w:val="20"/>
          <w:szCs w:val="20"/>
        </w:rPr>
      </w:pPr>
      <w:r w:rsidRPr="008A6EFD">
        <w:rPr>
          <w:rFonts w:asciiTheme="majorHAnsi" w:hAnsiTheme="majorHAnsi" w:cstheme="majorHAnsi"/>
          <w:b/>
          <w:sz w:val="20"/>
          <w:szCs w:val="20"/>
        </w:rPr>
        <w:t>Postal address</w:t>
      </w:r>
      <w:r w:rsidR="00CD734B">
        <w:rPr>
          <w:rFonts w:asciiTheme="majorHAnsi" w:hAnsiTheme="majorHAnsi" w:cstheme="majorHAnsi"/>
          <w:b/>
          <w:sz w:val="20"/>
          <w:szCs w:val="20"/>
        </w:rPr>
        <w:t xml:space="preserve"> – </w:t>
      </w:r>
      <w:r w:rsidR="00CD734B">
        <w:rPr>
          <w:rFonts w:asciiTheme="majorHAnsi" w:hAnsiTheme="majorHAnsi" w:cstheme="majorHAnsi"/>
          <w:sz w:val="20"/>
          <w:szCs w:val="20"/>
        </w:rPr>
        <w:t>Postal address for the group (if different from address)</w:t>
      </w:r>
    </w:p>
    <w:p w14:paraId="161E1BCE" w14:textId="62E5AE0D" w:rsidR="00394874" w:rsidRPr="00712E8C" w:rsidRDefault="00BE339F" w:rsidP="00394874">
      <w:pPr>
        <w:ind w:right="0"/>
        <w:rPr>
          <w:rFonts w:asciiTheme="majorHAnsi" w:hAnsiTheme="majorHAnsi" w:cstheme="majorHAnsi"/>
          <w:u w:val="single"/>
        </w:rPr>
      </w:pPr>
      <w:r>
        <w:rPr>
          <w:rFonts w:asciiTheme="majorHAnsi" w:hAnsiTheme="majorHAnsi" w:cstheme="majorHAnsi"/>
          <w:u w:val="single"/>
        </w:rPr>
        <w:t>Step 4 of 5</w:t>
      </w:r>
      <w:r w:rsidR="00394874">
        <w:rPr>
          <w:rFonts w:asciiTheme="majorHAnsi" w:hAnsiTheme="majorHAnsi" w:cstheme="majorHAnsi"/>
          <w:u w:val="single"/>
        </w:rPr>
        <w:t>: Accessibility Details:</w:t>
      </w:r>
    </w:p>
    <w:p w14:paraId="084FB5DD" w14:textId="51D8284F" w:rsidR="00394874" w:rsidRDefault="00394874" w:rsidP="008A6EFD">
      <w:pPr>
        <w:pStyle w:val="ListParagraph"/>
        <w:numPr>
          <w:ilvl w:val="0"/>
          <w:numId w:val="35"/>
        </w:numPr>
        <w:ind w:right="0"/>
        <w:rPr>
          <w:rFonts w:asciiTheme="majorHAnsi" w:hAnsiTheme="majorHAnsi" w:cstheme="majorHAnsi"/>
          <w:sz w:val="20"/>
          <w:szCs w:val="20"/>
        </w:rPr>
      </w:pPr>
      <w:r>
        <w:rPr>
          <w:rFonts w:asciiTheme="majorHAnsi" w:hAnsiTheme="majorHAnsi" w:cstheme="majorHAnsi"/>
          <w:b/>
          <w:sz w:val="20"/>
          <w:szCs w:val="20"/>
        </w:rPr>
        <w:t xml:space="preserve">Accessibility options </w:t>
      </w:r>
      <w:r>
        <w:rPr>
          <w:rFonts w:asciiTheme="majorHAnsi" w:hAnsiTheme="majorHAnsi" w:cstheme="majorHAnsi"/>
          <w:sz w:val="20"/>
          <w:szCs w:val="20"/>
        </w:rPr>
        <w:t xml:space="preserve">– choose </w:t>
      </w:r>
      <w:r w:rsidR="00C10770">
        <w:rPr>
          <w:rFonts w:asciiTheme="majorHAnsi" w:hAnsiTheme="majorHAnsi" w:cstheme="majorHAnsi"/>
          <w:sz w:val="20"/>
          <w:szCs w:val="20"/>
        </w:rPr>
        <w:t>all options that are</w:t>
      </w:r>
      <w:r>
        <w:rPr>
          <w:rFonts w:asciiTheme="majorHAnsi" w:hAnsiTheme="majorHAnsi" w:cstheme="majorHAnsi"/>
          <w:sz w:val="20"/>
          <w:szCs w:val="20"/>
        </w:rPr>
        <w:t xml:space="preserve"> relevant</w:t>
      </w:r>
      <w:r w:rsidR="00C10770">
        <w:rPr>
          <w:rFonts w:asciiTheme="majorHAnsi" w:hAnsiTheme="majorHAnsi" w:cstheme="majorHAnsi"/>
          <w:sz w:val="20"/>
          <w:szCs w:val="20"/>
        </w:rPr>
        <w:t xml:space="preserve"> from a list. This explains how people can</w:t>
      </w:r>
      <w:r>
        <w:rPr>
          <w:rFonts w:asciiTheme="majorHAnsi" w:hAnsiTheme="majorHAnsi" w:cstheme="majorHAnsi"/>
          <w:sz w:val="20"/>
          <w:szCs w:val="20"/>
        </w:rPr>
        <w:t xml:space="preserve"> access the location </w:t>
      </w:r>
      <w:r w:rsidR="00C10770">
        <w:rPr>
          <w:rFonts w:asciiTheme="majorHAnsi" w:hAnsiTheme="majorHAnsi" w:cstheme="majorHAnsi"/>
          <w:sz w:val="20"/>
          <w:szCs w:val="20"/>
        </w:rPr>
        <w:t>of</w:t>
      </w:r>
      <w:r>
        <w:rPr>
          <w:rFonts w:asciiTheme="majorHAnsi" w:hAnsiTheme="majorHAnsi" w:cstheme="majorHAnsi"/>
          <w:sz w:val="20"/>
          <w:szCs w:val="20"/>
        </w:rPr>
        <w:t xml:space="preserve"> your community group </w:t>
      </w:r>
      <w:r w:rsidR="00C10770">
        <w:rPr>
          <w:rFonts w:asciiTheme="majorHAnsi" w:hAnsiTheme="majorHAnsi" w:cstheme="majorHAnsi"/>
          <w:sz w:val="20"/>
          <w:szCs w:val="20"/>
        </w:rPr>
        <w:t>or participate in your activity if they have specific requirements</w:t>
      </w:r>
    </w:p>
    <w:p w14:paraId="15F0DA02" w14:textId="6C8F2D39" w:rsidR="00394874" w:rsidRDefault="00394874" w:rsidP="008A6EFD">
      <w:pPr>
        <w:pStyle w:val="ListParagraph"/>
        <w:numPr>
          <w:ilvl w:val="0"/>
          <w:numId w:val="35"/>
        </w:numPr>
        <w:ind w:right="0"/>
        <w:rPr>
          <w:rFonts w:asciiTheme="majorHAnsi" w:hAnsiTheme="majorHAnsi" w:cstheme="majorHAnsi"/>
          <w:sz w:val="20"/>
          <w:szCs w:val="20"/>
        </w:rPr>
      </w:pPr>
      <w:r>
        <w:rPr>
          <w:rFonts w:asciiTheme="majorHAnsi" w:hAnsiTheme="majorHAnsi" w:cstheme="majorHAnsi"/>
          <w:b/>
          <w:sz w:val="20"/>
          <w:szCs w:val="20"/>
        </w:rPr>
        <w:t xml:space="preserve">Number of steps – </w:t>
      </w:r>
      <w:r w:rsidR="00C10770">
        <w:rPr>
          <w:rFonts w:asciiTheme="majorHAnsi" w:hAnsiTheme="majorHAnsi" w:cstheme="majorHAnsi"/>
          <w:sz w:val="20"/>
          <w:szCs w:val="20"/>
        </w:rPr>
        <w:t xml:space="preserve">if the venue has steps at the entrance, please </w:t>
      </w:r>
      <w:r>
        <w:rPr>
          <w:rFonts w:asciiTheme="majorHAnsi" w:hAnsiTheme="majorHAnsi" w:cstheme="majorHAnsi"/>
          <w:sz w:val="20"/>
          <w:szCs w:val="20"/>
        </w:rPr>
        <w:t>specif</w:t>
      </w:r>
      <w:r w:rsidR="00712E8C">
        <w:rPr>
          <w:rFonts w:asciiTheme="majorHAnsi" w:hAnsiTheme="majorHAnsi" w:cstheme="majorHAnsi"/>
          <w:sz w:val="20"/>
          <w:szCs w:val="20"/>
        </w:rPr>
        <w:t xml:space="preserve">y how many </w:t>
      </w:r>
    </w:p>
    <w:p w14:paraId="67E18B9E" w14:textId="2A2D3388" w:rsidR="00712E8C" w:rsidRDefault="00712E8C" w:rsidP="008A6EFD">
      <w:pPr>
        <w:pStyle w:val="ListParagraph"/>
        <w:numPr>
          <w:ilvl w:val="0"/>
          <w:numId w:val="35"/>
        </w:numPr>
        <w:ind w:right="0"/>
        <w:rPr>
          <w:rFonts w:asciiTheme="majorHAnsi" w:hAnsiTheme="majorHAnsi" w:cstheme="majorHAnsi"/>
          <w:sz w:val="20"/>
          <w:szCs w:val="20"/>
        </w:rPr>
      </w:pPr>
      <w:r>
        <w:rPr>
          <w:rFonts w:asciiTheme="majorHAnsi" w:hAnsiTheme="majorHAnsi" w:cstheme="majorHAnsi"/>
          <w:b/>
          <w:sz w:val="20"/>
          <w:szCs w:val="20"/>
        </w:rPr>
        <w:t>Number of accessible carparks –</w:t>
      </w:r>
      <w:r>
        <w:rPr>
          <w:rFonts w:asciiTheme="majorHAnsi" w:hAnsiTheme="majorHAnsi" w:cstheme="majorHAnsi"/>
          <w:sz w:val="20"/>
          <w:szCs w:val="20"/>
        </w:rPr>
        <w:t xml:space="preserve"> number of car spaces dedicated to accessible (disabled) parking</w:t>
      </w:r>
    </w:p>
    <w:p w14:paraId="0432C145" w14:textId="081602D9" w:rsidR="00712E8C" w:rsidRPr="00712E8C" w:rsidRDefault="00BE339F" w:rsidP="00712E8C">
      <w:pPr>
        <w:ind w:right="0"/>
        <w:rPr>
          <w:rFonts w:asciiTheme="majorHAnsi" w:hAnsiTheme="majorHAnsi" w:cstheme="majorHAnsi"/>
          <w:u w:val="single"/>
        </w:rPr>
      </w:pPr>
      <w:r>
        <w:rPr>
          <w:rFonts w:asciiTheme="majorHAnsi" w:hAnsiTheme="majorHAnsi" w:cstheme="majorHAnsi"/>
          <w:u w:val="single"/>
        </w:rPr>
        <w:t>Step 5 of 5</w:t>
      </w:r>
      <w:r w:rsidR="00712E8C">
        <w:rPr>
          <w:rFonts w:asciiTheme="majorHAnsi" w:hAnsiTheme="majorHAnsi" w:cstheme="majorHAnsi"/>
          <w:u w:val="single"/>
        </w:rPr>
        <w:t>: Related Information:</w:t>
      </w:r>
    </w:p>
    <w:p w14:paraId="72C330EE" w14:textId="33FF0DDB" w:rsidR="00712E8C" w:rsidRPr="00712E8C" w:rsidRDefault="00A92D81" w:rsidP="00712E8C">
      <w:pPr>
        <w:pStyle w:val="ListParagraph"/>
        <w:numPr>
          <w:ilvl w:val="0"/>
          <w:numId w:val="35"/>
        </w:numPr>
        <w:ind w:right="0"/>
        <w:rPr>
          <w:rFonts w:asciiTheme="majorHAnsi" w:hAnsiTheme="majorHAnsi" w:cstheme="majorHAnsi"/>
          <w:sz w:val="20"/>
          <w:szCs w:val="20"/>
        </w:rPr>
      </w:pPr>
      <w:r w:rsidRPr="008A6EFD">
        <w:rPr>
          <w:rFonts w:asciiTheme="majorHAnsi" w:hAnsiTheme="majorHAnsi" w:cstheme="majorHAnsi"/>
          <w:b/>
          <w:sz w:val="20"/>
          <w:szCs w:val="20"/>
        </w:rPr>
        <w:t>Related websites</w:t>
      </w:r>
      <w:r w:rsidRPr="00ED6029">
        <w:rPr>
          <w:rFonts w:asciiTheme="majorHAnsi" w:hAnsiTheme="majorHAnsi" w:cstheme="majorHAnsi"/>
          <w:sz w:val="20"/>
          <w:szCs w:val="20"/>
        </w:rPr>
        <w:t xml:space="preserve"> – are there other websites that are relevant to what your group does (e.g. are you a local branch of a larger organisation, do you partner with another group?). This is </w:t>
      </w:r>
      <w:r w:rsidR="006F2A9A">
        <w:rPr>
          <w:rFonts w:asciiTheme="majorHAnsi" w:hAnsiTheme="majorHAnsi" w:cstheme="majorHAnsi"/>
          <w:sz w:val="20"/>
          <w:szCs w:val="20"/>
        </w:rPr>
        <w:t xml:space="preserve">also </w:t>
      </w:r>
      <w:r w:rsidRPr="00ED6029">
        <w:rPr>
          <w:rFonts w:asciiTheme="majorHAnsi" w:hAnsiTheme="majorHAnsi" w:cstheme="majorHAnsi"/>
          <w:sz w:val="20"/>
          <w:szCs w:val="20"/>
        </w:rPr>
        <w:t>where you can add links to your social media pages.</w:t>
      </w:r>
    </w:p>
    <w:p w14:paraId="5F4D79CF" w14:textId="4F77EA71" w:rsidR="00C01A91" w:rsidRDefault="00712E8C" w:rsidP="00712E8C">
      <w:pPr>
        <w:pStyle w:val="ListParagraph"/>
        <w:numPr>
          <w:ilvl w:val="0"/>
          <w:numId w:val="35"/>
        </w:numPr>
        <w:ind w:right="0"/>
        <w:rPr>
          <w:rFonts w:asciiTheme="majorHAnsi" w:hAnsiTheme="majorHAnsi" w:cstheme="majorHAnsi"/>
          <w:sz w:val="20"/>
          <w:szCs w:val="20"/>
        </w:rPr>
      </w:pPr>
      <w:r>
        <w:rPr>
          <w:rFonts w:asciiTheme="majorHAnsi" w:hAnsiTheme="majorHAnsi" w:cstheme="majorHAnsi"/>
          <w:b/>
          <w:sz w:val="20"/>
          <w:szCs w:val="20"/>
        </w:rPr>
        <w:t>R</w:t>
      </w:r>
      <w:r w:rsidR="00A92D81" w:rsidRPr="008A6EFD">
        <w:rPr>
          <w:rFonts w:asciiTheme="majorHAnsi" w:hAnsiTheme="majorHAnsi" w:cstheme="majorHAnsi"/>
          <w:b/>
          <w:sz w:val="20"/>
          <w:szCs w:val="20"/>
        </w:rPr>
        <w:t>elated documents</w:t>
      </w:r>
      <w:r w:rsidR="00A92D81" w:rsidRPr="00ED6029">
        <w:rPr>
          <w:rFonts w:asciiTheme="majorHAnsi" w:hAnsiTheme="majorHAnsi" w:cstheme="majorHAnsi"/>
          <w:sz w:val="20"/>
          <w:szCs w:val="20"/>
        </w:rPr>
        <w:t xml:space="preserve"> – do you have documents that contain relevant information to share with prospective members</w:t>
      </w:r>
      <w:r w:rsidR="0014226C">
        <w:rPr>
          <w:rFonts w:asciiTheme="majorHAnsi" w:hAnsiTheme="majorHAnsi" w:cstheme="majorHAnsi"/>
          <w:sz w:val="20"/>
          <w:szCs w:val="20"/>
        </w:rPr>
        <w:t>?</w:t>
      </w:r>
      <w:r w:rsidR="00A92D81" w:rsidRPr="00ED6029">
        <w:rPr>
          <w:rFonts w:asciiTheme="majorHAnsi" w:hAnsiTheme="majorHAnsi" w:cstheme="majorHAnsi"/>
          <w:sz w:val="20"/>
          <w:szCs w:val="20"/>
        </w:rPr>
        <w:t xml:space="preserve"> (e.g. meeting schedule, Terms of Reference, fee schedules). You can add up to 10 documents.</w:t>
      </w:r>
    </w:p>
    <w:p w14:paraId="29A2C9DB" w14:textId="77777777" w:rsidR="00BE339F" w:rsidRPr="00BE339F" w:rsidRDefault="00BE339F" w:rsidP="00BE339F">
      <w:pPr>
        <w:pStyle w:val="ListParagraph"/>
        <w:ind w:right="0"/>
        <w:rPr>
          <w:rFonts w:asciiTheme="majorHAnsi" w:hAnsiTheme="majorHAnsi" w:cstheme="majorHAnsi"/>
          <w:sz w:val="21"/>
          <w:u w:val="single"/>
        </w:rPr>
      </w:pPr>
    </w:p>
    <w:p w14:paraId="61261F2B" w14:textId="61F5B161" w:rsidR="00C01A91" w:rsidRPr="00C01A91" w:rsidRDefault="00C01A91" w:rsidP="00C01A91">
      <w:pPr>
        <w:pStyle w:val="ListParagraph"/>
        <w:numPr>
          <w:ilvl w:val="0"/>
          <w:numId w:val="43"/>
        </w:numPr>
        <w:ind w:right="0"/>
        <w:rPr>
          <w:rFonts w:asciiTheme="majorHAnsi" w:hAnsiTheme="majorHAnsi" w:cstheme="majorHAnsi"/>
          <w:sz w:val="21"/>
          <w:u w:val="single"/>
        </w:rPr>
      </w:pPr>
      <w:r>
        <w:rPr>
          <w:rFonts w:asciiTheme="majorHAnsi" w:hAnsiTheme="majorHAnsi" w:cstheme="majorHAnsi"/>
          <w:b/>
          <w:sz w:val="21"/>
        </w:rPr>
        <w:t xml:space="preserve">Preview: </w:t>
      </w:r>
      <w:r>
        <w:rPr>
          <w:rFonts w:asciiTheme="majorHAnsi" w:hAnsiTheme="majorHAnsi" w:cstheme="majorHAnsi"/>
          <w:sz w:val="21"/>
        </w:rPr>
        <w:t>Allows you to preview</w:t>
      </w:r>
      <w:r w:rsidR="006F2A9A">
        <w:rPr>
          <w:rFonts w:asciiTheme="majorHAnsi" w:hAnsiTheme="majorHAnsi" w:cstheme="majorHAnsi"/>
          <w:sz w:val="21"/>
        </w:rPr>
        <w:t xml:space="preserve"> what</w:t>
      </w:r>
      <w:r>
        <w:rPr>
          <w:rFonts w:asciiTheme="majorHAnsi" w:hAnsiTheme="majorHAnsi" w:cstheme="majorHAnsi"/>
          <w:sz w:val="21"/>
        </w:rPr>
        <w:t xml:space="preserve"> your listing </w:t>
      </w:r>
      <w:r w:rsidR="006F2A9A">
        <w:rPr>
          <w:rFonts w:asciiTheme="majorHAnsi" w:hAnsiTheme="majorHAnsi" w:cstheme="majorHAnsi"/>
          <w:sz w:val="21"/>
        </w:rPr>
        <w:t xml:space="preserve">will look like </w:t>
      </w:r>
      <w:r>
        <w:rPr>
          <w:rFonts w:asciiTheme="majorHAnsi" w:hAnsiTheme="majorHAnsi" w:cstheme="majorHAnsi"/>
          <w:sz w:val="21"/>
        </w:rPr>
        <w:t xml:space="preserve">before </w:t>
      </w:r>
      <w:r w:rsidR="006F2A9A">
        <w:rPr>
          <w:rFonts w:asciiTheme="majorHAnsi" w:hAnsiTheme="majorHAnsi" w:cstheme="majorHAnsi"/>
          <w:sz w:val="21"/>
        </w:rPr>
        <w:t>you submit it for approval.</w:t>
      </w:r>
    </w:p>
    <w:p w14:paraId="04E7D511" w14:textId="2CA85E89" w:rsidR="00C01A91" w:rsidRPr="00C01A91" w:rsidRDefault="00C01A91" w:rsidP="00C01A91">
      <w:pPr>
        <w:pStyle w:val="ListParagraph"/>
        <w:numPr>
          <w:ilvl w:val="0"/>
          <w:numId w:val="43"/>
        </w:numPr>
        <w:ind w:right="0"/>
        <w:rPr>
          <w:rFonts w:asciiTheme="majorHAnsi" w:hAnsiTheme="majorHAnsi" w:cstheme="majorHAnsi"/>
          <w:sz w:val="21"/>
          <w:u w:val="single"/>
        </w:rPr>
      </w:pPr>
      <w:r>
        <w:rPr>
          <w:rFonts w:asciiTheme="majorHAnsi" w:hAnsiTheme="majorHAnsi" w:cstheme="majorHAnsi"/>
          <w:b/>
          <w:sz w:val="21"/>
        </w:rPr>
        <w:t>Submit:</w:t>
      </w:r>
      <w:r>
        <w:rPr>
          <w:rFonts w:asciiTheme="majorHAnsi" w:hAnsiTheme="majorHAnsi" w:cstheme="majorHAnsi"/>
          <w:sz w:val="21"/>
        </w:rPr>
        <w:t xml:space="preserve"> Submit your community group listing to Kingston </w:t>
      </w:r>
      <w:r w:rsidR="006F2A9A">
        <w:rPr>
          <w:rFonts w:asciiTheme="majorHAnsi" w:hAnsiTheme="majorHAnsi" w:cstheme="majorHAnsi"/>
          <w:sz w:val="21"/>
        </w:rPr>
        <w:t>C</w:t>
      </w:r>
      <w:r>
        <w:rPr>
          <w:rFonts w:asciiTheme="majorHAnsi" w:hAnsiTheme="majorHAnsi" w:cstheme="majorHAnsi"/>
          <w:sz w:val="21"/>
        </w:rPr>
        <w:t xml:space="preserve">ouncil for approval </w:t>
      </w:r>
    </w:p>
    <w:p w14:paraId="5EFAE7F4" w14:textId="46CB9077" w:rsidR="002303A8" w:rsidRPr="002303A8" w:rsidRDefault="002303A8" w:rsidP="002303A8">
      <w:pPr>
        <w:ind w:left="360" w:right="0"/>
        <w:rPr>
          <w:rFonts w:asciiTheme="majorHAnsi" w:hAnsiTheme="majorHAnsi" w:cstheme="majorHAnsi"/>
          <w:sz w:val="21"/>
          <w:u w:val="single"/>
        </w:rPr>
      </w:pPr>
      <w:r w:rsidRPr="008A6EFD">
        <w:rPr>
          <w:rFonts w:asciiTheme="majorHAnsi" w:hAnsiTheme="majorHAnsi" w:cstheme="majorHAnsi"/>
          <w:b/>
          <w:noProof/>
          <w:lang w:val="en-US"/>
        </w:rPr>
        <w:lastRenderedPageBreak/>
        <mc:AlternateContent>
          <mc:Choice Requires="wps">
            <w:drawing>
              <wp:anchor distT="45720" distB="45720" distL="114300" distR="114300" simplePos="0" relativeHeight="251620352" behindDoc="0" locked="0" layoutInCell="1" allowOverlap="1" wp14:anchorId="18D61A93" wp14:editId="43CF868B">
                <wp:simplePos x="0" y="0"/>
                <wp:positionH relativeFrom="margin">
                  <wp:posOffset>-1270</wp:posOffset>
                </wp:positionH>
                <wp:positionV relativeFrom="page">
                  <wp:posOffset>1099820</wp:posOffset>
                </wp:positionV>
                <wp:extent cx="6007100" cy="2724150"/>
                <wp:effectExtent l="0" t="0" r="12700" b="19050"/>
                <wp:wrapTopAndBottom/>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0" cy="2724150"/>
                        </a:xfrm>
                        <a:prstGeom prst="rect">
                          <a:avLst/>
                        </a:prstGeom>
                        <a:solidFill>
                          <a:srgbClr val="FFFFFF"/>
                        </a:solidFill>
                        <a:ln w="9525">
                          <a:solidFill>
                            <a:srgbClr val="000099"/>
                          </a:solidFill>
                          <a:miter lim="800000"/>
                          <a:headEnd/>
                          <a:tailEnd/>
                        </a:ln>
                      </wps:spPr>
                      <wps:txbx>
                        <w:txbxContent>
                          <w:p w14:paraId="0C71DF0A" w14:textId="77777777" w:rsidR="00DE1F27" w:rsidRDefault="00DE1F27" w:rsidP="00712E8C">
                            <w:pPr>
                              <w:pStyle w:val="Kingstonheading3"/>
                            </w:pPr>
                            <w:r w:rsidRPr="00652095">
                              <w:t xml:space="preserve">TIP: </w:t>
                            </w:r>
                            <w:r>
                              <w:t>Uploading documents</w:t>
                            </w:r>
                          </w:p>
                          <w:p w14:paraId="254F2CDC" w14:textId="07863C55" w:rsidR="00DE1F27" w:rsidRPr="00A609A6" w:rsidRDefault="00DE1F27" w:rsidP="00A609A6">
                            <w:pPr>
                              <w:pStyle w:val="Kingstonheading3"/>
                              <w:spacing w:after="0"/>
                              <w:rPr>
                                <w:color w:val="141313" w:themeColor="text1"/>
                              </w:rPr>
                            </w:pPr>
                            <w:r w:rsidRPr="00A609A6">
                              <w:rPr>
                                <w:color w:val="141313" w:themeColor="text1"/>
                              </w:rPr>
                              <w:t>When uploading documents, there are some simple things to keep in mind to make sure they are easy for people to open and read.</w:t>
                            </w:r>
                          </w:p>
                          <w:p w14:paraId="6978C4FE" w14:textId="77777777" w:rsidR="00DE1F27" w:rsidRPr="00ED6029" w:rsidRDefault="00DE1F27" w:rsidP="004C4AFE">
                            <w:pPr>
                              <w:pStyle w:val="ListParagraph"/>
                              <w:numPr>
                                <w:ilvl w:val="0"/>
                                <w:numId w:val="32"/>
                              </w:numPr>
                              <w:spacing w:after="0"/>
                              <w:ind w:right="0"/>
                              <w:rPr>
                                <w:rFonts w:asciiTheme="majorHAnsi" w:hAnsiTheme="majorHAnsi" w:cstheme="majorHAnsi"/>
                                <w:sz w:val="20"/>
                                <w:szCs w:val="20"/>
                              </w:rPr>
                            </w:pPr>
                            <w:r w:rsidRPr="00ED6029">
                              <w:rPr>
                                <w:rFonts w:asciiTheme="majorHAnsi" w:hAnsiTheme="majorHAnsi" w:cstheme="majorHAnsi"/>
                                <w:i/>
                                <w:sz w:val="20"/>
                                <w:szCs w:val="20"/>
                              </w:rPr>
                              <w:t>Always use a clear title</w:t>
                            </w:r>
                            <w:r w:rsidRPr="00ED6029">
                              <w:rPr>
                                <w:rFonts w:asciiTheme="majorHAnsi" w:hAnsiTheme="majorHAnsi" w:cstheme="majorHAnsi"/>
                                <w:sz w:val="20"/>
                                <w:szCs w:val="20"/>
                              </w:rPr>
                              <w:t xml:space="preserve"> – Use the Group Name, keywords and a descriptive heading so people know what they are reading about</w:t>
                            </w:r>
                          </w:p>
                          <w:p w14:paraId="592A32A4" w14:textId="77777777" w:rsidR="00DE1F27" w:rsidRPr="00ED6029" w:rsidRDefault="00DE1F27" w:rsidP="00712E8C">
                            <w:pPr>
                              <w:pStyle w:val="ListParagraph"/>
                              <w:numPr>
                                <w:ilvl w:val="0"/>
                                <w:numId w:val="32"/>
                              </w:numPr>
                              <w:ind w:right="0"/>
                              <w:rPr>
                                <w:rFonts w:asciiTheme="majorHAnsi" w:hAnsiTheme="majorHAnsi" w:cstheme="majorHAnsi"/>
                                <w:sz w:val="20"/>
                                <w:szCs w:val="20"/>
                              </w:rPr>
                            </w:pPr>
                            <w:r w:rsidRPr="00ED6029">
                              <w:rPr>
                                <w:rFonts w:asciiTheme="majorHAnsi" w:hAnsiTheme="majorHAnsi" w:cstheme="majorHAnsi"/>
                                <w:i/>
                                <w:sz w:val="20"/>
                                <w:szCs w:val="20"/>
                              </w:rPr>
                              <w:t xml:space="preserve">Upload documents in Microsoft Word or PDF formats – </w:t>
                            </w:r>
                            <w:r w:rsidRPr="00ED6029">
                              <w:rPr>
                                <w:rFonts w:asciiTheme="majorHAnsi" w:hAnsiTheme="majorHAnsi" w:cstheme="majorHAnsi"/>
                                <w:sz w:val="20"/>
                                <w:szCs w:val="20"/>
                              </w:rPr>
                              <w:t>these are common formats that will be able to be opened by all computers. Microsoft word files are required so they can be read by people using screen readers.</w:t>
                            </w:r>
                          </w:p>
                          <w:p w14:paraId="42E5ACC6" w14:textId="77777777" w:rsidR="00DE1F27" w:rsidRPr="00ED6029" w:rsidRDefault="00DE1F27" w:rsidP="00712E8C">
                            <w:pPr>
                              <w:pStyle w:val="ListParagraph"/>
                              <w:numPr>
                                <w:ilvl w:val="0"/>
                                <w:numId w:val="32"/>
                              </w:numPr>
                              <w:ind w:right="0"/>
                              <w:rPr>
                                <w:rFonts w:asciiTheme="majorHAnsi" w:hAnsiTheme="majorHAnsi" w:cstheme="majorHAnsi"/>
                                <w:sz w:val="20"/>
                                <w:szCs w:val="20"/>
                              </w:rPr>
                            </w:pPr>
                            <w:r w:rsidRPr="00ED6029">
                              <w:rPr>
                                <w:rFonts w:asciiTheme="majorHAnsi" w:hAnsiTheme="majorHAnsi" w:cstheme="majorHAnsi"/>
                                <w:i/>
                                <w:sz w:val="20"/>
                                <w:szCs w:val="20"/>
                              </w:rPr>
                              <w:t>Include the date or version number</w:t>
                            </w:r>
                            <w:r w:rsidRPr="00ED6029">
                              <w:rPr>
                                <w:rFonts w:asciiTheme="majorHAnsi" w:hAnsiTheme="majorHAnsi" w:cstheme="majorHAnsi"/>
                                <w:sz w:val="20"/>
                                <w:szCs w:val="20"/>
                              </w:rPr>
                              <w:t xml:space="preserve"> – this will help you make sure people are using the most up to date information</w:t>
                            </w:r>
                          </w:p>
                          <w:p w14:paraId="0021F0B0" w14:textId="77777777" w:rsidR="00DE1F27" w:rsidRPr="00ED6029" w:rsidRDefault="00DE1F27" w:rsidP="00712E8C">
                            <w:pPr>
                              <w:pStyle w:val="ListParagraph"/>
                              <w:numPr>
                                <w:ilvl w:val="0"/>
                                <w:numId w:val="32"/>
                              </w:numPr>
                              <w:ind w:right="0"/>
                              <w:rPr>
                                <w:rFonts w:asciiTheme="majorHAnsi" w:hAnsiTheme="majorHAnsi" w:cstheme="majorHAnsi"/>
                                <w:sz w:val="20"/>
                                <w:szCs w:val="20"/>
                              </w:rPr>
                            </w:pPr>
                            <w:r w:rsidRPr="00ED6029">
                              <w:rPr>
                                <w:rFonts w:asciiTheme="majorHAnsi" w:hAnsiTheme="majorHAnsi" w:cstheme="majorHAnsi"/>
                                <w:i/>
                                <w:sz w:val="20"/>
                                <w:szCs w:val="20"/>
                              </w:rPr>
                              <w:t xml:space="preserve">Use a minimum of size 11 font </w:t>
                            </w:r>
                            <w:r w:rsidRPr="00ED6029">
                              <w:rPr>
                                <w:rFonts w:asciiTheme="majorHAnsi" w:hAnsiTheme="majorHAnsi" w:cstheme="majorHAnsi"/>
                                <w:sz w:val="20"/>
                                <w:szCs w:val="20"/>
                              </w:rPr>
                              <w:t>– this will help make sure that your documents can be read easily. You may want to make your font even bigger depending on the needs of your audience.</w:t>
                            </w:r>
                          </w:p>
                          <w:p w14:paraId="311B51BA" w14:textId="77777777" w:rsidR="00DE1F27" w:rsidRPr="00ED6029" w:rsidRDefault="00DE1F27" w:rsidP="00712E8C">
                            <w:pPr>
                              <w:pStyle w:val="ListParagraph"/>
                              <w:numPr>
                                <w:ilvl w:val="0"/>
                                <w:numId w:val="32"/>
                              </w:numPr>
                              <w:ind w:right="0"/>
                              <w:rPr>
                                <w:rFonts w:asciiTheme="majorHAnsi" w:hAnsiTheme="majorHAnsi" w:cstheme="majorHAnsi"/>
                                <w:sz w:val="20"/>
                                <w:szCs w:val="20"/>
                              </w:rPr>
                            </w:pPr>
                            <w:r w:rsidRPr="00ED6029">
                              <w:rPr>
                                <w:rFonts w:asciiTheme="majorHAnsi" w:hAnsiTheme="majorHAnsi" w:cstheme="majorHAnsi"/>
                                <w:i/>
                                <w:sz w:val="20"/>
                                <w:szCs w:val="20"/>
                              </w:rPr>
                              <w:t>Save the document using a clear, descriptive file name</w:t>
                            </w:r>
                            <w:r w:rsidRPr="00ED6029">
                              <w:rPr>
                                <w:rFonts w:asciiTheme="majorHAnsi" w:hAnsiTheme="majorHAnsi" w:cstheme="majorHAnsi"/>
                                <w:sz w:val="20"/>
                                <w:szCs w:val="20"/>
                              </w:rPr>
                              <w:t xml:space="preserve"> – this will make it easy for people to know which document they want to open.</w:t>
                            </w:r>
                          </w:p>
                          <w:p w14:paraId="001B127C" w14:textId="77777777" w:rsidR="00DE1F27" w:rsidRDefault="00DE1F27" w:rsidP="00712E8C">
                            <w:pPr>
                              <w:ind w:left="36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D61A93" id="_x0000_s1060" type="#_x0000_t202" style="position:absolute;left:0;text-align:left;margin-left:-.1pt;margin-top:86.6pt;width:473pt;height:214.5pt;z-index:251620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" strokecolor="#009">
                <v:textbox>
                  <w:txbxContent>
                    <w:p w14:paraId="0C71DF0A" w14:textId="77777777" w:rsidR="00DE1F27" w:rsidRDefault="00DE1F27" w:rsidP="00712E8C">
                      <w:pPr>
                        <w:pStyle w:val="Kingstonheading3"/>
                      </w:pPr>
                      <w:r w:rsidRPr="00652095">
                        <w:t xml:space="preserve">TIP: </w:t>
                      </w:r>
                      <w:r>
                        <w:t>Uploading documents</w:t>
                      </w:r>
                    </w:p>
                    <w:p w14:paraId="254F2CDC" w14:textId="07863C55" w:rsidR="00DE1F27" w:rsidRPr="00A609A6" w:rsidRDefault="00DE1F27" w:rsidP="00A609A6">
                      <w:pPr>
                        <w:pStyle w:val="Kingstonheading3"/>
                        <w:spacing w:after="0"/>
                        <w:rPr>
                          <w:color w:val="141313" w:themeColor="text1"/>
                        </w:rPr>
                      </w:pPr>
                      <w:r w:rsidRPr="00A609A6">
                        <w:rPr>
                          <w:color w:val="141313" w:themeColor="text1"/>
                        </w:rPr>
                        <w:t>When uploading documents, there are some simple things to keep in mind to make sure they are easy for people to open and read.</w:t>
                      </w:r>
                    </w:p>
                    <w:p w14:paraId="6978C4FE" w14:textId="77777777" w:rsidR="00DE1F27" w:rsidRPr="00ED6029" w:rsidRDefault="00DE1F27" w:rsidP="004C4AFE">
                      <w:pPr>
                        <w:pStyle w:val="ListParagraph"/>
                        <w:numPr>
                          <w:ilvl w:val="0"/>
                          <w:numId w:val="32"/>
                        </w:numPr>
                        <w:spacing w:after="0"/>
                        <w:ind w:right="0"/>
                        <w:rPr>
                          <w:rFonts w:asciiTheme="majorHAnsi" w:hAnsiTheme="majorHAnsi" w:cstheme="majorHAnsi"/>
                          <w:sz w:val="20"/>
                          <w:szCs w:val="20"/>
                        </w:rPr>
                      </w:pPr>
                      <w:r w:rsidRPr="00ED6029">
                        <w:rPr>
                          <w:rFonts w:asciiTheme="majorHAnsi" w:hAnsiTheme="majorHAnsi" w:cstheme="majorHAnsi"/>
                          <w:i/>
                          <w:sz w:val="20"/>
                          <w:szCs w:val="20"/>
                        </w:rPr>
                        <w:t>Always use a clear title</w:t>
                      </w:r>
                      <w:r w:rsidRPr="00ED6029">
                        <w:rPr>
                          <w:rFonts w:asciiTheme="majorHAnsi" w:hAnsiTheme="majorHAnsi" w:cstheme="majorHAnsi"/>
                          <w:sz w:val="20"/>
                          <w:szCs w:val="20"/>
                        </w:rPr>
                        <w:t xml:space="preserve"> – Use the Group Name, keywords and a descriptive heading so people know what they are reading about</w:t>
                      </w:r>
                    </w:p>
                    <w:p w14:paraId="592A32A4" w14:textId="77777777" w:rsidR="00DE1F27" w:rsidRPr="00ED6029" w:rsidRDefault="00DE1F27" w:rsidP="00712E8C">
                      <w:pPr>
                        <w:pStyle w:val="ListParagraph"/>
                        <w:numPr>
                          <w:ilvl w:val="0"/>
                          <w:numId w:val="32"/>
                        </w:numPr>
                        <w:ind w:right="0"/>
                        <w:rPr>
                          <w:rFonts w:asciiTheme="majorHAnsi" w:hAnsiTheme="majorHAnsi" w:cstheme="majorHAnsi"/>
                          <w:sz w:val="20"/>
                          <w:szCs w:val="20"/>
                        </w:rPr>
                      </w:pPr>
                      <w:r w:rsidRPr="00ED6029">
                        <w:rPr>
                          <w:rFonts w:asciiTheme="majorHAnsi" w:hAnsiTheme="majorHAnsi" w:cstheme="majorHAnsi"/>
                          <w:i/>
                          <w:sz w:val="20"/>
                          <w:szCs w:val="20"/>
                        </w:rPr>
                        <w:t xml:space="preserve">Upload documents in Microsoft Word or PDF formats – </w:t>
                      </w:r>
                      <w:r w:rsidRPr="00ED6029">
                        <w:rPr>
                          <w:rFonts w:asciiTheme="majorHAnsi" w:hAnsiTheme="majorHAnsi" w:cstheme="majorHAnsi"/>
                          <w:sz w:val="20"/>
                          <w:szCs w:val="20"/>
                        </w:rPr>
                        <w:t>these are common formats that will be able to be opened by all computers. Microsoft word files are required so they can be read by people using screen readers.</w:t>
                      </w:r>
                    </w:p>
                    <w:p w14:paraId="42E5ACC6" w14:textId="77777777" w:rsidR="00DE1F27" w:rsidRPr="00ED6029" w:rsidRDefault="00DE1F27" w:rsidP="00712E8C">
                      <w:pPr>
                        <w:pStyle w:val="ListParagraph"/>
                        <w:numPr>
                          <w:ilvl w:val="0"/>
                          <w:numId w:val="32"/>
                        </w:numPr>
                        <w:ind w:right="0"/>
                        <w:rPr>
                          <w:rFonts w:asciiTheme="majorHAnsi" w:hAnsiTheme="majorHAnsi" w:cstheme="majorHAnsi"/>
                          <w:sz w:val="20"/>
                          <w:szCs w:val="20"/>
                        </w:rPr>
                      </w:pPr>
                      <w:r w:rsidRPr="00ED6029">
                        <w:rPr>
                          <w:rFonts w:asciiTheme="majorHAnsi" w:hAnsiTheme="majorHAnsi" w:cstheme="majorHAnsi"/>
                          <w:i/>
                          <w:sz w:val="20"/>
                          <w:szCs w:val="20"/>
                        </w:rPr>
                        <w:t>Include the date or version number</w:t>
                      </w:r>
                      <w:r w:rsidRPr="00ED6029">
                        <w:rPr>
                          <w:rFonts w:asciiTheme="majorHAnsi" w:hAnsiTheme="majorHAnsi" w:cstheme="majorHAnsi"/>
                          <w:sz w:val="20"/>
                          <w:szCs w:val="20"/>
                        </w:rPr>
                        <w:t xml:space="preserve"> – this will help you make sure people are using the most up to date information</w:t>
                      </w:r>
                    </w:p>
                    <w:p w14:paraId="0021F0B0" w14:textId="77777777" w:rsidR="00DE1F27" w:rsidRPr="00ED6029" w:rsidRDefault="00DE1F27" w:rsidP="00712E8C">
                      <w:pPr>
                        <w:pStyle w:val="ListParagraph"/>
                        <w:numPr>
                          <w:ilvl w:val="0"/>
                          <w:numId w:val="32"/>
                        </w:numPr>
                        <w:ind w:right="0"/>
                        <w:rPr>
                          <w:rFonts w:asciiTheme="majorHAnsi" w:hAnsiTheme="majorHAnsi" w:cstheme="majorHAnsi"/>
                          <w:sz w:val="20"/>
                          <w:szCs w:val="20"/>
                        </w:rPr>
                      </w:pPr>
                      <w:r w:rsidRPr="00ED6029">
                        <w:rPr>
                          <w:rFonts w:asciiTheme="majorHAnsi" w:hAnsiTheme="majorHAnsi" w:cstheme="majorHAnsi"/>
                          <w:i/>
                          <w:sz w:val="20"/>
                          <w:szCs w:val="20"/>
                        </w:rPr>
                        <w:t xml:space="preserve">Use a minimum of size 11 font </w:t>
                      </w:r>
                      <w:r w:rsidRPr="00ED6029">
                        <w:rPr>
                          <w:rFonts w:asciiTheme="majorHAnsi" w:hAnsiTheme="majorHAnsi" w:cstheme="majorHAnsi"/>
                          <w:sz w:val="20"/>
                          <w:szCs w:val="20"/>
                        </w:rPr>
                        <w:t>– this will help make sure that your documents can be read easily. You may want to make your font even bigger depending on the needs of your audience.</w:t>
                      </w:r>
                    </w:p>
                    <w:p w14:paraId="311B51BA" w14:textId="77777777" w:rsidR="00DE1F27" w:rsidRPr="00ED6029" w:rsidRDefault="00DE1F27" w:rsidP="00712E8C">
                      <w:pPr>
                        <w:pStyle w:val="ListParagraph"/>
                        <w:numPr>
                          <w:ilvl w:val="0"/>
                          <w:numId w:val="32"/>
                        </w:numPr>
                        <w:ind w:right="0"/>
                        <w:rPr>
                          <w:rFonts w:asciiTheme="majorHAnsi" w:hAnsiTheme="majorHAnsi" w:cstheme="majorHAnsi"/>
                          <w:sz w:val="20"/>
                          <w:szCs w:val="20"/>
                        </w:rPr>
                      </w:pPr>
                      <w:r w:rsidRPr="00ED6029">
                        <w:rPr>
                          <w:rFonts w:asciiTheme="majorHAnsi" w:hAnsiTheme="majorHAnsi" w:cstheme="majorHAnsi"/>
                          <w:i/>
                          <w:sz w:val="20"/>
                          <w:szCs w:val="20"/>
                        </w:rPr>
                        <w:t>Save the document using a clear, descriptive file name</w:t>
                      </w:r>
                      <w:r w:rsidRPr="00ED6029">
                        <w:rPr>
                          <w:rFonts w:asciiTheme="majorHAnsi" w:hAnsiTheme="majorHAnsi" w:cstheme="majorHAnsi"/>
                          <w:sz w:val="20"/>
                          <w:szCs w:val="20"/>
                        </w:rPr>
                        <w:t xml:space="preserve"> – this will make it easy for people to know which document they want to open.</w:t>
                      </w:r>
                    </w:p>
                    <w:p w14:paraId="001B127C" w14:textId="77777777" w:rsidR="00DE1F27" w:rsidRDefault="00DE1F27" w:rsidP="00712E8C">
                      <w:pPr>
                        <w:ind w:left="360"/>
                      </w:pPr>
                    </w:p>
                  </w:txbxContent>
                </v:textbox>
                <w10:wrap type="topAndBottom" anchorx="margin" anchory="page"/>
              </v:shape>
            </w:pict>
          </mc:Fallback>
        </mc:AlternateContent>
      </w:r>
    </w:p>
    <w:p w14:paraId="5AA154F4" w14:textId="702EE1C0" w:rsidR="002303A8" w:rsidRPr="002303A8" w:rsidRDefault="002303A8" w:rsidP="002303A8">
      <w:pPr>
        <w:ind w:left="360" w:right="0"/>
        <w:rPr>
          <w:rFonts w:asciiTheme="majorHAnsi" w:hAnsiTheme="majorHAnsi" w:cstheme="majorHAnsi"/>
          <w:sz w:val="21"/>
          <w:u w:val="single"/>
        </w:rPr>
      </w:pPr>
    </w:p>
    <w:p w14:paraId="7A450242" w14:textId="23484B27" w:rsidR="002303A8" w:rsidRPr="002303A8" w:rsidRDefault="002303A8" w:rsidP="002303A8">
      <w:pPr>
        <w:ind w:left="360" w:right="0"/>
        <w:rPr>
          <w:rFonts w:asciiTheme="majorHAnsi" w:hAnsiTheme="majorHAnsi" w:cstheme="majorHAnsi"/>
          <w:sz w:val="21"/>
          <w:u w:val="single"/>
        </w:rPr>
      </w:pPr>
    </w:p>
    <w:p w14:paraId="44749437" w14:textId="22671E97" w:rsidR="002303A8" w:rsidRPr="002303A8" w:rsidRDefault="002303A8" w:rsidP="002303A8">
      <w:pPr>
        <w:ind w:left="360" w:right="0"/>
        <w:rPr>
          <w:rFonts w:asciiTheme="majorHAnsi" w:hAnsiTheme="majorHAnsi" w:cstheme="majorHAnsi"/>
          <w:sz w:val="21"/>
          <w:u w:val="single"/>
        </w:rPr>
      </w:pPr>
    </w:p>
    <w:p w14:paraId="4766CDBC" w14:textId="798DD705" w:rsidR="002303A8" w:rsidRPr="002303A8" w:rsidRDefault="002303A8" w:rsidP="002303A8">
      <w:pPr>
        <w:ind w:left="360" w:right="0"/>
        <w:rPr>
          <w:rFonts w:asciiTheme="majorHAnsi" w:hAnsiTheme="majorHAnsi" w:cstheme="majorHAnsi"/>
          <w:sz w:val="21"/>
          <w:u w:val="single"/>
        </w:rPr>
      </w:pPr>
    </w:p>
    <w:p w14:paraId="4DEF7146" w14:textId="53F0D70B" w:rsidR="002303A8" w:rsidRPr="002303A8" w:rsidRDefault="002303A8" w:rsidP="002303A8">
      <w:pPr>
        <w:ind w:left="360" w:right="0"/>
        <w:rPr>
          <w:rFonts w:asciiTheme="majorHAnsi" w:hAnsiTheme="majorHAnsi" w:cstheme="majorHAnsi"/>
          <w:sz w:val="21"/>
          <w:u w:val="single"/>
        </w:rPr>
      </w:pPr>
    </w:p>
    <w:p w14:paraId="75D96B4F" w14:textId="77777777" w:rsidR="002303A8" w:rsidRPr="002303A8" w:rsidRDefault="002303A8" w:rsidP="002303A8">
      <w:pPr>
        <w:ind w:left="360" w:right="0"/>
        <w:rPr>
          <w:rFonts w:asciiTheme="majorHAnsi" w:hAnsiTheme="majorHAnsi" w:cstheme="majorHAnsi"/>
          <w:sz w:val="21"/>
          <w:u w:val="single"/>
        </w:rPr>
      </w:pPr>
    </w:p>
    <w:p w14:paraId="02E119C7" w14:textId="5FF3A0B8" w:rsidR="002303A8" w:rsidRPr="002303A8" w:rsidRDefault="002303A8" w:rsidP="002303A8">
      <w:pPr>
        <w:pStyle w:val="ListParagraph"/>
        <w:ind w:right="0"/>
        <w:rPr>
          <w:rFonts w:asciiTheme="majorHAnsi" w:hAnsiTheme="majorHAnsi" w:cstheme="majorHAnsi"/>
          <w:sz w:val="21"/>
          <w:u w:val="single"/>
        </w:rPr>
      </w:pPr>
    </w:p>
    <w:p w14:paraId="017A0C7E" w14:textId="4A4763C7" w:rsidR="00C01A91" w:rsidRPr="00C01A91" w:rsidRDefault="00C01A91" w:rsidP="00C01A91">
      <w:pPr>
        <w:spacing w:after="0" w:line="240" w:lineRule="auto"/>
        <w:ind w:right="0"/>
        <w:rPr>
          <w:rFonts w:asciiTheme="majorHAnsi" w:eastAsia="Calibri" w:hAnsiTheme="majorHAnsi" w:cstheme="majorHAnsi"/>
        </w:rPr>
      </w:pPr>
    </w:p>
    <w:p w14:paraId="03C7B81E" w14:textId="0BED6462" w:rsidR="00E241C6" w:rsidRDefault="00E241C6">
      <w:pPr>
        <w:spacing w:after="0" w:line="240" w:lineRule="auto"/>
        <w:ind w:right="0"/>
        <w:rPr>
          <w:color w:val="000090"/>
        </w:rPr>
      </w:pPr>
    </w:p>
    <w:p w14:paraId="223FA99C" w14:textId="62DACF6E" w:rsidR="00C01A91" w:rsidRDefault="00C01A91">
      <w:pPr>
        <w:spacing w:after="0" w:line="240" w:lineRule="auto"/>
        <w:ind w:right="0"/>
      </w:pPr>
      <w:r>
        <w:br w:type="page"/>
      </w:r>
    </w:p>
    <w:p w14:paraId="53CC823D" w14:textId="77777777" w:rsidR="00890B78" w:rsidRDefault="00890B78" w:rsidP="00890B78">
      <w:pPr>
        <w:spacing w:after="0" w:line="240" w:lineRule="auto"/>
        <w:ind w:right="0"/>
      </w:pPr>
      <w:r w:rsidRPr="008A6EFD">
        <w:lastRenderedPageBreak/>
        <w:t>Add/Edit Community Group page</w:t>
      </w:r>
    </w:p>
    <w:p w14:paraId="455732B8" w14:textId="3DA3F423" w:rsidR="007D2182" w:rsidRDefault="00890B78" w:rsidP="00712E8C">
      <w:pPr>
        <w:spacing w:after="0" w:line="240" w:lineRule="auto"/>
        <w:ind w:right="0"/>
      </w:pPr>
      <w:r>
        <w:rPr>
          <w:noProof/>
          <w:lang w:val="en-US"/>
        </w:rPr>
        <mc:AlternateContent>
          <mc:Choice Requires="wpg">
            <w:drawing>
              <wp:anchor distT="0" distB="0" distL="114300" distR="114300" simplePos="0" relativeHeight="251660288" behindDoc="0" locked="0" layoutInCell="1" allowOverlap="1" wp14:anchorId="0AEB6534" wp14:editId="0B6956B8">
                <wp:simplePos x="0" y="0"/>
                <wp:positionH relativeFrom="column">
                  <wp:posOffset>0</wp:posOffset>
                </wp:positionH>
                <wp:positionV relativeFrom="paragraph">
                  <wp:posOffset>190500</wp:posOffset>
                </wp:positionV>
                <wp:extent cx="6189345" cy="7483475"/>
                <wp:effectExtent l="0" t="0" r="1905" b="3175"/>
                <wp:wrapSquare wrapText="bothSides"/>
                <wp:docPr id="56" name="Group 56"/>
                <wp:cNvGraphicFramePr/>
                <a:graphic xmlns:a="http://schemas.openxmlformats.org/drawingml/2006/main">
                  <a:graphicData uri="http://schemas.microsoft.com/office/word/2010/wordprocessingGroup">
                    <wpg:wgp>
                      <wpg:cNvGrpSpPr/>
                      <wpg:grpSpPr>
                        <a:xfrm>
                          <a:off x="0" y="0"/>
                          <a:ext cx="6189345" cy="7483475"/>
                          <a:chOff x="0" y="0"/>
                          <a:chExt cx="6189345" cy="7483475"/>
                        </a:xfrm>
                      </wpg:grpSpPr>
                      <pic:pic xmlns:pic="http://schemas.openxmlformats.org/drawingml/2006/picture">
                        <pic:nvPicPr>
                          <pic:cNvPr id="54" name="Picture 54"/>
                          <pic:cNvPicPr>
                            <a:picLocks noChangeAspect="1"/>
                          </pic:cNvPicPr>
                        </pic:nvPicPr>
                        <pic:blipFill rotWithShape="1">
                          <a:blip r:embed="rId39"/>
                          <a:srcRect t="14086" b="14950"/>
                          <a:stretch/>
                        </pic:blipFill>
                        <pic:spPr bwMode="auto">
                          <a:xfrm>
                            <a:off x="0" y="0"/>
                            <a:ext cx="6189345" cy="33909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5" name="Picture 55"/>
                          <pic:cNvPicPr>
                            <a:picLocks noChangeAspect="1"/>
                          </pic:cNvPicPr>
                        </pic:nvPicPr>
                        <pic:blipFill rotWithShape="1">
                          <a:blip r:embed="rId40"/>
                          <a:srcRect t="14352"/>
                          <a:stretch/>
                        </pic:blipFill>
                        <pic:spPr bwMode="auto">
                          <a:xfrm>
                            <a:off x="0" y="3390900"/>
                            <a:ext cx="6189345" cy="409257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24E43C7" id="Group 56" o:spid="_x0000_s1026" style="position:absolute;margin-left:0;margin-top:15pt;width:487.35pt;height:589.25pt;z-index:251660288" coordsize="61893,74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">
                <v:shape id="Picture 54" o:spid="_x0000_s1027" type="#_x0000_t75" style="position:absolute;width:61893;height:3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">
                  <v:imagedata r:id="rId41" o:title="" croptop="9231f" cropbottom="9798f"/>
                </v:shape>
                <v:shape id="Picture 55" o:spid="_x0000_s1028" type="#_x0000_t75" style="position:absolute;top:33909;width:61893;height:40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">
                  <v:imagedata r:id="rId42" o:title="" croptop="9406f"/>
                </v:shape>
                <w10:wrap type="square"/>
              </v:group>
            </w:pict>
          </mc:Fallback>
        </mc:AlternateContent>
      </w:r>
    </w:p>
    <w:p w14:paraId="1AD3AB81" w14:textId="53D02DC1" w:rsidR="007D2182" w:rsidRDefault="007D2182" w:rsidP="00712E8C">
      <w:pPr>
        <w:spacing w:after="0" w:line="240" w:lineRule="auto"/>
        <w:ind w:right="0"/>
      </w:pPr>
    </w:p>
    <w:p w14:paraId="22FAF3A8" w14:textId="2752E944" w:rsidR="007D2182" w:rsidRDefault="007D2182" w:rsidP="00712E8C">
      <w:pPr>
        <w:spacing w:after="0" w:line="240" w:lineRule="auto"/>
        <w:ind w:right="0"/>
      </w:pPr>
    </w:p>
    <w:p w14:paraId="5EB1B4AB" w14:textId="0C5F9F39" w:rsidR="00890B78" w:rsidRDefault="00890B78" w:rsidP="00712E8C">
      <w:pPr>
        <w:spacing w:after="0" w:line="240" w:lineRule="auto"/>
        <w:ind w:right="0"/>
      </w:pPr>
    </w:p>
    <w:p w14:paraId="13251557" w14:textId="6C69274F" w:rsidR="00890B78" w:rsidRDefault="00890B78" w:rsidP="00712E8C">
      <w:pPr>
        <w:spacing w:after="0" w:line="240" w:lineRule="auto"/>
        <w:ind w:right="0"/>
      </w:pPr>
      <w:r>
        <w:rPr>
          <w:noProof/>
          <w:lang w:val="en-US"/>
        </w:rPr>
        <mc:AlternateContent>
          <mc:Choice Requires="wps">
            <w:drawing>
              <wp:anchor distT="0" distB="0" distL="114300" distR="114300" simplePos="0" relativeHeight="251668480" behindDoc="0" locked="0" layoutInCell="1" allowOverlap="1" wp14:anchorId="0821CEAD" wp14:editId="63308A9D">
                <wp:simplePos x="0" y="0"/>
                <wp:positionH relativeFrom="column">
                  <wp:posOffset>196850</wp:posOffset>
                </wp:positionH>
                <wp:positionV relativeFrom="paragraph">
                  <wp:posOffset>12700</wp:posOffset>
                </wp:positionV>
                <wp:extent cx="1263650" cy="939800"/>
                <wp:effectExtent l="0" t="3867150" r="146050" b="12700"/>
                <wp:wrapNone/>
                <wp:docPr id="57" name="Rectangular Callout 18"/>
                <wp:cNvGraphicFramePr/>
                <a:graphic xmlns:a="http://schemas.openxmlformats.org/drawingml/2006/main">
                  <a:graphicData uri="http://schemas.microsoft.com/office/word/2010/wordprocessingShape">
                    <wps:wsp>
                      <wps:cNvSpPr/>
                      <wps:spPr>
                        <a:xfrm>
                          <a:off x="0" y="0"/>
                          <a:ext cx="1263650" cy="939800"/>
                        </a:xfrm>
                        <a:prstGeom prst="wedgeRectCallout">
                          <a:avLst>
                            <a:gd name="adj1" fmla="val 60421"/>
                            <a:gd name="adj2" fmla="val -463446"/>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F273CD" w14:textId="77777777" w:rsidR="00890B78" w:rsidRPr="002C275E" w:rsidRDefault="00890B78" w:rsidP="00890B78">
                            <w:pPr>
                              <w:jc w:val="center"/>
                              <w:rPr>
                                <w:color w:val="141313" w:themeColor="text1"/>
                                <w14:textOutline w14:w="0" w14:cap="flat" w14:cmpd="sng" w14:algn="ctr">
                                  <w14:noFill/>
                                  <w14:prstDash w14:val="solid"/>
                                  <w14:round/>
                                </w14:textOutline>
                              </w:rPr>
                            </w:pPr>
                            <w:r>
                              <w:rPr>
                                <w:color w:val="141313" w:themeColor="text1"/>
                                <w14:textOutline w14:w="0" w14:cap="flat" w14:cmpd="sng" w14:algn="ctr">
                                  <w14:noFill/>
                                  <w14:prstDash w14:val="solid"/>
                                  <w14:round/>
                                </w14:textOutline>
                              </w:rPr>
                              <w:t xml:space="preserve">Mandatory fields are marked </w:t>
                            </w:r>
                            <w:r w:rsidRPr="00A609A6">
                              <w:rPr>
                                <w:color w:val="D02E27" w:themeColor="accent6"/>
                                <w14:textOutline w14:w="0" w14:cap="flat" w14:cmpd="sng" w14:algn="ctr">
                                  <w14:noFill/>
                                  <w14:prstDash w14:val="solid"/>
                                  <w14:round/>
                                </w14:textOutline>
                              </w:rPr>
                              <w:t>(required)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1CEAD" id="Rectangular Callout 18" o:spid="_x0000_s1061" type="#_x0000_t61" style="position:absolute;margin-left:15.5pt;margin-top:1pt;width:99.5pt;height:7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" adj="23851,-89304" filled="f" strokecolor="#141313 [3213]" strokeweight=".5pt">
                <v:textbox>
                  <w:txbxContent>
                    <w:p w14:paraId="10F273CD" w14:textId="77777777" w:rsidR="00890B78" w:rsidRPr="002C275E" w:rsidRDefault="00890B78" w:rsidP="00890B78">
                      <w:pPr>
                        <w:jc w:val="center"/>
                        <w:rPr>
                          <w:color w:val="141313" w:themeColor="text1"/>
                          <w14:textOutline w14:w="0" w14:cap="flat" w14:cmpd="sng" w14:algn="ctr">
                            <w14:noFill/>
                            <w14:prstDash w14:val="solid"/>
                            <w14:round/>
                          </w14:textOutline>
                        </w:rPr>
                      </w:pPr>
                      <w:r>
                        <w:rPr>
                          <w:color w:val="141313" w:themeColor="text1"/>
                          <w14:textOutline w14:w="0" w14:cap="flat" w14:cmpd="sng" w14:algn="ctr">
                            <w14:noFill/>
                            <w14:prstDash w14:val="solid"/>
                            <w14:round/>
                          </w14:textOutline>
                        </w:rPr>
                        <w:t xml:space="preserve">Mandatory fields are marked </w:t>
                      </w:r>
                      <w:r w:rsidRPr="00A609A6">
                        <w:rPr>
                          <w:color w:val="D02E27" w:themeColor="accent6"/>
                          <w14:textOutline w14:w="0" w14:cap="flat" w14:cmpd="sng" w14:algn="ctr">
                            <w14:noFill/>
                            <w14:prstDash w14:val="solid"/>
                            <w14:round/>
                          </w14:textOutline>
                        </w:rPr>
                        <w:t>(required)</w:t>
                      </w:r>
                    </w:p>
                  </w:txbxContent>
                </v:textbox>
              </v:shape>
            </w:pict>
          </mc:Fallback>
        </mc:AlternateContent>
      </w:r>
    </w:p>
    <w:p w14:paraId="5B01A72F" w14:textId="3CF05E94" w:rsidR="00890B78" w:rsidRDefault="00890B78" w:rsidP="00712E8C">
      <w:pPr>
        <w:spacing w:after="0" w:line="240" w:lineRule="auto"/>
        <w:ind w:right="0"/>
      </w:pPr>
    </w:p>
    <w:p w14:paraId="2E680CAF" w14:textId="68BB6CF0" w:rsidR="00890B78" w:rsidRDefault="00890B78" w:rsidP="00712E8C">
      <w:pPr>
        <w:spacing w:after="0" w:line="240" w:lineRule="auto"/>
        <w:ind w:right="0"/>
      </w:pPr>
    </w:p>
    <w:p w14:paraId="794F2B72" w14:textId="77777777" w:rsidR="00890B78" w:rsidRDefault="00890B78" w:rsidP="00712E8C">
      <w:pPr>
        <w:spacing w:after="0" w:line="240" w:lineRule="auto"/>
        <w:ind w:right="0"/>
      </w:pPr>
    </w:p>
    <w:p w14:paraId="42B22723" w14:textId="77777777" w:rsidR="00890B78" w:rsidRDefault="00890B78" w:rsidP="00712E8C">
      <w:pPr>
        <w:spacing w:after="0" w:line="240" w:lineRule="auto"/>
        <w:ind w:right="0"/>
      </w:pPr>
    </w:p>
    <w:p w14:paraId="1B52AE65" w14:textId="1BC5FDF4" w:rsidR="00890B78" w:rsidRDefault="00890B78" w:rsidP="00712E8C">
      <w:pPr>
        <w:spacing w:after="0" w:line="240" w:lineRule="auto"/>
        <w:ind w:right="0"/>
      </w:pPr>
      <w:r>
        <w:rPr>
          <w:noProof/>
          <w:lang w:val="en-US"/>
        </w:rPr>
        <w:drawing>
          <wp:inline distT="0" distB="0" distL="0" distR="0" wp14:anchorId="15AC3A88" wp14:editId="58428499">
            <wp:extent cx="6189345" cy="4117975"/>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13821"/>
                    <a:stretch/>
                  </pic:blipFill>
                  <pic:spPr bwMode="auto">
                    <a:xfrm>
                      <a:off x="0" y="0"/>
                      <a:ext cx="6189345" cy="4117975"/>
                    </a:xfrm>
                    <a:prstGeom prst="rect">
                      <a:avLst/>
                    </a:prstGeom>
                    <a:ln>
                      <a:noFill/>
                    </a:ln>
                    <a:extLst>
                      <a:ext uri="{53640926-AAD7-44D8-BBD7-CCE9431645EC}">
                        <a14:shadowObscured xmlns:a14="http://schemas.microsoft.com/office/drawing/2010/main"/>
                      </a:ext>
                    </a:extLst>
                  </pic:spPr>
                </pic:pic>
              </a:graphicData>
            </a:graphic>
          </wp:inline>
        </w:drawing>
      </w:r>
    </w:p>
    <w:p w14:paraId="666E7E21" w14:textId="77777777" w:rsidR="00890B78" w:rsidRDefault="00890B78" w:rsidP="00712E8C">
      <w:pPr>
        <w:spacing w:after="0" w:line="240" w:lineRule="auto"/>
        <w:ind w:right="0"/>
      </w:pPr>
    </w:p>
    <w:p w14:paraId="7569278E" w14:textId="188E5D41" w:rsidR="003A2322" w:rsidRDefault="00890B78" w:rsidP="00712E8C">
      <w:pPr>
        <w:spacing w:after="0" w:line="240" w:lineRule="auto"/>
        <w:ind w:right="0"/>
      </w:pPr>
      <w:r>
        <w:rPr>
          <w:noProof/>
          <w:lang w:val="en-US"/>
        </w:rPr>
        <mc:AlternateContent>
          <mc:Choice Requires="wps">
            <w:drawing>
              <wp:anchor distT="0" distB="0" distL="114300" distR="114300" simplePos="0" relativeHeight="251673600" behindDoc="0" locked="0" layoutInCell="1" allowOverlap="1" wp14:anchorId="67D4D02D" wp14:editId="62CBC9E7">
                <wp:simplePos x="0" y="0"/>
                <wp:positionH relativeFrom="column">
                  <wp:posOffset>171450</wp:posOffset>
                </wp:positionH>
                <wp:positionV relativeFrom="paragraph">
                  <wp:posOffset>47625</wp:posOffset>
                </wp:positionV>
                <wp:extent cx="1346200" cy="939800"/>
                <wp:effectExtent l="0" t="3238500" r="25400" b="12700"/>
                <wp:wrapNone/>
                <wp:docPr id="59" name="Rectangular Callout 18"/>
                <wp:cNvGraphicFramePr/>
                <a:graphic xmlns:a="http://schemas.openxmlformats.org/drawingml/2006/main">
                  <a:graphicData uri="http://schemas.microsoft.com/office/word/2010/wordprocessingShape">
                    <wps:wsp>
                      <wps:cNvSpPr/>
                      <wps:spPr>
                        <a:xfrm>
                          <a:off x="0" y="0"/>
                          <a:ext cx="1346200" cy="939800"/>
                        </a:xfrm>
                        <a:prstGeom prst="wedgeRectCallout">
                          <a:avLst>
                            <a:gd name="adj1" fmla="val -18853"/>
                            <a:gd name="adj2" fmla="val -396554"/>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D24C12" w14:textId="77777777" w:rsidR="00890B78" w:rsidRPr="002C275E" w:rsidRDefault="00890B78" w:rsidP="00890B78">
                            <w:pPr>
                              <w:jc w:val="center"/>
                              <w:rPr>
                                <w:color w:val="141313" w:themeColor="text1"/>
                                <w14:textOutline w14:w="0" w14:cap="flat" w14:cmpd="sng" w14:algn="ctr">
                                  <w14:noFill/>
                                  <w14:prstDash w14:val="solid"/>
                                  <w14:round/>
                                </w14:textOutline>
                              </w:rPr>
                            </w:pPr>
                            <w:r>
                              <w:rPr>
                                <w:color w:val="141313" w:themeColor="text1"/>
                                <w14:textOutline w14:w="0" w14:cap="flat" w14:cmpd="sng" w14:algn="ctr">
                                  <w14:noFill/>
                                  <w14:prstDash w14:val="solid"/>
                                  <w14:round/>
                                </w14:textOutline>
                              </w:rPr>
                              <w:t>Additional instructions and prompts are provided on the form to help you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4D02D" id="_x0000_s1062" type="#_x0000_t61" style="position:absolute;margin-left:13.5pt;margin-top:3.75pt;width:106pt;height:7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" adj="6728,-74856" filled="f" strokecolor="#141313 [3213]" strokeweight=".5pt">
                <v:textbox>
                  <w:txbxContent>
                    <w:p w14:paraId="02D24C12" w14:textId="77777777" w:rsidR="00890B78" w:rsidRPr="002C275E" w:rsidRDefault="00890B78" w:rsidP="00890B78">
                      <w:pPr>
                        <w:jc w:val="center"/>
                        <w:rPr>
                          <w:color w:val="141313" w:themeColor="text1"/>
                          <w14:textOutline w14:w="0" w14:cap="flat" w14:cmpd="sng" w14:algn="ctr">
                            <w14:noFill/>
                            <w14:prstDash w14:val="solid"/>
                            <w14:round/>
                          </w14:textOutline>
                        </w:rPr>
                      </w:pPr>
                      <w:r>
                        <w:rPr>
                          <w:color w:val="141313" w:themeColor="text1"/>
                          <w14:textOutline w14:w="0" w14:cap="flat" w14:cmpd="sng" w14:algn="ctr">
                            <w14:noFill/>
                            <w14:prstDash w14:val="solid"/>
                            <w14:round/>
                          </w14:textOutline>
                        </w:rPr>
                        <w:t>Additional instructions and prompts are provided on the form to help you</w:t>
                      </w:r>
                    </w:p>
                  </w:txbxContent>
                </v:textbox>
              </v:shape>
            </w:pict>
          </mc:Fallback>
        </mc:AlternateContent>
      </w:r>
    </w:p>
    <w:p w14:paraId="6E0BD60F" w14:textId="1CC20110" w:rsidR="00C01A91" w:rsidRDefault="00C01A91" w:rsidP="00712E8C">
      <w:pPr>
        <w:spacing w:after="0" w:line="240" w:lineRule="auto"/>
        <w:ind w:right="0"/>
      </w:pPr>
    </w:p>
    <w:p w14:paraId="7B137AC5" w14:textId="01F7C006" w:rsidR="00C01A91" w:rsidRDefault="00C01A91">
      <w:pPr>
        <w:spacing w:after="0" w:line="240" w:lineRule="auto"/>
        <w:ind w:right="0"/>
        <w:rPr>
          <w:color w:val="000090"/>
        </w:rPr>
      </w:pPr>
      <w:r>
        <w:rPr>
          <w:color w:val="000090"/>
        </w:rPr>
        <w:br w:type="page"/>
      </w:r>
    </w:p>
    <w:p w14:paraId="1C373B27" w14:textId="4018122F" w:rsidR="00C01A91" w:rsidRDefault="00C01A91" w:rsidP="00C01A91">
      <w:pPr>
        <w:spacing w:after="0" w:line="240" w:lineRule="auto"/>
        <w:ind w:right="0"/>
      </w:pPr>
      <w:r w:rsidRPr="008A6EFD">
        <w:lastRenderedPageBreak/>
        <w:t>Add/Edit Community Group page</w:t>
      </w:r>
      <w:r>
        <w:t xml:space="preserve"> continued</w:t>
      </w:r>
    </w:p>
    <w:p w14:paraId="3989CE36" w14:textId="43216F30" w:rsidR="00890B78" w:rsidRDefault="00890B78" w:rsidP="00C01A91">
      <w:pPr>
        <w:spacing w:after="0" w:line="240" w:lineRule="auto"/>
        <w:ind w:right="0"/>
      </w:pPr>
      <w:r>
        <w:rPr>
          <w:noProof/>
          <w:lang w:val="en-US"/>
        </w:rPr>
        <mc:AlternateContent>
          <mc:Choice Requires="wpg">
            <w:drawing>
              <wp:anchor distT="0" distB="0" distL="114300" distR="114300" simplePos="0" relativeHeight="251677696" behindDoc="0" locked="0" layoutInCell="1" allowOverlap="1" wp14:anchorId="3FDC5D36" wp14:editId="2A20323C">
                <wp:simplePos x="0" y="0"/>
                <wp:positionH relativeFrom="column">
                  <wp:posOffset>0</wp:posOffset>
                </wp:positionH>
                <wp:positionV relativeFrom="paragraph">
                  <wp:posOffset>146050</wp:posOffset>
                </wp:positionV>
                <wp:extent cx="6189345" cy="4965700"/>
                <wp:effectExtent l="0" t="0" r="1905" b="6350"/>
                <wp:wrapSquare wrapText="bothSides"/>
                <wp:docPr id="63" name="Group 63"/>
                <wp:cNvGraphicFramePr/>
                <a:graphic xmlns:a="http://schemas.openxmlformats.org/drawingml/2006/main">
                  <a:graphicData uri="http://schemas.microsoft.com/office/word/2010/wordprocessingGroup">
                    <wpg:wgp>
                      <wpg:cNvGrpSpPr/>
                      <wpg:grpSpPr>
                        <a:xfrm>
                          <a:off x="0" y="0"/>
                          <a:ext cx="6189345" cy="4965700"/>
                          <a:chOff x="0" y="0"/>
                          <a:chExt cx="6189345" cy="4965700"/>
                        </a:xfrm>
                      </wpg:grpSpPr>
                      <pic:pic xmlns:pic="http://schemas.openxmlformats.org/drawingml/2006/picture">
                        <pic:nvPicPr>
                          <pic:cNvPr id="62" name="Picture 62"/>
                          <pic:cNvPicPr>
                            <a:picLocks noChangeAspect="1"/>
                          </pic:cNvPicPr>
                        </pic:nvPicPr>
                        <pic:blipFill rotWithShape="1">
                          <a:blip r:embed="rId44"/>
                          <a:srcRect t="20598" b="18405"/>
                          <a:stretch/>
                        </pic:blipFill>
                        <pic:spPr bwMode="auto">
                          <a:xfrm>
                            <a:off x="0" y="2051050"/>
                            <a:ext cx="6189345" cy="29146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0" name="Picture 60"/>
                          <pic:cNvPicPr>
                            <a:picLocks noChangeAspect="1"/>
                          </pic:cNvPicPr>
                        </pic:nvPicPr>
                        <pic:blipFill rotWithShape="1">
                          <a:blip r:embed="rId45"/>
                          <a:srcRect t="13555" b="43256"/>
                          <a:stretch/>
                        </pic:blipFill>
                        <pic:spPr bwMode="auto">
                          <a:xfrm>
                            <a:off x="0" y="0"/>
                            <a:ext cx="6189345" cy="20637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111C3DB" id="Group 63" o:spid="_x0000_s1026" style="position:absolute;margin-left:0;margin-top:11.5pt;width:487.35pt;height:391pt;z-index:251677696" coordsize="61893,49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">
                <v:shape id="Picture 62" o:spid="_x0000_s1027" type="#_x0000_t75" style="position:absolute;top:20510;width:61893;height:29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">
                  <v:imagedata r:id="rId46" o:title="" croptop="13499f" cropbottom="12062f"/>
                </v:shape>
                <v:shape id="Picture 60" o:spid="_x0000_s1028" type="#_x0000_t75" style="position:absolute;width:61893;height:20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">
                  <v:imagedata r:id="rId47" o:title="" croptop="8883f" cropbottom="28348f"/>
                </v:shape>
                <w10:wrap type="square"/>
              </v:group>
            </w:pict>
          </mc:Fallback>
        </mc:AlternateContent>
      </w:r>
    </w:p>
    <w:p w14:paraId="2A809CE7" w14:textId="5BD440E2" w:rsidR="00890B78" w:rsidRDefault="00890B78" w:rsidP="00C01A91">
      <w:pPr>
        <w:spacing w:after="0" w:line="240" w:lineRule="auto"/>
        <w:ind w:right="0"/>
      </w:pPr>
    </w:p>
    <w:p w14:paraId="78C9F397" w14:textId="642C2F9F" w:rsidR="00890B78" w:rsidRDefault="00890B78" w:rsidP="00C01A91">
      <w:pPr>
        <w:spacing w:after="0" w:line="240" w:lineRule="auto"/>
        <w:ind w:right="0"/>
      </w:pPr>
    </w:p>
    <w:p w14:paraId="0E2BC600" w14:textId="40579C4E" w:rsidR="00890B78" w:rsidRDefault="00890B78" w:rsidP="00C01A91">
      <w:pPr>
        <w:spacing w:after="0" w:line="240" w:lineRule="auto"/>
        <w:ind w:right="0"/>
      </w:pPr>
    </w:p>
    <w:p w14:paraId="7C143FEA" w14:textId="2FE4DD35" w:rsidR="00890B78" w:rsidRDefault="00890B78" w:rsidP="00C01A91">
      <w:pPr>
        <w:spacing w:after="0" w:line="240" w:lineRule="auto"/>
        <w:ind w:right="0"/>
      </w:pPr>
    </w:p>
    <w:p w14:paraId="7A0714FD" w14:textId="7CBD2CD6" w:rsidR="00890B78" w:rsidRDefault="00890B78" w:rsidP="00C01A91">
      <w:pPr>
        <w:spacing w:after="0" w:line="240" w:lineRule="auto"/>
        <w:ind w:right="0"/>
      </w:pPr>
    </w:p>
    <w:p w14:paraId="006E028F" w14:textId="1764E252" w:rsidR="00890B78" w:rsidRDefault="00890B78" w:rsidP="00C01A91">
      <w:pPr>
        <w:spacing w:after="0" w:line="240" w:lineRule="auto"/>
        <w:ind w:right="0"/>
      </w:pPr>
    </w:p>
    <w:p w14:paraId="144B2A60" w14:textId="22A567E7" w:rsidR="00890B78" w:rsidRDefault="00890B78" w:rsidP="00C01A91">
      <w:pPr>
        <w:spacing w:after="0" w:line="240" w:lineRule="auto"/>
        <w:ind w:right="0"/>
      </w:pPr>
    </w:p>
    <w:p w14:paraId="3E8FBB88" w14:textId="2B1A31DA" w:rsidR="00890B78" w:rsidRDefault="00890B78" w:rsidP="00C01A91">
      <w:pPr>
        <w:spacing w:after="0" w:line="240" w:lineRule="auto"/>
        <w:ind w:right="0"/>
      </w:pPr>
    </w:p>
    <w:p w14:paraId="26F74779" w14:textId="777DA72C" w:rsidR="00890B78" w:rsidRDefault="00890B78" w:rsidP="00C01A91">
      <w:pPr>
        <w:spacing w:after="0" w:line="240" w:lineRule="auto"/>
        <w:ind w:right="0"/>
      </w:pPr>
    </w:p>
    <w:p w14:paraId="2A83485C" w14:textId="097BB131" w:rsidR="00890B78" w:rsidRDefault="00890B78" w:rsidP="00C01A91">
      <w:pPr>
        <w:spacing w:after="0" w:line="240" w:lineRule="auto"/>
        <w:ind w:right="0"/>
      </w:pPr>
    </w:p>
    <w:p w14:paraId="69494804" w14:textId="3B5CA987" w:rsidR="00890B78" w:rsidRDefault="00890B78" w:rsidP="00C01A91">
      <w:pPr>
        <w:spacing w:after="0" w:line="240" w:lineRule="auto"/>
        <w:ind w:right="0"/>
      </w:pPr>
    </w:p>
    <w:p w14:paraId="6CE08558" w14:textId="7C6870FC" w:rsidR="00890B78" w:rsidRDefault="00890B78" w:rsidP="00C01A91">
      <w:pPr>
        <w:spacing w:after="0" w:line="240" w:lineRule="auto"/>
        <w:ind w:right="0"/>
      </w:pPr>
    </w:p>
    <w:p w14:paraId="4DC362AA" w14:textId="5BACFBFB" w:rsidR="00890B78" w:rsidRDefault="00890B78" w:rsidP="00C01A91">
      <w:pPr>
        <w:spacing w:after="0" w:line="240" w:lineRule="auto"/>
        <w:ind w:right="0"/>
      </w:pPr>
    </w:p>
    <w:p w14:paraId="164BBF6D" w14:textId="72FB7A02" w:rsidR="00890B78" w:rsidRDefault="00890B78" w:rsidP="00C01A91">
      <w:pPr>
        <w:spacing w:after="0" w:line="240" w:lineRule="auto"/>
        <w:ind w:right="0"/>
      </w:pPr>
    </w:p>
    <w:p w14:paraId="34848E85" w14:textId="5C5C5E74" w:rsidR="00890B78" w:rsidRDefault="00890B78" w:rsidP="00C01A91">
      <w:pPr>
        <w:spacing w:after="0" w:line="240" w:lineRule="auto"/>
        <w:ind w:right="0"/>
      </w:pPr>
    </w:p>
    <w:p w14:paraId="5EA075AF" w14:textId="4CCFA9D8" w:rsidR="00890B78" w:rsidRDefault="00890B78" w:rsidP="00C01A91">
      <w:pPr>
        <w:spacing w:after="0" w:line="240" w:lineRule="auto"/>
        <w:ind w:right="0"/>
      </w:pPr>
    </w:p>
    <w:p w14:paraId="55B39331" w14:textId="6522A2D4" w:rsidR="00890B78" w:rsidRDefault="00890B78" w:rsidP="00C01A91">
      <w:pPr>
        <w:spacing w:after="0" w:line="240" w:lineRule="auto"/>
        <w:ind w:right="0"/>
      </w:pPr>
    </w:p>
    <w:p w14:paraId="7CCD8BA9" w14:textId="7473BAC4" w:rsidR="00890B78" w:rsidRDefault="00890B78" w:rsidP="00C01A91">
      <w:pPr>
        <w:spacing w:after="0" w:line="240" w:lineRule="auto"/>
        <w:ind w:right="0"/>
      </w:pPr>
    </w:p>
    <w:p w14:paraId="16D0F275" w14:textId="68F232B7" w:rsidR="00890B78" w:rsidRDefault="00890B78" w:rsidP="00C01A91">
      <w:pPr>
        <w:spacing w:after="0" w:line="240" w:lineRule="auto"/>
        <w:ind w:right="0"/>
      </w:pPr>
    </w:p>
    <w:p w14:paraId="2E9089DF" w14:textId="7A05FF5C" w:rsidR="00890B78" w:rsidRDefault="00890B78" w:rsidP="00C01A91">
      <w:pPr>
        <w:spacing w:after="0" w:line="240" w:lineRule="auto"/>
        <w:ind w:right="0"/>
      </w:pPr>
    </w:p>
    <w:p w14:paraId="532253F9" w14:textId="66FC527E" w:rsidR="00890B78" w:rsidRDefault="00890B78" w:rsidP="00C01A91">
      <w:pPr>
        <w:spacing w:after="0" w:line="240" w:lineRule="auto"/>
        <w:ind w:right="0"/>
      </w:pPr>
    </w:p>
    <w:p w14:paraId="78F5A035" w14:textId="02101BCD" w:rsidR="00890B78" w:rsidRDefault="00890B78" w:rsidP="00C01A91">
      <w:pPr>
        <w:spacing w:after="0" w:line="240" w:lineRule="auto"/>
        <w:ind w:right="0"/>
      </w:pPr>
    </w:p>
    <w:p w14:paraId="3F073567" w14:textId="12989786" w:rsidR="00890B78" w:rsidRDefault="00890B78" w:rsidP="00C01A91">
      <w:pPr>
        <w:spacing w:after="0" w:line="240" w:lineRule="auto"/>
        <w:ind w:right="0"/>
      </w:pPr>
    </w:p>
    <w:p w14:paraId="02F9B7C4" w14:textId="410B83A4" w:rsidR="00890B78" w:rsidRDefault="00890B78" w:rsidP="00C01A91">
      <w:pPr>
        <w:spacing w:after="0" w:line="240" w:lineRule="auto"/>
        <w:ind w:right="0"/>
      </w:pPr>
    </w:p>
    <w:p w14:paraId="35A65717" w14:textId="77777777" w:rsidR="00890B78" w:rsidRDefault="00890B78" w:rsidP="00890B78">
      <w:pPr>
        <w:spacing w:after="0" w:line="240" w:lineRule="auto"/>
        <w:ind w:right="0"/>
      </w:pPr>
      <w:r w:rsidRPr="008A6EFD">
        <w:lastRenderedPageBreak/>
        <w:t>Add/Edit Community Group page</w:t>
      </w:r>
      <w:r>
        <w:t xml:space="preserve"> continued</w:t>
      </w:r>
    </w:p>
    <w:p w14:paraId="76E7E3A8" w14:textId="15D1C4A6" w:rsidR="00890B78" w:rsidRDefault="00890B78" w:rsidP="00C01A91">
      <w:pPr>
        <w:spacing w:after="0" w:line="240" w:lineRule="auto"/>
        <w:ind w:right="0"/>
      </w:pPr>
      <w:r>
        <w:rPr>
          <w:noProof/>
          <w:lang w:val="en-US"/>
        </w:rPr>
        <mc:AlternateContent>
          <mc:Choice Requires="wpg">
            <w:drawing>
              <wp:anchor distT="0" distB="0" distL="114300" distR="114300" simplePos="0" relativeHeight="251684352" behindDoc="0" locked="0" layoutInCell="1" allowOverlap="1" wp14:anchorId="365C7D5A" wp14:editId="1C360526">
                <wp:simplePos x="0" y="0"/>
                <wp:positionH relativeFrom="column">
                  <wp:posOffset>0</wp:posOffset>
                </wp:positionH>
                <wp:positionV relativeFrom="paragraph">
                  <wp:posOffset>146050</wp:posOffset>
                </wp:positionV>
                <wp:extent cx="6189345" cy="4533900"/>
                <wp:effectExtent l="0" t="0" r="1905" b="0"/>
                <wp:wrapSquare wrapText="bothSides"/>
                <wp:docPr id="296" name="Group 296"/>
                <wp:cNvGraphicFramePr/>
                <a:graphic xmlns:a="http://schemas.openxmlformats.org/drawingml/2006/main">
                  <a:graphicData uri="http://schemas.microsoft.com/office/word/2010/wordprocessingGroup">
                    <wpg:wgp>
                      <wpg:cNvGrpSpPr/>
                      <wpg:grpSpPr>
                        <a:xfrm>
                          <a:off x="0" y="0"/>
                          <a:ext cx="6189345" cy="4533900"/>
                          <a:chOff x="0" y="0"/>
                          <a:chExt cx="6189345" cy="4533900"/>
                        </a:xfrm>
                        <a:effectLst>
                          <a:outerShdw blurRad="50800" dist="38100" dir="5400000" sx="60000" sy="60000" algn="ctr" rotWithShape="0">
                            <a:schemeClr val="tx1"/>
                          </a:outerShdw>
                        </a:effectLst>
                      </wpg:grpSpPr>
                      <pic:pic xmlns:pic="http://schemas.openxmlformats.org/drawingml/2006/picture">
                        <pic:nvPicPr>
                          <pic:cNvPr id="288" name="Picture 288"/>
                          <pic:cNvPicPr>
                            <a:picLocks noChangeAspect="1"/>
                          </pic:cNvPicPr>
                        </pic:nvPicPr>
                        <pic:blipFill rotWithShape="1">
                          <a:blip r:embed="rId48"/>
                          <a:srcRect t="14485" b="14286"/>
                          <a:stretch/>
                        </pic:blipFill>
                        <pic:spPr bwMode="auto">
                          <a:xfrm>
                            <a:off x="0" y="0"/>
                            <a:ext cx="6189345" cy="3403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9" name="Picture 289"/>
                          <pic:cNvPicPr>
                            <a:picLocks noChangeAspect="1"/>
                          </pic:cNvPicPr>
                        </pic:nvPicPr>
                        <pic:blipFill rotWithShape="1">
                          <a:blip r:embed="rId49"/>
                          <a:srcRect t="60199" b="15748"/>
                          <a:stretch/>
                        </pic:blipFill>
                        <pic:spPr bwMode="auto">
                          <a:xfrm>
                            <a:off x="0" y="3384550"/>
                            <a:ext cx="6189345" cy="11493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011D63C" id="Group 296" o:spid="_x0000_s1026" style="position:absolute;margin-left:0;margin-top:11.5pt;width:487.35pt;height:357pt;z-index:251684352" coordsize="61893,45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">
                <v:shape id="Picture 288" o:spid="_x0000_s1027" type="#_x0000_t75" style="position:absolute;width:61893;height:3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">
                  <v:imagedata r:id="rId50" o:title="" croptop="9493f" cropbottom="9362f"/>
                </v:shape>
                <v:shape id="Picture 289" o:spid="_x0000_s1028" type="#_x0000_t75" style="position:absolute;top:33845;width:61893;height:1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">
                  <v:imagedata r:id="rId51" o:title="" croptop="39452f" cropbottom="10321f"/>
                </v:shape>
                <w10:wrap type="square"/>
              </v:group>
            </w:pict>
          </mc:Fallback>
        </mc:AlternateContent>
      </w:r>
    </w:p>
    <w:p w14:paraId="0B4AE601" w14:textId="51B65A6F" w:rsidR="00890B78" w:rsidRDefault="00890B78" w:rsidP="00C01A91">
      <w:pPr>
        <w:spacing w:after="0" w:line="240" w:lineRule="auto"/>
        <w:ind w:right="0"/>
      </w:pPr>
    </w:p>
    <w:p w14:paraId="18C4AAA3" w14:textId="637B28C7" w:rsidR="00890B78" w:rsidRDefault="00890B78" w:rsidP="00C01A91">
      <w:pPr>
        <w:spacing w:after="0" w:line="240" w:lineRule="auto"/>
        <w:ind w:right="0"/>
      </w:pPr>
    </w:p>
    <w:p w14:paraId="06D85075" w14:textId="33935D24" w:rsidR="00890B78" w:rsidRDefault="00890B78" w:rsidP="00C01A91">
      <w:pPr>
        <w:spacing w:after="0" w:line="240" w:lineRule="auto"/>
        <w:ind w:right="0"/>
      </w:pPr>
    </w:p>
    <w:p w14:paraId="3768F03E" w14:textId="4FD53CE9" w:rsidR="00890B78" w:rsidRDefault="00890B78" w:rsidP="00C01A91">
      <w:pPr>
        <w:spacing w:after="0" w:line="240" w:lineRule="auto"/>
        <w:ind w:right="0"/>
      </w:pPr>
    </w:p>
    <w:p w14:paraId="428E8DF0" w14:textId="71E7FB1D" w:rsidR="00890B78" w:rsidRDefault="00890B78" w:rsidP="00C01A91">
      <w:pPr>
        <w:spacing w:after="0" w:line="240" w:lineRule="auto"/>
        <w:ind w:right="0"/>
      </w:pPr>
    </w:p>
    <w:p w14:paraId="6B9979F3" w14:textId="79E84733" w:rsidR="00890B78" w:rsidRDefault="00890B78" w:rsidP="00C01A91">
      <w:pPr>
        <w:spacing w:after="0" w:line="240" w:lineRule="auto"/>
        <w:ind w:right="0"/>
      </w:pPr>
    </w:p>
    <w:p w14:paraId="5F006D55" w14:textId="2E6F2ED2" w:rsidR="00890B78" w:rsidRDefault="00890B78" w:rsidP="00C01A91">
      <w:pPr>
        <w:spacing w:after="0" w:line="240" w:lineRule="auto"/>
        <w:ind w:right="0"/>
      </w:pPr>
    </w:p>
    <w:p w14:paraId="7A63F910" w14:textId="6856E5A7" w:rsidR="00890B78" w:rsidRDefault="00890B78" w:rsidP="00C01A91">
      <w:pPr>
        <w:spacing w:after="0" w:line="240" w:lineRule="auto"/>
        <w:ind w:right="0"/>
      </w:pPr>
    </w:p>
    <w:p w14:paraId="68B527D5" w14:textId="08C6135D" w:rsidR="00890B78" w:rsidRDefault="00890B78" w:rsidP="00C01A91">
      <w:pPr>
        <w:spacing w:after="0" w:line="240" w:lineRule="auto"/>
        <w:ind w:right="0"/>
      </w:pPr>
    </w:p>
    <w:p w14:paraId="31E1895D" w14:textId="345F7F91" w:rsidR="00890B78" w:rsidRDefault="00890B78" w:rsidP="00C01A91">
      <w:pPr>
        <w:spacing w:after="0" w:line="240" w:lineRule="auto"/>
        <w:ind w:right="0"/>
      </w:pPr>
    </w:p>
    <w:p w14:paraId="4EAD9BCA" w14:textId="753E8479" w:rsidR="00890B78" w:rsidRDefault="00890B78" w:rsidP="00C01A91">
      <w:pPr>
        <w:spacing w:after="0" w:line="240" w:lineRule="auto"/>
        <w:ind w:right="0"/>
      </w:pPr>
    </w:p>
    <w:p w14:paraId="7A6D0BF7" w14:textId="4471063B" w:rsidR="00890B78" w:rsidRDefault="00890B78" w:rsidP="00C01A91">
      <w:pPr>
        <w:spacing w:after="0" w:line="240" w:lineRule="auto"/>
        <w:ind w:right="0"/>
      </w:pPr>
    </w:p>
    <w:p w14:paraId="3F08D6E2" w14:textId="51286096" w:rsidR="00890B78" w:rsidRDefault="00890B78" w:rsidP="00C01A91">
      <w:pPr>
        <w:spacing w:after="0" w:line="240" w:lineRule="auto"/>
        <w:ind w:right="0"/>
      </w:pPr>
    </w:p>
    <w:p w14:paraId="150E3515" w14:textId="5D173142" w:rsidR="00890B78" w:rsidRDefault="00890B78" w:rsidP="00C01A91">
      <w:pPr>
        <w:spacing w:after="0" w:line="240" w:lineRule="auto"/>
        <w:ind w:right="0"/>
      </w:pPr>
    </w:p>
    <w:p w14:paraId="5DC98784" w14:textId="1760CB4A" w:rsidR="00890B78" w:rsidRDefault="00890B78" w:rsidP="00C01A91">
      <w:pPr>
        <w:spacing w:after="0" w:line="240" w:lineRule="auto"/>
        <w:ind w:right="0"/>
      </w:pPr>
    </w:p>
    <w:p w14:paraId="7763A4C7" w14:textId="44B570C3" w:rsidR="00890B78" w:rsidRDefault="00890B78" w:rsidP="00C01A91">
      <w:pPr>
        <w:spacing w:after="0" w:line="240" w:lineRule="auto"/>
        <w:ind w:right="0"/>
      </w:pPr>
    </w:p>
    <w:p w14:paraId="7FB3B616" w14:textId="2C5D749C" w:rsidR="00890B78" w:rsidRDefault="00890B78" w:rsidP="00C01A91">
      <w:pPr>
        <w:spacing w:after="0" w:line="240" w:lineRule="auto"/>
        <w:ind w:right="0"/>
      </w:pPr>
    </w:p>
    <w:p w14:paraId="184F6003" w14:textId="382316AD" w:rsidR="00890B78" w:rsidRDefault="00890B78" w:rsidP="00C01A91">
      <w:pPr>
        <w:spacing w:after="0" w:line="240" w:lineRule="auto"/>
        <w:ind w:right="0"/>
      </w:pPr>
    </w:p>
    <w:p w14:paraId="3529BE8B" w14:textId="1D7FB037" w:rsidR="00890B78" w:rsidRDefault="00890B78" w:rsidP="00C01A91">
      <w:pPr>
        <w:spacing w:after="0" w:line="240" w:lineRule="auto"/>
        <w:ind w:right="0"/>
      </w:pPr>
    </w:p>
    <w:p w14:paraId="46980007" w14:textId="5045E269" w:rsidR="00890B78" w:rsidRDefault="00890B78" w:rsidP="00C01A91">
      <w:pPr>
        <w:spacing w:after="0" w:line="240" w:lineRule="auto"/>
        <w:ind w:right="0"/>
      </w:pPr>
    </w:p>
    <w:p w14:paraId="240BB621" w14:textId="7056DD9D" w:rsidR="00890B78" w:rsidRDefault="00890B78" w:rsidP="00C01A91">
      <w:pPr>
        <w:spacing w:after="0" w:line="240" w:lineRule="auto"/>
        <w:ind w:right="0"/>
      </w:pPr>
    </w:p>
    <w:p w14:paraId="4F80B0C4" w14:textId="170A3C3A" w:rsidR="00890B78" w:rsidRDefault="00890B78" w:rsidP="00C01A91">
      <w:pPr>
        <w:spacing w:after="0" w:line="240" w:lineRule="auto"/>
        <w:ind w:right="0"/>
      </w:pPr>
    </w:p>
    <w:p w14:paraId="7EB53B8F" w14:textId="09BAC986" w:rsidR="00890B78" w:rsidRDefault="00890B78" w:rsidP="00C01A91">
      <w:pPr>
        <w:spacing w:after="0" w:line="240" w:lineRule="auto"/>
        <w:ind w:right="0"/>
      </w:pPr>
    </w:p>
    <w:p w14:paraId="5DD1D4CC" w14:textId="55DD7C03" w:rsidR="00890B78" w:rsidRDefault="00890B78" w:rsidP="00C01A91">
      <w:pPr>
        <w:spacing w:after="0" w:line="240" w:lineRule="auto"/>
        <w:ind w:right="0"/>
      </w:pPr>
    </w:p>
    <w:p w14:paraId="2CEB5A21" w14:textId="5BED7210" w:rsidR="00890B78" w:rsidRDefault="00890B78" w:rsidP="00C01A91">
      <w:pPr>
        <w:spacing w:after="0" w:line="240" w:lineRule="auto"/>
        <w:ind w:right="0"/>
      </w:pPr>
    </w:p>
    <w:p w14:paraId="3F3DB3FE" w14:textId="3D2EEB7E" w:rsidR="00890B78" w:rsidRDefault="00890B78" w:rsidP="00C01A91">
      <w:pPr>
        <w:spacing w:after="0" w:line="240" w:lineRule="auto"/>
        <w:ind w:right="0"/>
      </w:pPr>
    </w:p>
    <w:p w14:paraId="4C0D20E8" w14:textId="1EC071E4" w:rsidR="00890B78" w:rsidRDefault="00890B78" w:rsidP="00C01A91">
      <w:pPr>
        <w:spacing w:after="0" w:line="240" w:lineRule="auto"/>
        <w:ind w:right="0"/>
      </w:pPr>
      <w:r>
        <w:rPr>
          <w:noProof/>
          <w:lang w:val="en-US"/>
        </w:rPr>
        <w:lastRenderedPageBreak/>
        <mc:AlternateContent>
          <mc:Choice Requires="wpg">
            <w:drawing>
              <wp:anchor distT="0" distB="0" distL="114300" distR="114300" simplePos="0" relativeHeight="251685376" behindDoc="0" locked="0" layoutInCell="1" allowOverlap="1" wp14:anchorId="57DDF32C" wp14:editId="635AC8C6">
                <wp:simplePos x="0" y="0"/>
                <wp:positionH relativeFrom="column">
                  <wp:posOffset>0</wp:posOffset>
                </wp:positionH>
                <wp:positionV relativeFrom="paragraph">
                  <wp:posOffset>152400</wp:posOffset>
                </wp:positionV>
                <wp:extent cx="6189345" cy="6686550"/>
                <wp:effectExtent l="0" t="0" r="1905" b="0"/>
                <wp:wrapSquare wrapText="bothSides"/>
                <wp:docPr id="307" name="Group 307"/>
                <wp:cNvGraphicFramePr/>
                <a:graphic xmlns:a="http://schemas.openxmlformats.org/drawingml/2006/main">
                  <a:graphicData uri="http://schemas.microsoft.com/office/word/2010/wordprocessingGroup">
                    <wpg:wgp>
                      <wpg:cNvGrpSpPr/>
                      <wpg:grpSpPr>
                        <a:xfrm>
                          <a:off x="0" y="0"/>
                          <a:ext cx="6189345" cy="6686550"/>
                          <a:chOff x="0" y="0"/>
                          <a:chExt cx="6189345" cy="6686550"/>
                        </a:xfrm>
                        <a:effectLst>
                          <a:outerShdw blurRad="50800" dist="38100" dir="5400000" sx="60000" sy="60000" algn="ctr" rotWithShape="0">
                            <a:schemeClr val="tx1"/>
                          </a:outerShdw>
                        </a:effectLst>
                      </wpg:grpSpPr>
                      <pic:pic xmlns:pic="http://schemas.openxmlformats.org/drawingml/2006/picture">
                        <pic:nvPicPr>
                          <pic:cNvPr id="300" name="Picture 300"/>
                          <pic:cNvPicPr>
                            <a:picLocks noChangeAspect="1"/>
                          </pic:cNvPicPr>
                        </pic:nvPicPr>
                        <pic:blipFill rotWithShape="1">
                          <a:blip r:embed="rId52"/>
                          <a:srcRect t="13821" b="6047"/>
                          <a:stretch/>
                        </pic:blipFill>
                        <pic:spPr bwMode="auto">
                          <a:xfrm>
                            <a:off x="0" y="0"/>
                            <a:ext cx="6189345" cy="38290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1" name="Picture 301"/>
                          <pic:cNvPicPr>
                            <a:picLocks noChangeAspect="1"/>
                          </pic:cNvPicPr>
                        </pic:nvPicPr>
                        <pic:blipFill rotWithShape="1">
                          <a:blip r:embed="rId53"/>
                          <a:srcRect t="14883" b="25315"/>
                          <a:stretch/>
                        </pic:blipFill>
                        <pic:spPr bwMode="auto">
                          <a:xfrm>
                            <a:off x="0" y="3829050"/>
                            <a:ext cx="6189345" cy="28575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2" name="Picture 302"/>
                          <pic:cNvPicPr>
                            <a:picLocks noChangeAspect="1"/>
                          </pic:cNvPicPr>
                        </pic:nvPicPr>
                        <pic:blipFill rotWithShape="1">
                          <a:blip r:embed="rId52"/>
                          <a:srcRect l="72227" t="84917" r="13717" b="6047"/>
                          <a:stretch/>
                        </pic:blipFill>
                        <pic:spPr bwMode="auto">
                          <a:xfrm>
                            <a:off x="5156200" y="3492500"/>
                            <a:ext cx="869950" cy="4318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0746D1A" id="Group 307" o:spid="_x0000_s1026" style="position:absolute;margin-left:0;margin-top:12pt;width:487.35pt;height:526.5pt;z-index:251685376" coordsize="61893,66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">
                <v:shape id="Picture 300" o:spid="_x0000_s1027" type="#_x0000_t75" style="position:absolute;width:61893;height:38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">
                  <v:imagedata r:id="rId54" o:title="" croptop="9058f" cropbottom="3963f"/>
                </v:shape>
                <v:shape id="Picture 301" o:spid="_x0000_s1028" type="#_x0000_t75" style="position:absolute;top:38290;width:61893;height:28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">
                  <v:imagedata r:id="rId55" o:title="" croptop="9754f" cropbottom="16590f"/>
                </v:shape>
                <v:shape id="Picture 302" o:spid="_x0000_s1029" type="#_x0000_t75" style="position:absolute;left:51562;top:34925;width:8699;height:4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">
                  <v:imagedata r:id="rId54" o:title="" croptop="55651f" cropbottom="3963f" cropleft="47335f" cropright="8990f"/>
                </v:shape>
                <w10:wrap type="square"/>
              </v:group>
            </w:pict>
          </mc:Fallback>
        </mc:AlternateContent>
      </w:r>
    </w:p>
    <w:p w14:paraId="540219F5" w14:textId="261C646F" w:rsidR="00890B78" w:rsidRDefault="00890B78" w:rsidP="00C01A91">
      <w:pPr>
        <w:spacing w:after="0" w:line="240" w:lineRule="auto"/>
        <w:ind w:right="0"/>
      </w:pPr>
    </w:p>
    <w:p w14:paraId="03A2DEE0" w14:textId="670CE2AE" w:rsidR="00890B78" w:rsidRDefault="00890B78" w:rsidP="00C01A91">
      <w:pPr>
        <w:spacing w:after="0" w:line="240" w:lineRule="auto"/>
        <w:ind w:right="0"/>
      </w:pPr>
      <w:r>
        <w:rPr>
          <w:noProof/>
          <w:lang w:val="en-US"/>
        </w:rPr>
        <mc:AlternateContent>
          <mc:Choice Requires="wps">
            <w:drawing>
              <wp:anchor distT="0" distB="0" distL="114300" distR="114300" simplePos="0" relativeHeight="251685888" behindDoc="0" locked="0" layoutInCell="1" allowOverlap="1" wp14:anchorId="0A379CCF" wp14:editId="08ECF14D">
                <wp:simplePos x="0" y="0"/>
                <wp:positionH relativeFrom="column">
                  <wp:posOffset>215900</wp:posOffset>
                </wp:positionH>
                <wp:positionV relativeFrom="paragraph">
                  <wp:posOffset>139700</wp:posOffset>
                </wp:positionV>
                <wp:extent cx="1047750" cy="717550"/>
                <wp:effectExtent l="0" t="1638300" r="19050" b="25400"/>
                <wp:wrapNone/>
                <wp:docPr id="308" name="Rectangular Callout 18"/>
                <wp:cNvGraphicFramePr/>
                <a:graphic xmlns:a="http://schemas.openxmlformats.org/drawingml/2006/main">
                  <a:graphicData uri="http://schemas.microsoft.com/office/word/2010/wordprocessingShape">
                    <wps:wsp>
                      <wps:cNvSpPr/>
                      <wps:spPr>
                        <a:xfrm>
                          <a:off x="0" y="0"/>
                          <a:ext cx="1047750" cy="717550"/>
                        </a:xfrm>
                        <a:prstGeom prst="wedgeRectCallout">
                          <a:avLst>
                            <a:gd name="adj1" fmla="val 39484"/>
                            <a:gd name="adj2" fmla="val -274681"/>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ACD013" w14:textId="77777777" w:rsidR="00890B78" w:rsidRPr="002C275E" w:rsidRDefault="00890B78" w:rsidP="00890B78">
                            <w:pPr>
                              <w:jc w:val="center"/>
                              <w:rPr>
                                <w:color w:val="141313" w:themeColor="text1"/>
                                <w14:textOutline w14:w="0" w14:cap="flat" w14:cmpd="sng" w14:algn="ctr">
                                  <w14:noFill/>
                                  <w14:prstDash w14:val="solid"/>
                                  <w14:round/>
                                </w14:textOutline>
                              </w:rPr>
                            </w:pPr>
                            <w:r>
                              <w:rPr>
                                <w:color w:val="141313" w:themeColor="text1"/>
                                <w14:textOutline w14:w="0" w14:cap="flat" w14:cmpd="sng" w14:algn="ctr">
                                  <w14:noFill/>
                                  <w14:prstDash w14:val="solid"/>
                                  <w14:round/>
                                </w14:textOutline>
                              </w:rPr>
                              <w:t>See TIP on page 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79CCF" id="_x0000_s1063" type="#_x0000_t61" style="position:absolute;margin-left:17pt;margin-top:11pt;width:82.5pt;height:5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" adj="19329,-48531" filled="f" strokecolor="#141313 [3213]" strokeweight=".5pt">
                <v:textbox>
                  <w:txbxContent>
                    <w:p w14:paraId="38ACD013" w14:textId="77777777" w:rsidR="00890B78" w:rsidRPr="002C275E" w:rsidRDefault="00890B78" w:rsidP="00890B78">
                      <w:pPr>
                        <w:jc w:val="center"/>
                        <w:rPr>
                          <w:color w:val="141313" w:themeColor="text1"/>
                          <w14:textOutline w14:w="0" w14:cap="flat" w14:cmpd="sng" w14:algn="ctr">
                            <w14:noFill/>
                            <w14:prstDash w14:val="solid"/>
                            <w14:round/>
                          </w14:textOutline>
                        </w:rPr>
                      </w:pPr>
                      <w:r>
                        <w:rPr>
                          <w:color w:val="141313" w:themeColor="text1"/>
                          <w14:textOutline w14:w="0" w14:cap="flat" w14:cmpd="sng" w14:algn="ctr">
                            <w14:noFill/>
                            <w14:prstDash w14:val="solid"/>
                            <w14:round/>
                          </w14:textOutline>
                        </w:rPr>
                        <w:t>See TIP on page 16</w:t>
                      </w:r>
                    </w:p>
                  </w:txbxContent>
                </v:textbox>
              </v:shape>
            </w:pict>
          </mc:Fallback>
        </mc:AlternateContent>
      </w:r>
    </w:p>
    <w:p w14:paraId="111D1E6D" w14:textId="6B346DFC" w:rsidR="00890B78" w:rsidRDefault="00890B78" w:rsidP="00C01A91">
      <w:pPr>
        <w:spacing w:after="0" w:line="240" w:lineRule="auto"/>
        <w:ind w:right="0"/>
      </w:pPr>
    </w:p>
    <w:p w14:paraId="1619B063" w14:textId="55939699" w:rsidR="00890B78" w:rsidRDefault="00890B78" w:rsidP="00C01A91">
      <w:pPr>
        <w:spacing w:after="0" w:line="240" w:lineRule="auto"/>
        <w:ind w:right="0"/>
      </w:pPr>
    </w:p>
    <w:p w14:paraId="2BBDB3A8" w14:textId="6738595F" w:rsidR="00890B78" w:rsidRDefault="00890B78" w:rsidP="00C01A91">
      <w:pPr>
        <w:spacing w:after="0" w:line="240" w:lineRule="auto"/>
        <w:ind w:right="0"/>
      </w:pPr>
    </w:p>
    <w:p w14:paraId="0ACDA5CC" w14:textId="18ED6A1F" w:rsidR="00890B78" w:rsidRDefault="00890B78" w:rsidP="00C01A91">
      <w:pPr>
        <w:spacing w:after="0" w:line="240" w:lineRule="auto"/>
        <w:ind w:right="0"/>
      </w:pPr>
    </w:p>
    <w:p w14:paraId="4F162D87" w14:textId="71D1483A" w:rsidR="00890B78" w:rsidRDefault="00890B78" w:rsidP="00C01A91">
      <w:pPr>
        <w:spacing w:after="0" w:line="240" w:lineRule="auto"/>
        <w:ind w:right="0"/>
      </w:pPr>
    </w:p>
    <w:p w14:paraId="688B5741" w14:textId="449F5991" w:rsidR="00890B78" w:rsidRDefault="00890B78" w:rsidP="00C01A91">
      <w:pPr>
        <w:spacing w:after="0" w:line="240" w:lineRule="auto"/>
        <w:ind w:right="0"/>
      </w:pPr>
    </w:p>
    <w:p w14:paraId="303BDA4E" w14:textId="0332B8E2" w:rsidR="00890B78" w:rsidRDefault="00890B78" w:rsidP="00C01A91">
      <w:pPr>
        <w:spacing w:after="0" w:line="240" w:lineRule="auto"/>
        <w:ind w:right="0"/>
      </w:pPr>
    </w:p>
    <w:p w14:paraId="4BEB61B6" w14:textId="20105205" w:rsidR="00890B78" w:rsidRDefault="00890B78" w:rsidP="00C01A91">
      <w:pPr>
        <w:spacing w:after="0" w:line="240" w:lineRule="auto"/>
        <w:ind w:right="0"/>
      </w:pPr>
    </w:p>
    <w:p w14:paraId="2D275E90" w14:textId="5A637E7F" w:rsidR="00890B78" w:rsidRDefault="00890B78" w:rsidP="00C01A91">
      <w:pPr>
        <w:spacing w:after="0" w:line="240" w:lineRule="auto"/>
        <w:ind w:right="0"/>
      </w:pPr>
    </w:p>
    <w:p w14:paraId="35F8B337" w14:textId="21002018" w:rsidR="00890B78" w:rsidRDefault="00890B78" w:rsidP="00C01A91">
      <w:pPr>
        <w:spacing w:after="0" w:line="240" w:lineRule="auto"/>
        <w:ind w:right="0"/>
      </w:pPr>
    </w:p>
    <w:p w14:paraId="1CDC0DC4" w14:textId="4108D1E6" w:rsidR="00890B78" w:rsidRDefault="00890B78" w:rsidP="00C01A91">
      <w:pPr>
        <w:spacing w:after="0" w:line="240" w:lineRule="auto"/>
        <w:ind w:right="0"/>
      </w:pPr>
    </w:p>
    <w:p w14:paraId="0A693927" w14:textId="01C2436C" w:rsidR="00890B78" w:rsidRDefault="00890B78" w:rsidP="00C01A91">
      <w:pPr>
        <w:spacing w:after="0" w:line="240" w:lineRule="auto"/>
        <w:ind w:right="0"/>
      </w:pPr>
    </w:p>
    <w:p w14:paraId="4F155DB2" w14:textId="77360D0E" w:rsidR="00A92D81" w:rsidRDefault="00A92D81" w:rsidP="00A609A6">
      <w:pPr>
        <w:spacing w:after="0"/>
      </w:pPr>
      <w:r>
        <w:t>Once you have finished adding all the information about your Community Group, click the ‘Submit’ button at the bottom of the page. This will send a notification to Council to review your information and approve it.</w:t>
      </w:r>
      <w:r w:rsidRPr="00C3671D">
        <w:rPr>
          <w:noProof/>
          <w:lang w:eastAsia="en-AU"/>
        </w:rPr>
        <w:t xml:space="preserve"> </w:t>
      </w:r>
    </w:p>
    <w:p w14:paraId="1E2C83DB" w14:textId="77777777" w:rsidR="001A2F20" w:rsidRDefault="001A2F20" w:rsidP="00A609A6">
      <w:pPr>
        <w:spacing w:after="0"/>
        <w:rPr>
          <w:b/>
        </w:rPr>
      </w:pPr>
    </w:p>
    <w:p w14:paraId="01B847B7" w14:textId="1F370E4E" w:rsidR="00A92D81" w:rsidRDefault="00A92D81" w:rsidP="00A609A6">
      <w:pPr>
        <w:spacing w:after="0"/>
      </w:pPr>
      <w:r w:rsidRPr="00C37EA9">
        <w:rPr>
          <w:b/>
        </w:rPr>
        <w:t xml:space="preserve">Please allow </w:t>
      </w:r>
      <w:r>
        <w:rPr>
          <w:b/>
        </w:rPr>
        <w:t>three</w:t>
      </w:r>
      <w:r w:rsidRPr="00C37EA9">
        <w:rPr>
          <w:b/>
        </w:rPr>
        <w:t xml:space="preserve"> business day</w:t>
      </w:r>
      <w:r>
        <w:rPr>
          <w:b/>
        </w:rPr>
        <w:t>s</w:t>
      </w:r>
      <w:r w:rsidRPr="00C37EA9">
        <w:rPr>
          <w:b/>
        </w:rPr>
        <w:t xml:space="preserve"> for your Community Group page to be reviewed and approved by Council.</w:t>
      </w:r>
      <w:r>
        <w:rPr>
          <w:b/>
        </w:rPr>
        <w:t xml:space="preserve"> </w:t>
      </w:r>
      <w:r w:rsidRPr="00C37EA9">
        <w:t xml:space="preserve">You will </w:t>
      </w:r>
      <w:r>
        <w:t>be contacted by Council</w:t>
      </w:r>
      <w:r w:rsidRPr="00C37EA9">
        <w:t xml:space="preserve"> if there are any changes or further information required before it</w:t>
      </w:r>
      <w:r>
        <w:t xml:space="preserve"> can be approved</w:t>
      </w:r>
      <w:r w:rsidRPr="00C37EA9">
        <w:t>.</w:t>
      </w:r>
    </w:p>
    <w:p w14:paraId="488D06A0" w14:textId="77777777" w:rsidR="001A2F20" w:rsidRDefault="001A2F20" w:rsidP="00C01A91">
      <w:pPr>
        <w:spacing w:after="0" w:line="240" w:lineRule="auto"/>
        <w:ind w:right="0"/>
      </w:pPr>
    </w:p>
    <w:p w14:paraId="15A3E6FD" w14:textId="72265879" w:rsidR="00A92D81" w:rsidRDefault="00A92D81" w:rsidP="00C01A91">
      <w:pPr>
        <w:spacing w:after="0" w:line="240" w:lineRule="auto"/>
        <w:ind w:right="0"/>
      </w:pPr>
      <w:r>
        <w:t xml:space="preserve">Once your Community Group has been approved and listed successfully, your </w:t>
      </w:r>
      <w:r w:rsidR="003A2322">
        <w:t>‘</w:t>
      </w:r>
      <w:r>
        <w:t>My Profile</w:t>
      </w:r>
      <w:r w:rsidR="003A2322">
        <w:t>’</w:t>
      </w:r>
      <w:r>
        <w:t xml:space="preserve"> screen will appear as shown. </w:t>
      </w:r>
    </w:p>
    <w:p w14:paraId="489C0A5E" w14:textId="77777777" w:rsidR="003A2322" w:rsidRDefault="003A2322" w:rsidP="00C01A91">
      <w:pPr>
        <w:spacing w:after="0" w:line="240" w:lineRule="auto"/>
        <w:ind w:right="0"/>
      </w:pPr>
    </w:p>
    <w:p w14:paraId="4BE13188" w14:textId="42B36CCF" w:rsidR="00A92D81" w:rsidRPr="00C37EA9" w:rsidRDefault="00044E4D" w:rsidP="00A92D81">
      <w:pPr>
        <w:rPr>
          <w:b/>
        </w:rPr>
      </w:pPr>
      <w:r>
        <w:rPr>
          <w:noProof/>
          <w:lang w:val="en-US"/>
        </w:rPr>
        <mc:AlternateContent>
          <mc:Choice Requires="wps">
            <w:drawing>
              <wp:anchor distT="0" distB="0" distL="114300" distR="114300" simplePos="0" relativeHeight="251659776" behindDoc="0" locked="0" layoutInCell="1" allowOverlap="1" wp14:anchorId="621B4ADA" wp14:editId="61E513AC">
                <wp:simplePos x="0" y="0"/>
                <wp:positionH relativeFrom="margin">
                  <wp:posOffset>3594735</wp:posOffset>
                </wp:positionH>
                <wp:positionV relativeFrom="paragraph">
                  <wp:posOffset>4525010</wp:posOffset>
                </wp:positionV>
                <wp:extent cx="266700" cy="257175"/>
                <wp:effectExtent l="0" t="0" r="19050" b="28575"/>
                <wp:wrapNone/>
                <wp:docPr id="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7175"/>
                        </a:xfrm>
                        <a:prstGeom prst="rect">
                          <a:avLst/>
                        </a:prstGeom>
                        <a:solidFill>
                          <a:srgbClr val="00B050"/>
                        </a:solidFill>
                        <a:ln w="9525">
                          <a:solidFill>
                            <a:srgbClr val="00B050"/>
                          </a:solidFill>
                          <a:miter lim="800000"/>
                          <a:headEnd/>
                          <a:tailEnd/>
                        </a:ln>
                      </wps:spPr>
                      <wps:txbx>
                        <w:txbxContent>
                          <w:p w14:paraId="400AC9B6" w14:textId="77777777" w:rsidR="00DE1F27" w:rsidRPr="00DF1B9A" w:rsidRDefault="00DE1F27" w:rsidP="00A92D81">
                            <w:pPr>
                              <w:rPr>
                                <w:color w:val="FFFFFF" w:themeColor="background1"/>
                              </w:rPr>
                            </w:pPr>
                            <w:r>
                              <w:rPr>
                                <w:color w:val="FFFFFF" w:themeColor="background1"/>
                              </w:rPr>
                              <w:t>2</w:t>
                            </w:r>
                          </w:p>
                        </w:txbxContent>
                      </wps:txbx>
                      <wps:bodyPr rot="0" vert="horz" wrap="square" lIns="91440" tIns="45720" rIns="91440" bIns="45720" anchor="t" anchorCtr="0">
                        <a:noAutofit/>
                      </wps:bodyPr>
                    </wps:wsp>
                  </a:graphicData>
                </a:graphic>
              </wp:anchor>
            </w:drawing>
          </mc:Choice>
          <mc:Fallback>
            <w:pict>
              <v:shape w14:anchorId="621B4ADA" id="_x0000_s1064" type="#_x0000_t202" style="position:absolute;margin-left:283.05pt;margin-top:356.3pt;width:21pt;height:20.25pt;z-index:251659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" fillcolor="#00b050" strokecolor="#00b050">
                <v:textbox>
                  <w:txbxContent>
                    <w:p w14:paraId="400AC9B6" w14:textId="77777777" w:rsidR="00DE1F27" w:rsidRPr="00DF1B9A" w:rsidRDefault="00DE1F27" w:rsidP="00A92D81">
                      <w:pPr>
                        <w:rPr>
                          <w:color w:val="FFFFFF" w:themeColor="background1"/>
                        </w:rPr>
                      </w:pPr>
                      <w:r>
                        <w:rPr>
                          <w:color w:val="FFFFFF" w:themeColor="background1"/>
                        </w:rPr>
                        <w:t>2</w:t>
                      </w:r>
                    </w:p>
                  </w:txbxContent>
                </v:textbox>
                <w10:wrap anchorx="margin"/>
              </v:shape>
            </w:pict>
          </mc:Fallback>
        </mc:AlternateContent>
      </w:r>
      <w:r>
        <w:rPr>
          <w:noProof/>
          <w:lang w:val="en-US"/>
        </w:rPr>
        <mc:AlternateContent>
          <mc:Choice Requires="wps">
            <w:drawing>
              <wp:anchor distT="0" distB="0" distL="114300" distR="114300" simplePos="0" relativeHeight="251657728" behindDoc="0" locked="0" layoutInCell="1" allowOverlap="1" wp14:anchorId="2233359D" wp14:editId="2C309304">
                <wp:simplePos x="0" y="0"/>
                <wp:positionH relativeFrom="margin">
                  <wp:posOffset>2562860</wp:posOffset>
                </wp:positionH>
                <wp:positionV relativeFrom="paragraph">
                  <wp:posOffset>2470785</wp:posOffset>
                </wp:positionV>
                <wp:extent cx="266700" cy="257175"/>
                <wp:effectExtent l="0" t="0" r="19050" b="28575"/>
                <wp:wrapNone/>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7175"/>
                        </a:xfrm>
                        <a:prstGeom prst="rect">
                          <a:avLst/>
                        </a:prstGeom>
                        <a:solidFill>
                          <a:srgbClr val="00B050"/>
                        </a:solidFill>
                        <a:ln w="9525">
                          <a:solidFill>
                            <a:srgbClr val="00B050"/>
                          </a:solidFill>
                          <a:miter lim="800000"/>
                          <a:headEnd/>
                          <a:tailEnd/>
                        </a:ln>
                      </wps:spPr>
                      <wps:txbx>
                        <w:txbxContent>
                          <w:p w14:paraId="24806E10" w14:textId="77777777" w:rsidR="00DE1F27" w:rsidRPr="00DF1B9A" w:rsidRDefault="00DE1F27" w:rsidP="00A92D81">
                            <w:pPr>
                              <w:rPr>
                                <w:color w:val="FFFFFF" w:themeColor="background1"/>
                              </w:rPr>
                            </w:pPr>
                            <w:r w:rsidRPr="00DF1B9A">
                              <w:rPr>
                                <w:color w:val="FFFFFF" w:themeColor="background1"/>
                              </w:rPr>
                              <w:t>1</w:t>
                            </w:r>
                          </w:p>
                        </w:txbxContent>
                      </wps:txbx>
                      <wps:bodyPr rot="0" vert="horz" wrap="square" lIns="91440" tIns="45720" rIns="91440" bIns="45720" anchor="t" anchorCtr="0">
                        <a:noAutofit/>
                      </wps:bodyPr>
                    </wps:wsp>
                  </a:graphicData>
                </a:graphic>
              </wp:anchor>
            </w:drawing>
          </mc:Choice>
          <mc:Fallback>
            <w:pict>
              <v:shape w14:anchorId="2233359D" id="_x0000_s1065" type="#_x0000_t202" style="position:absolute;margin-left:201.8pt;margin-top:194.55pt;width:21pt;height:20.25pt;z-index:2516577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" fillcolor="#00b050" strokecolor="#00b050">
                <v:textbox>
                  <w:txbxContent>
                    <w:p w14:paraId="24806E10" w14:textId="77777777" w:rsidR="00DE1F27" w:rsidRPr="00DF1B9A" w:rsidRDefault="00DE1F27" w:rsidP="00A92D81">
                      <w:pPr>
                        <w:rPr>
                          <w:color w:val="FFFFFF" w:themeColor="background1"/>
                        </w:rPr>
                      </w:pPr>
                      <w:r w:rsidRPr="00DF1B9A">
                        <w:rPr>
                          <w:color w:val="FFFFFF" w:themeColor="background1"/>
                        </w:rPr>
                        <w:t>1</w:t>
                      </w:r>
                    </w:p>
                  </w:txbxContent>
                </v:textbox>
                <w10:wrap anchorx="margin"/>
              </v:shape>
            </w:pict>
          </mc:Fallback>
        </mc:AlternateContent>
      </w:r>
      <w:r w:rsidR="00A92D81">
        <w:rPr>
          <w:noProof/>
          <w:lang w:val="en-US"/>
        </w:rPr>
        <mc:AlternateContent>
          <mc:Choice Requires="wps">
            <w:drawing>
              <wp:anchor distT="0" distB="0" distL="114300" distR="114300" simplePos="0" relativeHeight="251658752" behindDoc="0" locked="0" layoutInCell="1" allowOverlap="1" wp14:anchorId="7FE790D1" wp14:editId="5E84B8A6">
                <wp:simplePos x="0" y="0"/>
                <wp:positionH relativeFrom="column">
                  <wp:posOffset>-69215</wp:posOffset>
                </wp:positionH>
                <wp:positionV relativeFrom="paragraph">
                  <wp:posOffset>2467610</wp:posOffset>
                </wp:positionV>
                <wp:extent cx="2311400" cy="488950"/>
                <wp:effectExtent l="0" t="0" r="12700" b="25400"/>
                <wp:wrapNone/>
                <wp:docPr id="325" name="Oval 325"/>
                <wp:cNvGraphicFramePr/>
                <a:graphic xmlns:a="http://schemas.openxmlformats.org/drawingml/2006/main">
                  <a:graphicData uri="http://schemas.microsoft.com/office/word/2010/wordprocessingShape">
                    <wps:wsp>
                      <wps:cNvSpPr/>
                      <wps:spPr>
                        <a:xfrm>
                          <a:off x="0" y="0"/>
                          <a:ext cx="2311400" cy="488950"/>
                        </a:xfrm>
                        <a:prstGeom prst="ellipse">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1466DC7" id="Oval 325" o:spid="_x0000_s1026" style="position:absolute;margin-left:-5.45pt;margin-top:194.3pt;width:182pt;height:38.5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" filled="f" strokecolor="#00b050" strokeweight="1.5pt"/>
            </w:pict>
          </mc:Fallback>
        </mc:AlternateContent>
      </w:r>
      <w:r w:rsidR="00A92D81">
        <w:rPr>
          <w:noProof/>
          <w:lang w:val="en-US"/>
        </w:rPr>
        <w:drawing>
          <wp:inline distT="0" distB="0" distL="0" distR="0" wp14:anchorId="0BFE9979" wp14:editId="24AC9AFD">
            <wp:extent cx="4465236" cy="5438140"/>
            <wp:effectExtent l="57150" t="57150" r="107315" b="105410"/>
            <wp:docPr id="336" name="Picture 336" descr="C:\Users\Sarah\AppData\Local\Temp\SNAGHTML11fb0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rah\AppData\Local\Temp\SNAGHTML11fb0625.PNG"/>
                    <pic:cNvPicPr>
                      <a:picLocks noChangeAspect="1" noChangeArrowheads="1"/>
                    </pic:cNvPicPr>
                  </pic:nvPicPr>
                  <pic:blipFill rotWithShape="1">
                    <a:blip r:embed="rId56">
                      <a:extLst>
                        <a:ext uri="{28A0092B-C50C-407E-A947-70E740481C1C}">
                          <a14:useLocalDpi xmlns:a14="http://schemas.microsoft.com/office/drawing/2010/main" val="0"/>
                        </a:ext>
                      </a:extLst>
                    </a:blip>
                    <a:srcRect t="6580"/>
                    <a:stretch/>
                  </pic:blipFill>
                  <pic:spPr bwMode="auto">
                    <a:xfrm>
                      <a:off x="0" y="0"/>
                      <a:ext cx="4475290" cy="5450385"/>
                    </a:xfrm>
                    <a:prstGeom prst="rect">
                      <a:avLst/>
                    </a:prstGeom>
                    <a:noFill/>
                    <a:ln w="3175">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936130A" w14:textId="77777777" w:rsidR="00A92D81" w:rsidRPr="003D77FA" w:rsidRDefault="00A92D81" w:rsidP="008A6EFD">
      <w:pPr>
        <w:pStyle w:val="ListParagraph"/>
        <w:numPr>
          <w:ilvl w:val="0"/>
          <w:numId w:val="36"/>
        </w:numPr>
        <w:ind w:right="0"/>
        <w:rPr>
          <w:rFonts w:asciiTheme="majorHAnsi" w:hAnsiTheme="majorHAnsi" w:cstheme="majorHAnsi"/>
          <w:sz w:val="20"/>
          <w:szCs w:val="20"/>
        </w:rPr>
      </w:pPr>
      <w:r w:rsidRPr="003D77FA">
        <w:rPr>
          <w:rFonts w:asciiTheme="majorHAnsi" w:hAnsiTheme="majorHAnsi" w:cstheme="majorHAnsi"/>
          <w:sz w:val="20"/>
          <w:szCs w:val="20"/>
        </w:rPr>
        <w:t>As you have already registered a Community Group, you can see the Group you have listed at the status of the listing (see green circle). The status will say ‘live’ when the page is up on the MCL site, or ‘Pending Approval’ when your page is waiting to be approved by Council. You can ‘Edit’ or ‘Deactivate’ the listing using the buttons available.</w:t>
      </w:r>
    </w:p>
    <w:p w14:paraId="4A8517EF" w14:textId="77777777" w:rsidR="00A92D81" w:rsidRPr="003D77FA" w:rsidRDefault="00A92D81" w:rsidP="008A6EFD">
      <w:pPr>
        <w:pStyle w:val="ListParagraph"/>
        <w:numPr>
          <w:ilvl w:val="0"/>
          <w:numId w:val="36"/>
        </w:numPr>
        <w:ind w:right="0"/>
        <w:rPr>
          <w:rFonts w:asciiTheme="majorHAnsi" w:hAnsiTheme="majorHAnsi" w:cstheme="majorHAnsi"/>
          <w:sz w:val="20"/>
          <w:szCs w:val="20"/>
        </w:rPr>
      </w:pPr>
      <w:r w:rsidRPr="003D77FA">
        <w:rPr>
          <w:rFonts w:asciiTheme="majorHAnsi" w:hAnsiTheme="majorHAnsi" w:cstheme="majorHAnsi"/>
          <w:sz w:val="20"/>
          <w:szCs w:val="20"/>
        </w:rPr>
        <w:t>Now that you have completed Step 2 – Create a Community Group listing, you can begin Step 3 – adding/editing events and volunteer opportunities. These buttons will now appear in blue (not faded).</w:t>
      </w:r>
    </w:p>
    <w:p w14:paraId="5D6F1438" w14:textId="77777777" w:rsidR="003B4304" w:rsidRDefault="003B4304" w:rsidP="004C4AFE">
      <w:pPr>
        <w:pStyle w:val="Kingstonheading3"/>
      </w:pPr>
    </w:p>
    <w:p w14:paraId="6EF41997" w14:textId="33DA6C07" w:rsidR="00A92D81" w:rsidRPr="004C4AFE" w:rsidRDefault="00A92D81" w:rsidP="004C4AFE">
      <w:pPr>
        <w:pStyle w:val="Kingstonheading3"/>
      </w:pPr>
      <w:r w:rsidRPr="004C4AFE">
        <w:lastRenderedPageBreak/>
        <w:t>Editing a community group listing</w:t>
      </w:r>
    </w:p>
    <w:p w14:paraId="2586BA08" w14:textId="4F762237" w:rsidR="00A92D81" w:rsidRDefault="00A92D81" w:rsidP="00A609A6">
      <w:pPr>
        <w:spacing w:line="276" w:lineRule="auto"/>
      </w:pPr>
      <w:r>
        <w:t>To edit a</w:t>
      </w:r>
      <w:r w:rsidR="005674E6">
        <w:t>n existing</w:t>
      </w:r>
      <w:r>
        <w:t xml:space="preserve"> Community Group listing, click on the ‘Edit’ tab under the </w:t>
      </w:r>
      <w:r w:rsidR="005674E6">
        <w:t>‘</w:t>
      </w:r>
      <w:r>
        <w:t>Manage Community Groups</w:t>
      </w:r>
      <w:r w:rsidR="005674E6">
        <w:t>’</w:t>
      </w:r>
      <w:r>
        <w:t xml:space="preserve"> heading on your </w:t>
      </w:r>
      <w:r w:rsidR="005674E6">
        <w:t>‘</w:t>
      </w:r>
      <w:r>
        <w:t>My Profile</w:t>
      </w:r>
      <w:r w:rsidR="005674E6">
        <w:t>’</w:t>
      </w:r>
      <w:r>
        <w:t xml:space="preserve"> page. This will take you to the </w:t>
      </w:r>
      <w:r w:rsidR="005674E6">
        <w:t>‘</w:t>
      </w:r>
      <w:r>
        <w:t>Add/Edit Community Group</w:t>
      </w:r>
      <w:r w:rsidR="005674E6">
        <w:t>’</w:t>
      </w:r>
      <w:r>
        <w:t xml:space="preserve"> </w:t>
      </w:r>
      <w:r w:rsidR="005674E6">
        <w:t>form</w:t>
      </w:r>
      <w:r>
        <w:t xml:space="preserve"> and will show the information you have already entered</w:t>
      </w:r>
      <w:r w:rsidR="005674E6">
        <w:t>, which you can then</w:t>
      </w:r>
      <w:r>
        <w:t xml:space="preserve"> edit.</w:t>
      </w:r>
    </w:p>
    <w:p w14:paraId="3C9B8844" w14:textId="64613D50" w:rsidR="00A92D81" w:rsidRDefault="00A92D81" w:rsidP="00A609A6">
      <w:pPr>
        <w:spacing w:after="0" w:line="276" w:lineRule="auto"/>
        <w:ind w:right="0"/>
      </w:pPr>
      <w:r>
        <w:t xml:space="preserve">Please note that once you edit the listing it will need to be re-submitted to Council for approval. </w:t>
      </w:r>
      <w:r w:rsidRPr="00C37EA9">
        <w:rPr>
          <w:b/>
        </w:rPr>
        <w:t xml:space="preserve">Please allow </w:t>
      </w:r>
      <w:r>
        <w:rPr>
          <w:b/>
        </w:rPr>
        <w:t>three</w:t>
      </w:r>
      <w:r w:rsidRPr="00C37EA9">
        <w:rPr>
          <w:b/>
        </w:rPr>
        <w:t xml:space="preserve"> business day</w:t>
      </w:r>
      <w:r>
        <w:rPr>
          <w:b/>
        </w:rPr>
        <w:t>s</w:t>
      </w:r>
      <w:r w:rsidRPr="00C37EA9">
        <w:rPr>
          <w:b/>
        </w:rPr>
        <w:t xml:space="preserve"> for your </w:t>
      </w:r>
      <w:r>
        <w:rPr>
          <w:b/>
        </w:rPr>
        <w:t xml:space="preserve">revised </w:t>
      </w:r>
      <w:r w:rsidRPr="00C37EA9">
        <w:rPr>
          <w:b/>
        </w:rPr>
        <w:t>Community Group page to be reviewed and approved by Council</w:t>
      </w:r>
      <w:r>
        <w:rPr>
          <w:b/>
        </w:rPr>
        <w:t xml:space="preserve">. </w:t>
      </w:r>
      <w:r w:rsidRPr="00C37EA9">
        <w:t xml:space="preserve">You will </w:t>
      </w:r>
      <w:r>
        <w:t>be contacted by Council</w:t>
      </w:r>
      <w:r w:rsidRPr="00C37EA9">
        <w:t xml:space="preserve"> if there are any changes or further information required before it</w:t>
      </w:r>
      <w:r>
        <w:t xml:space="preserve"> can be approved.</w:t>
      </w:r>
    </w:p>
    <w:p w14:paraId="35C77DDB" w14:textId="77777777" w:rsidR="00A92D81" w:rsidRDefault="00A92D81" w:rsidP="00A92D81"/>
    <w:p w14:paraId="41341CA4" w14:textId="77777777" w:rsidR="00A92D81" w:rsidRPr="00ED1141" w:rsidRDefault="00A92D81" w:rsidP="00A92D81">
      <w:pPr>
        <w:pStyle w:val="Kingstonheading2-numbered"/>
      </w:pPr>
      <w:bookmarkStart w:id="14" w:name="_Toc422175251"/>
      <w:r>
        <w:t>Step 3 – Adding and editing events and volunteer opportunities</w:t>
      </w:r>
      <w:bookmarkEnd w:id="14"/>
    </w:p>
    <w:p w14:paraId="073B9081" w14:textId="77777777" w:rsidR="00A92D81" w:rsidRDefault="00A92D81" w:rsidP="00A92D81">
      <w:r>
        <w:t>You must have a Community Group listing before you can add an event or activity, or volunteer opportunity to the MCL site. You cannot add an event or volunteer opportunity while your Community Group listing is ‘pending approval’ (this includes if you have just edited your community group listing and it is waiting re-approval).</w:t>
      </w:r>
    </w:p>
    <w:p w14:paraId="13235EF0" w14:textId="77777777" w:rsidR="00A92D81" w:rsidRDefault="00A92D81" w:rsidP="00A92D81">
      <w:pPr>
        <w:rPr>
          <w:noProof/>
          <w:lang w:eastAsia="en-AU"/>
        </w:rPr>
      </w:pPr>
      <w:r>
        <w:rPr>
          <w:noProof/>
          <w:lang w:eastAsia="en-AU"/>
        </w:rPr>
        <w:t xml:space="preserve">Adding an Event and Activity or Volunteer Opportunity will mean that it can then be found under the relevant tab on the MCL homepage and people can search for it. </w:t>
      </w:r>
    </w:p>
    <w:p w14:paraId="4EFDC7E5" w14:textId="77777777" w:rsidR="00A92D81" w:rsidRPr="008A6EFD" w:rsidRDefault="00A92D81" w:rsidP="008A6EFD">
      <w:pPr>
        <w:pStyle w:val="Kingstonheading3"/>
      </w:pPr>
      <w:r w:rsidRPr="008A6EFD">
        <w:t>Adding an Event or Activity</w:t>
      </w:r>
    </w:p>
    <w:p w14:paraId="78EA8A8F" w14:textId="020B7306" w:rsidR="00A92D81" w:rsidRDefault="00A92D81" w:rsidP="00A92D81">
      <w:r>
        <w:rPr>
          <w:noProof/>
          <w:lang w:eastAsia="en-AU"/>
        </w:rPr>
        <w:t xml:space="preserve">Add a new Event or Activity by clicking on </w:t>
      </w:r>
      <w:r w:rsidRPr="00EE7EFF">
        <w:rPr>
          <w:noProof/>
          <w:lang w:eastAsia="en-AU"/>
        </w:rPr>
        <w:t xml:space="preserve">the </w:t>
      </w:r>
      <w:r w:rsidRPr="00EE7EFF">
        <w:t>‘My Profile’ tab</w:t>
      </w:r>
      <w:r>
        <w:t xml:space="preserve"> in the main menu. Make sure you are logged in and then select ‘Add New Event’. A registration page title</w:t>
      </w:r>
      <w:r w:rsidR="004C4AFE">
        <w:t>d</w:t>
      </w:r>
      <w:r>
        <w:t xml:space="preserve"> ‘Add/Edit Event’ will appear for you to complete (see example</w:t>
      </w:r>
      <w:r w:rsidR="004C4AFE">
        <w:t xml:space="preserve"> page 22-23</w:t>
      </w:r>
      <w:r>
        <w:t xml:space="preserve">). Some of this information you </w:t>
      </w:r>
      <w:r w:rsidRPr="005203D3">
        <w:rPr>
          <w:u w:val="single"/>
        </w:rPr>
        <w:t>must have</w:t>
      </w:r>
      <w:r>
        <w:t xml:space="preserve"> to register the page, the rest is optional.</w:t>
      </w:r>
    </w:p>
    <w:p w14:paraId="58D27F24" w14:textId="77777777" w:rsidR="00A92D81" w:rsidRDefault="00A92D81" w:rsidP="00A92D81">
      <w:pPr>
        <w:spacing w:after="0"/>
        <w:rPr>
          <w:noProof/>
          <w:lang w:eastAsia="en-AU"/>
        </w:rPr>
      </w:pPr>
      <w:r>
        <w:rPr>
          <w:noProof/>
          <w:lang w:eastAsia="en-AU"/>
        </w:rPr>
        <w:t>Required (must have) information:</w:t>
      </w:r>
    </w:p>
    <w:p w14:paraId="1E647733" w14:textId="77777777" w:rsidR="00A92D81" w:rsidRPr="003D77FA" w:rsidRDefault="00A92D81" w:rsidP="008A6EFD">
      <w:pPr>
        <w:pStyle w:val="ListParagraph"/>
        <w:numPr>
          <w:ilvl w:val="0"/>
          <w:numId w:val="34"/>
        </w:numPr>
        <w:spacing w:after="0"/>
        <w:ind w:right="0"/>
        <w:rPr>
          <w:rFonts w:asciiTheme="majorHAnsi" w:hAnsiTheme="majorHAnsi" w:cstheme="majorHAnsi"/>
          <w:noProof/>
          <w:sz w:val="20"/>
          <w:szCs w:val="20"/>
          <w:lang w:eastAsia="en-AU"/>
        </w:rPr>
      </w:pPr>
      <w:r w:rsidRPr="008A6EFD">
        <w:rPr>
          <w:b/>
          <w:noProof/>
          <w:lang w:eastAsia="en-AU"/>
        </w:rPr>
        <w:t>E</w:t>
      </w:r>
      <w:r w:rsidRPr="008A6EFD">
        <w:rPr>
          <w:rFonts w:asciiTheme="majorHAnsi" w:hAnsiTheme="majorHAnsi" w:cstheme="majorHAnsi"/>
          <w:b/>
          <w:noProof/>
          <w:sz w:val="20"/>
          <w:szCs w:val="20"/>
          <w:lang w:eastAsia="en-AU"/>
        </w:rPr>
        <w:t>vent name</w:t>
      </w:r>
      <w:r w:rsidRPr="003D77FA">
        <w:rPr>
          <w:rFonts w:asciiTheme="majorHAnsi" w:hAnsiTheme="majorHAnsi" w:cstheme="majorHAnsi"/>
          <w:noProof/>
          <w:sz w:val="20"/>
          <w:szCs w:val="20"/>
          <w:lang w:eastAsia="en-AU"/>
        </w:rPr>
        <w:t xml:space="preserve"> – use common words to make it easy to find</w:t>
      </w:r>
    </w:p>
    <w:p w14:paraId="0F3DA151" w14:textId="77777777" w:rsidR="00A92D81" w:rsidRPr="003D77FA" w:rsidRDefault="00A92D81" w:rsidP="008A6EFD">
      <w:pPr>
        <w:pStyle w:val="ListParagraph"/>
        <w:numPr>
          <w:ilvl w:val="0"/>
          <w:numId w:val="34"/>
        </w:numPr>
        <w:ind w:right="0"/>
        <w:rPr>
          <w:rFonts w:asciiTheme="majorHAnsi" w:hAnsiTheme="majorHAnsi" w:cstheme="majorHAnsi"/>
          <w:noProof/>
          <w:sz w:val="20"/>
          <w:szCs w:val="20"/>
          <w:lang w:eastAsia="en-AU"/>
        </w:rPr>
      </w:pPr>
      <w:r w:rsidRPr="008A6EFD">
        <w:rPr>
          <w:rFonts w:asciiTheme="majorHAnsi" w:hAnsiTheme="majorHAnsi" w:cstheme="majorHAnsi"/>
          <w:b/>
          <w:noProof/>
          <w:sz w:val="20"/>
          <w:szCs w:val="20"/>
          <w:lang w:eastAsia="en-AU"/>
        </w:rPr>
        <w:t>Event summary</w:t>
      </w:r>
      <w:r w:rsidRPr="003D77FA">
        <w:rPr>
          <w:rFonts w:asciiTheme="majorHAnsi" w:hAnsiTheme="majorHAnsi" w:cstheme="majorHAnsi"/>
          <w:noProof/>
          <w:sz w:val="20"/>
          <w:szCs w:val="20"/>
          <w:lang w:eastAsia="en-AU"/>
        </w:rPr>
        <w:t xml:space="preserve"> – a one sentence description of your event (remember to use key words)</w:t>
      </w:r>
    </w:p>
    <w:p w14:paraId="4A626655" w14:textId="77777777" w:rsidR="00A92D81" w:rsidRPr="003D77FA" w:rsidRDefault="00A92D81" w:rsidP="008A6EFD">
      <w:pPr>
        <w:pStyle w:val="ListParagraph"/>
        <w:numPr>
          <w:ilvl w:val="0"/>
          <w:numId w:val="34"/>
        </w:numPr>
        <w:ind w:right="0"/>
        <w:rPr>
          <w:rFonts w:asciiTheme="majorHAnsi" w:hAnsiTheme="majorHAnsi" w:cstheme="majorHAnsi"/>
          <w:noProof/>
          <w:sz w:val="20"/>
          <w:szCs w:val="20"/>
          <w:lang w:eastAsia="en-AU"/>
        </w:rPr>
      </w:pPr>
      <w:r w:rsidRPr="008A6EFD">
        <w:rPr>
          <w:rFonts w:asciiTheme="majorHAnsi" w:hAnsiTheme="majorHAnsi" w:cstheme="majorHAnsi"/>
          <w:b/>
          <w:noProof/>
          <w:sz w:val="20"/>
          <w:szCs w:val="20"/>
          <w:lang w:eastAsia="en-AU"/>
        </w:rPr>
        <w:t>Event type</w:t>
      </w:r>
      <w:r w:rsidRPr="003D77FA">
        <w:rPr>
          <w:rFonts w:asciiTheme="majorHAnsi" w:hAnsiTheme="majorHAnsi" w:cstheme="majorHAnsi"/>
          <w:noProof/>
          <w:sz w:val="20"/>
          <w:szCs w:val="20"/>
          <w:lang w:eastAsia="en-AU"/>
        </w:rPr>
        <w:t xml:space="preserve"> – select the appropriate option(s) from the list provided</w:t>
      </w:r>
    </w:p>
    <w:p w14:paraId="3BFCB6C7" w14:textId="77777777" w:rsidR="00A92D81" w:rsidRPr="003D77FA" w:rsidRDefault="00A92D81" w:rsidP="008A6EFD">
      <w:pPr>
        <w:pStyle w:val="ListParagraph"/>
        <w:numPr>
          <w:ilvl w:val="0"/>
          <w:numId w:val="34"/>
        </w:numPr>
        <w:spacing w:after="0"/>
        <w:ind w:right="0"/>
        <w:rPr>
          <w:rFonts w:asciiTheme="majorHAnsi" w:hAnsiTheme="majorHAnsi" w:cstheme="majorHAnsi"/>
          <w:sz w:val="20"/>
          <w:szCs w:val="20"/>
        </w:rPr>
      </w:pPr>
      <w:r w:rsidRPr="008A6EFD">
        <w:rPr>
          <w:rFonts w:asciiTheme="majorHAnsi" w:hAnsiTheme="majorHAnsi" w:cstheme="majorHAnsi"/>
          <w:b/>
          <w:sz w:val="20"/>
          <w:szCs w:val="20"/>
        </w:rPr>
        <w:t>Event image</w:t>
      </w:r>
      <w:r w:rsidRPr="003D77FA">
        <w:rPr>
          <w:rFonts w:asciiTheme="majorHAnsi" w:hAnsiTheme="majorHAnsi" w:cstheme="majorHAnsi"/>
          <w:sz w:val="20"/>
          <w:szCs w:val="20"/>
        </w:rPr>
        <w:t xml:space="preserve"> - </w:t>
      </w:r>
      <w:r w:rsidRPr="003D77FA">
        <w:rPr>
          <w:rFonts w:asciiTheme="majorHAnsi" w:hAnsiTheme="majorHAnsi" w:cstheme="majorHAnsi"/>
          <w:noProof/>
          <w:sz w:val="20"/>
          <w:szCs w:val="20"/>
          <w:lang w:eastAsia="en-AU"/>
        </w:rPr>
        <w:t>a good photo that shows what the event is about</w:t>
      </w:r>
    </w:p>
    <w:p w14:paraId="330FA15E" w14:textId="77777777" w:rsidR="006B6A22" w:rsidRDefault="00A92D81" w:rsidP="008A6EFD">
      <w:pPr>
        <w:pStyle w:val="ListParagraph"/>
        <w:numPr>
          <w:ilvl w:val="0"/>
          <w:numId w:val="34"/>
        </w:numPr>
        <w:ind w:right="0"/>
        <w:rPr>
          <w:rFonts w:asciiTheme="majorHAnsi" w:hAnsiTheme="majorHAnsi" w:cstheme="majorHAnsi"/>
          <w:noProof/>
          <w:sz w:val="20"/>
          <w:szCs w:val="20"/>
          <w:lang w:eastAsia="en-AU"/>
        </w:rPr>
      </w:pPr>
      <w:r w:rsidRPr="008A6EFD">
        <w:rPr>
          <w:rFonts w:asciiTheme="majorHAnsi" w:hAnsiTheme="majorHAnsi" w:cstheme="majorHAnsi"/>
          <w:b/>
          <w:noProof/>
          <w:sz w:val="20"/>
          <w:szCs w:val="20"/>
          <w:lang w:eastAsia="en-AU"/>
        </w:rPr>
        <w:t>Event date</w:t>
      </w:r>
      <w:r w:rsidRPr="003D77FA">
        <w:rPr>
          <w:rFonts w:asciiTheme="majorHAnsi" w:hAnsiTheme="majorHAnsi" w:cstheme="majorHAnsi"/>
          <w:noProof/>
          <w:sz w:val="20"/>
          <w:szCs w:val="20"/>
          <w:lang w:eastAsia="en-AU"/>
        </w:rPr>
        <w:t xml:space="preserve"> – click on the ‘set date’ link and complete the information in the pop up box. </w:t>
      </w:r>
    </w:p>
    <w:p w14:paraId="58B04088" w14:textId="77777777" w:rsidR="006B6A22" w:rsidRDefault="006B6A22" w:rsidP="00A609A6">
      <w:pPr>
        <w:pStyle w:val="ListParagraph"/>
        <w:numPr>
          <w:ilvl w:val="1"/>
          <w:numId w:val="34"/>
        </w:numPr>
        <w:ind w:right="0"/>
        <w:rPr>
          <w:rFonts w:asciiTheme="majorHAnsi" w:hAnsiTheme="majorHAnsi" w:cstheme="majorHAnsi"/>
          <w:noProof/>
          <w:sz w:val="20"/>
          <w:szCs w:val="20"/>
          <w:lang w:eastAsia="en-AU"/>
        </w:rPr>
      </w:pPr>
      <w:r>
        <w:rPr>
          <w:rFonts w:asciiTheme="majorHAnsi" w:hAnsiTheme="majorHAnsi" w:cstheme="majorHAnsi"/>
          <w:b/>
          <w:noProof/>
          <w:sz w:val="20"/>
          <w:szCs w:val="20"/>
          <w:lang w:eastAsia="en-AU"/>
        </w:rPr>
        <w:t xml:space="preserve">Single date </w:t>
      </w:r>
      <w:r>
        <w:rPr>
          <w:rFonts w:asciiTheme="majorHAnsi" w:hAnsiTheme="majorHAnsi" w:cstheme="majorHAnsi"/>
          <w:noProof/>
          <w:sz w:val="20"/>
          <w:szCs w:val="20"/>
          <w:lang w:eastAsia="en-AU"/>
        </w:rPr>
        <w:t xml:space="preserve">– choose for an event that srtarts and finishes on the same day </w:t>
      </w:r>
    </w:p>
    <w:p w14:paraId="3CBF620B" w14:textId="1ABB1E6E" w:rsidR="00514563" w:rsidRDefault="00514563" w:rsidP="00A609A6">
      <w:pPr>
        <w:pStyle w:val="ListParagraph"/>
        <w:numPr>
          <w:ilvl w:val="1"/>
          <w:numId w:val="34"/>
        </w:numPr>
        <w:ind w:right="0"/>
        <w:rPr>
          <w:rFonts w:asciiTheme="majorHAnsi" w:hAnsiTheme="majorHAnsi" w:cstheme="majorHAnsi"/>
          <w:noProof/>
          <w:sz w:val="20"/>
          <w:szCs w:val="20"/>
          <w:lang w:eastAsia="en-AU"/>
        </w:rPr>
      </w:pPr>
      <w:r>
        <w:rPr>
          <w:rFonts w:asciiTheme="majorHAnsi" w:hAnsiTheme="majorHAnsi" w:cstheme="majorHAnsi"/>
          <w:b/>
          <w:noProof/>
          <w:sz w:val="20"/>
          <w:szCs w:val="20"/>
          <w:lang w:eastAsia="en-AU"/>
        </w:rPr>
        <w:t>Time s</w:t>
      </w:r>
      <w:r w:rsidR="006B6A22">
        <w:rPr>
          <w:rFonts w:asciiTheme="majorHAnsi" w:hAnsiTheme="majorHAnsi" w:cstheme="majorHAnsi"/>
          <w:b/>
          <w:noProof/>
          <w:sz w:val="20"/>
          <w:szCs w:val="20"/>
          <w:lang w:eastAsia="en-AU"/>
        </w:rPr>
        <w:t xml:space="preserve">pan </w:t>
      </w:r>
      <w:r w:rsidR="006B6A22">
        <w:rPr>
          <w:rFonts w:asciiTheme="majorHAnsi" w:hAnsiTheme="majorHAnsi" w:cstheme="majorHAnsi"/>
          <w:noProof/>
          <w:sz w:val="20"/>
          <w:szCs w:val="20"/>
          <w:lang w:eastAsia="en-AU"/>
        </w:rPr>
        <w:t>– select when an event will be held over several days (e.g. Saturday &amp; Sunday)</w:t>
      </w:r>
    </w:p>
    <w:p w14:paraId="79E11292" w14:textId="31078BF5" w:rsidR="00514563" w:rsidRDefault="00514563" w:rsidP="00A609A6">
      <w:pPr>
        <w:pStyle w:val="ListParagraph"/>
        <w:numPr>
          <w:ilvl w:val="1"/>
          <w:numId w:val="34"/>
        </w:numPr>
        <w:ind w:right="0"/>
        <w:rPr>
          <w:rFonts w:asciiTheme="majorHAnsi" w:hAnsiTheme="majorHAnsi" w:cstheme="majorHAnsi"/>
          <w:noProof/>
          <w:sz w:val="20"/>
          <w:szCs w:val="20"/>
          <w:lang w:eastAsia="en-AU"/>
        </w:rPr>
      </w:pPr>
      <w:r>
        <w:rPr>
          <w:rFonts w:asciiTheme="majorHAnsi" w:hAnsiTheme="majorHAnsi" w:cstheme="majorHAnsi"/>
          <w:b/>
          <w:noProof/>
          <w:sz w:val="20"/>
          <w:szCs w:val="20"/>
          <w:lang w:eastAsia="en-AU"/>
        </w:rPr>
        <w:t xml:space="preserve">Multiple dates </w:t>
      </w:r>
      <w:r>
        <w:rPr>
          <w:rFonts w:asciiTheme="majorHAnsi" w:hAnsiTheme="majorHAnsi" w:cstheme="majorHAnsi"/>
          <w:noProof/>
          <w:sz w:val="20"/>
          <w:szCs w:val="20"/>
          <w:lang w:eastAsia="en-AU"/>
        </w:rPr>
        <w:t xml:space="preserve">– select when an event will be held over several different dates (e.g. Monday, Wednesday and Saurday). Select ‘Add Date &amp; Time’ to add additional dates </w:t>
      </w:r>
    </w:p>
    <w:p w14:paraId="68FCB959" w14:textId="27374B55" w:rsidR="00A92D81" w:rsidRPr="003D77FA" w:rsidRDefault="00514563" w:rsidP="00A609A6">
      <w:pPr>
        <w:pStyle w:val="ListParagraph"/>
        <w:numPr>
          <w:ilvl w:val="1"/>
          <w:numId w:val="34"/>
        </w:numPr>
        <w:ind w:right="0"/>
        <w:rPr>
          <w:rFonts w:asciiTheme="majorHAnsi" w:hAnsiTheme="majorHAnsi" w:cstheme="majorHAnsi"/>
          <w:noProof/>
          <w:sz w:val="20"/>
          <w:szCs w:val="20"/>
          <w:lang w:eastAsia="en-AU"/>
        </w:rPr>
      </w:pPr>
      <w:r>
        <w:rPr>
          <w:rFonts w:asciiTheme="majorHAnsi" w:hAnsiTheme="majorHAnsi" w:cstheme="majorHAnsi"/>
          <w:b/>
          <w:noProof/>
          <w:sz w:val="20"/>
          <w:szCs w:val="20"/>
          <w:lang w:eastAsia="en-AU"/>
        </w:rPr>
        <w:t xml:space="preserve">Reoccuring dates </w:t>
      </w:r>
      <w:r>
        <w:rPr>
          <w:rFonts w:asciiTheme="majorHAnsi" w:hAnsiTheme="majorHAnsi" w:cstheme="majorHAnsi"/>
          <w:noProof/>
          <w:sz w:val="20"/>
          <w:szCs w:val="20"/>
          <w:lang w:eastAsia="en-AU"/>
        </w:rPr>
        <w:t>– select when an event will be reoccuring regularly on a daily, weekly, monthly or yearly basis</w:t>
      </w:r>
    </w:p>
    <w:p w14:paraId="425F68FE" w14:textId="77777777" w:rsidR="00A92D81" w:rsidRPr="003D77FA" w:rsidRDefault="00A92D81" w:rsidP="008A6EFD">
      <w:pPr>
        <w:pStyle w:val="ListParagraph"/>
        <w:numPr>
          <w:ilvl w:val="0"/>
          <w:numId w:val="34"/>
        </w:numPr>
        <w:ind w:right="0"/>
        <w:rPr>
          <w:rFonts w:asciiTheme="majorHAnsi" w:hAnsiTheme="majorHAnsi" w:cstheme="majorHAnsi"/>
          <w:noProof/>
          <w:sz w:val="20"/>
          <w:szCs w:val="20"/>
          <w:lang w:eastAsia="en-AU"/>
        </w:rPr>
      </w:pPr>
      <w:r w:rsidRPr="008A6EFD">
        <w:rPr>
          <w:rFonts w:asciiTheme="majorHAnsi" w:hAnsiTheme="majorHAnsi" w:cstheme="majorHAnsi"/>
          <w:b/>
          <w:noProof/>
          <w:sz w:val="20"/>
          <w:szCs w:val="20"/>
          <w:lang w:eastAsia="en-AU"/>
        </w:rPr>
        <w:t>Street address, suburb and postcode</w:t>
      </w:r>
      <w:r w:rsidRPr="003D77FA">
        <w:rPr>
          <w:rFonts w:asciiTheme="majorHAnsi" w:hAnsiTheme="majorHAnsi" w:cstheme="majorHAnsi"/>
          <w:noProof/>
          <w:sz w:val="20"/>
          <w:szCs w:val="20"/>
          <w:lang w:eastAsia="en-AU"/>
        </w:rPr>
        <w:t xml:space="preserve"> – the location your event will be held. This will be used to pinpoint your location on a map on your event listing. If you event is held in multiple loations enter the main location and include the other location information in the ‘Event Description’ box</w:t>
      </w:r>
    </w:p>
    <w:p w14:paraId="614BB40F" w14:textId="77777777" w:rsidR="00A92D81" w:rsidRDefault="00A92D81" w:rsidP="00A92D81">
      <w:pPr>
        <w:spacing w:after="0"/>
      </w:pPr>
      <w:r>
        <w:t>Optional (recommended) information:</w:t>
      </w:r>
    </w:p>
    <w:p w14:paraId="304790D9" w14:textId="77777777" w:rsidR="00A92D81" w:rsidRPr="003D77FA" w:rsidRDefault="00A92D81" w:rsidP="008A6EFD">
      <w:pPr>
        <w:pStyle w:val="ListParagraph"/>
        <w:numPr>
          <w:ilvl w:val="0"/>
          <w:numId w:val="35"/>
        </w:numPr>
        <w:ind w:right="0"/>
        <w:rPr>
          <w:rFonts w:asciiTheme="majorHAnsi" w:hAnsiTheme="majorHAnsi" w:cstheme="majorHAnsi"/>
          <w:sz w:val="20"/>
        </w:rPr>
      </w:pPr>
      <w:r w:rsidRPr="008A6EFD">
        <w:rPr>
          <w:rFonts w:asciiTheme="majorHAnsi" w:hAnsiTheme="majorHAnsi" w:cstheme="majorHAnsi"/>
          <w:b/>
          <w:sz w:val="20"/>
        </w:rPr>
        <w:t>Event Description</w:t>
      </w:r>
      <w:r w:rsidRPr="003D77FA">
        <w:rPr>
          <w:rFonts w:asciiTheme="majorHAnsi" w:hAnsiTheme="majorHAnsi" w:cstheme="majorHAnsi"/>
          <w:sz w:val="20"/>
        </w:rPr>
        <w:t xml:space="preserve"> – this is where you explain all about your event (remember to think about what will appeal to your audience). If your event has multiple dates, times or locations this is where you can add that information.</w:t>
      </w:r>
    </w:p>
    <w:p w14:paraId="448C8FCD" w14:textId="0F51D62C" w:rsidR="00A92D81" w:rsidRDefault="00A92D81" w:rsidP="008A6EFD">
      <w:pPr>
        <w:pStyle w:val="ListParagraph"/>
        <w:numPr>
          <w:ilvl w:val="0"/>
          <w:numId w:val="35"/>
        </w:numPr>
        <w:ind w:right="0"/>
        <w:rPr>
          <w:rFonts w:asciiTheme="majorHAnsi" w:hAnsiTheme="majorHAnsi" w:cstheme="majorHAnsi"/>
          <w:sz w:val="20"/>
        </w:rPr>
      </w:pPr>
      <w:r w:rsidRPr="008A6EFD">
        <w:rPr>
          <w:rFonts w:asciiTheme="majorHAnsi" w:hAnsiTheme="majorHAnsi" w:cstheme="majorHAnsi"/>
          <w:b/>
          <w:sz w:val="20"/>
        </w:rPr>
        <w:t>Cost</w:t>
      </w:r>
      <w:r w:rsidRPr="003D77FA">
        <w:rPr>
          <w:rFonts w:asciiTheme="majorHAnsi" w:hAnsiTheme="majorHAnsi" w:cstheme="majorHAnsi"/>
          <w:sz w:val="20"/>
        </w:rPr>
        <w:t xml:space="preserve"> (if relevant) and Ticket booking website – if you are planning on selling online tickets for your event include the link to the website here (see tip box </w:t>
      </w:r>
      <w:r w:rsidR="009D58E8">
        <w:rPr>
          <w:rFonts w:asciiTheme="majorHAnsi" w:hAnsiTheme="majorHAnsi" w:cstheme="majorHAnsi"/>
          <w:sz w:val="20"/>
        </w:rPr>
        <w:t>on the next page</w:t>
      </w:r>
      <w:r w:rsidRPr="003D77FA">
        <w:rPr>
          <w:rFonts w:asciiTheme="majorHAnsi" w:hAnsiTheme="majorHAnsi" w:cstheme="majorHAnsi"/>
          <w:sz w:val="20"/>
        </w:rPr>
        <w:t xml:space="preserve"> for more information)</w:t>
      </w:r>
    </w:p>
    <w:p w14:paraId="5FB415FC" w14:textId="5A5D229E" w:rsidR="009D58E8" w:rsidRDefault="009D58E8" w:rsidP="00A609A6">
      <w:pPr>
        <w:pStyle w:val="ListParagraph"/>
        <w:ind w:right="0"/>
        <w:rPr>
          <w:rFonts w:asciiTheme="majorHAnsi" w:hAnsiTheme="majorHAnsi" w:cstheme="majorHAnsi"/>
          <w:b/>
          <w:sz w:val="20"/>
        </w:rPr>
      </w:pPr>
    </w:p>
    <w:p w14:paraId="4205FED6" w14:textId="4595E353" w:rsidR="009D58E8" w:rsidRDefault="009D58E8" w:rsidP="00A609A6">
      <w:pPr>
        <w:pStyle w:val="ListParagraph"/>
        <w:ind w:right="0"/>
        <w:rPr>
          <w:rFonts w:asciiTheme="majorHAnsi" w:hAnsiTheme="majorHAnsi" w:cstheme="majorHAnsi"/>
          <w:b/>
          <w:sz w:val="20"/>
        </w:rPr>
      </w:pPr>
    </w:p>
    <w:p w14:paraId="5F758370" w14:textId="77777777" w:rsidR="00A92D81" w:rsidRPr="003D77FA" w:rsidRDefault="00A92D81" w:rsidP="008A6EFD">
      <w:pPr>
        <w:pStyle w:val="ListParagraph"/>
        <w:numPr>
          <w:ilvl w:val="0"/>
          <w:numId w:val="35"/>
        </w:numPr>
        <w:ind w:right="0"/>
        <w:rPr>
          <w:rFonts w:asciiTheme="majorHAnsi" w:hAnsiTheme="majorHAnsi" w:cstheme="majorHAnsi"/>
          <w:sz w:val="20"/>
          <w:szCs w:val="20"/>
        </w:rPr>
      </w:pPr>
      <w:r w:rsidRPr="008A6EFD">
        <w:rPr>
          <w:rFonts w:asciiTheme="majorHAnsi" w:hAnsiTheme="majorHAnsi" w:cstheme="majorHAnsi"/>
          <w:b/>
          <w:sz w:val="20"/>
        </w:rPr>
        <w:t>Contact name, number and email address</w:t>
      </w:r>
      <w:r w:rsidRPr="003D77FA">
        <w:rPr>
          <w:rFonts w:asciiTheme="majorHAnsi" w:hAnsiTheme="majorHAnsi" w:cstheme="majorHAnsi"/>
          <w:sz w:val="20"/>
        </w:rPr>
        <w:t xml:space="preserve"> – these are the specific contact details for your event or activity. They may be </w:t>
      </w:r>
      <w:r w:rsidRPr="003D77FA">
        <w:rPr>
          <w:rFonts w:asciiTheme="majorHAnsi" w:hAnsiTheme="majorHAnsi" w:cstheme="majorHAnsi"/>
          <w:sz w:val="20"/>
          <w:szCs w:val="20"/>
        </w:rPr>
        <w:t>the same or different to your general contact details for your Community Group. Consider using a generic email address here (see tip box on page 10 for more information). You can list other contact options in the ‘Description’ box if necessary.</w:t>
      </w:r>
    </w:p>
    <w:p w14:paraId="3A4042F8" w14:textId="77777777" w:rsidR="00A92D81" w:rsidRPr="003D77FA" w:rsidRDefault="00A92D81" w:rsidP="00A92D81">
      <w:pPr>
        <w:pStyle w:val="ListParagraph"/>
        <w:rPr>
          <w:rFonts w:asciiTheme="majorHAnsi" w:hAnsiTheme="majorHAnsi" w:cstheme="majorHAnsi"/>
          <w:sz w:val="20"/>
          <w:szCs w:val="20"/>
        </w:rPr>
      </w:pPr>
      <w:r w:rsidRPr="003D77FA">
        <w:rPr>
          <w:rFonts w:asciiTheme="majorHAnsi" w:hAnsiTheme="majorHAnsi" w:cstheme="majorHAnsi"/>
          <w:i/>
          <w:sz w:val="20"/>
          <w:szCs w:val="20"/>
        </w:rPr>
        <w:t>(Tip: The email address that you used in your user registration/log in will automatically appear in the email field, remember to change it if there is an alternative contact for your event).</w:t>
      </w:r>
    </w:p>
    <w:p w14:paraId="4E55F16B" w14:textId="77777777" w:rsidR="00A92D81" w:rsidRPr="003D77FA" w:rsidRDefault="00A92D81" w:rsidP="008A6EFD">
      <w:pPr>
        <w:pStyle w:val="ListParagraph"/>
        <w:numPr>
          <w:ilvl w:val="0"/>
          <w:numId w:val="35"/>
        </w:numPr>
        <w:ind w:right="0"/>
        <w:rPr>
          <w:rFonts w:asciiTheme="majorHAnsi" w:hAnsiTheme="majorHAnsi" w:cstheme="majorHAnsi"/>
          <w:sz w:val="20"/>
          <w:szCs w:val="20"/>
        </w:rPr>
      </w:pPr>
      <w:r w:rsidRPr="008A6EFD">
        <w:rPr>
          <w:rFonts w:asciiTheme="majorHAnsi" w:hAnsiTheme="majorHAnsi" w:cstheme="majorHAnsi"/>
          <w:b/>
          <w:sz w:val="20"/>
          <w:szCs w:val="20"/>
        </w:rPr>
        <w:t>Local transport</w:t>
      </w:r>
      <w:r w:rsidRPr="003D77FA">
        <w:rPr>
          <w:rFonts w:asciiTheme="majorHAnsi" w:hAnsiTheme="majorHAnsi" w:cstheme="majorHAnsi"/>
          <w:sz w:val="20"/>
          <w:szCs w:val="20"/>
        </w:rPr>
        <w:t xml:space="preserve"> – provide information about how to get to the event by public transport for people that may not have access to a car (if relevant). For big events it’s also a good idea to provide information about parking.</w:t>
      </w:r>
    </w:p>
    <w:p w14:paraId="521B8118" w14:textId="53521A7C" w:rsidR="00A92D81" w:rsidRPr="003D77FA" w:rsidRDefault="00A92D81" w:rsidP="008A6EFD">
      <w:pPr>
        <w:pStyle w:val="ListParagraph"/>
        <w:numPr>
          <w:ilvl w:val="0"/>
          <w:numId w:val="35"/>
        </w:numPr>
        <w:ind w:right="0"/>
        <w:rPr>
          <w:rFonts w:asciiTheme="majorHAnsi" w:hAnsiTheme="majorHAnsi" w:cstheme="majorHAnsi"/>
          <w:sz w:val="20"/>
          <w:szCs w:val="20"/>
        </w:rPr>
      </w:pPr>
      <w:r w:rsidRPr="008A6EFD">
        <w:rPr>
          <w:rFonts w:asciiTheme="majorHAnsi" w:hAnsiTheme="majorHAnsi" w:cstheme="majorHAnsi"/>
          <w:b/>
          <w:sz w:val="20"/>
          <w:szCs w:val="20"/>
        </w:rPr>
        <w:t>Related websites</w:t>
      </w:r>
      <w:r w:rsidRPr="003D77FA">
        <w:rPr>
          <w:rFonts w:asciiTheme="majorHAnsi" w:hAnsiTheme="majorHAnsi" w:cstheme="majorHAnsi"/>
          <w:sz w:val="20"/>
          <w:szCs w:val="20"/>
        </w:rPr>
        <w:t xml:space="preserve"> – add links to other websites that are relevant to your event or activity (e.g. is it a local event of a larger initiative). This is</w:t>
      </w:r>
      <w:r w:rsidR="009D58E8">
        <w:rPr>
          <w:rFonts w:asciiTheme="majorHAnsi" w:hAnsiTheme="majorHAnsi" w:cstheme="majorHAnsi"/>
          <w:sz w:val="20"/>
          <w:szCs w:val="20"/>
        </w:rPr>
        <w:t xml:space="preserve"> also</w:t>
      </w:r>
      <w:r w:rsidRPr="003D77FA">
        <w:rPr>
          <w:rFonts w:asciiTheme="majorHAnsi" w:hAnsiTheme="majorHAnsi" w:cstheme="majorHAnsi"/>
          <w:sz w:val="20"/>
          <w:szCs w:val="20"/>
        </w:rPr>
        <w:t xml:space="preserve"> where you can add links to your social media pages.</w:t>
      </w:r>
    </w:p>
    <w:p w14:paraId="04344CCA" w14:textId="77777777" w:rsidR="00A92D81" w:rsidRPr="003D77FA" w:rsidRDefault="00A92D81" w:rsidP="008A6EFD">
      <w:pPr>
        <w:pStyle w:val="ListParagraph"/>
        <w:numPr>
          <w:ilvl w:val="0"/>
          <w:numId w:val="35"/>
        </w:numPr>
        <w:ind w:right="0"/>
        <w:rPr>
          <w:rFonts w:asciiTheme="majorHAnsi" w:hAnsiTheme="majorHAnsi" w:cstheme="majorHAnsi"/>
          <w:sz w:val="20"/>
          <w:szCs w:val="20"/>
        </w:rPr>
      </w:pPr>
      <w:r w:rsidRPr="008A6EFD">
        <w:rPr>
          <w:rFonts w:asciiTheme="majorHAnsi" w:hAnsiTheme="majorHAnsi" w:cstheme="majorHAnsi"/>
          <w:b/>
          <w:sz w:val="20"/>
          <w:szCs w:val="20"/>
        </w:rPr>
        <w:t>Related documents</w:t>
      </w:r>
      <w:r w:rsidRPr="003D77FA">
        <w:rPr>
          <w:rFonts w:asciiTheme="majorHAnsi" w:hAnsiTheme="majorHAnsi" w:cstheme="majorHAnsi"/>
          <w:sz w:val="20"/>
          <w:szCs w:val="20"/>
        </w:rPr>
        <w:t xml:space="preserve"> – do you have documents that contain relevant information to share with people about your event (e.g. a list of what to bring, event program). You can add up to 10 documents (see tip box on page 14 for more information)</w:t>
      </w:r>
    </w:p>
    <w:p w14:paraId="65729767" w14:textId="6DC2139E" w:rsidR="00A92D81" w:rsidRDefault="00A92D81" w:rsidP="008A6EFD">
      <w:pPr>
        <w:pStyle w:val="Kingstonheading3"/>
      </w:pPr>
      <w:r>
        <w:rPr>
          <w:noProof/>
          <w:lang w:val="en-US"/>
        </w:rPr>
        <mc:AlternateContent>
          <mc:Choice Requires="wps">
            <w:drawing>
              <wp:anchor distT="45720" distB="45720" distL="114300" distR="114300" simplePos="0" relativeHeight="251641344" behindDoc="0" locked="0" layoutInCell="1" allowOverlap="1" wp14:anchorId="0FF84AF3" wp14:editId="0CC297DB">
                <wp:simplePos x="0" y="0"/>
                <wp:positionH relativeFrom="margin">
                  <wp:posOffset>128905</wp:posOffset>
                </wp:positionH>
                <wp:positionV relativeFrom="paragraph">
                  <wp:posOffset>109855</wp:posOffset>
                </wp:positionV>
                <wp:extent cx="6119495" cy="2424430"/>
                <wp:effectExtent l="0" t="0" r="14605" b="13970"/>
                <wp:wrapSquare wrapText="bothSides"/>
                <wp:docPr id="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2424430"/>
                        </a:xfrm>
                        <a:prstGeom prst="rect">
                          <a:avLst/>
                        </a:prstGeom>
                        <a:solidFill>
                          <a:srgbClr val="FFFFFF"/>
                        </a:solidFill>
                        <a:ln w="9525">
                          <a:solidFill>
                            <a:srgbClr val="000099"/>
                          </a:solidFill>
                          <a:miter lim="800000"/>
                          <a:headEnd/>
                          <a:tailEnd/>
                        </a:ln>
                      </wps:spPr>
                      <wps:txbx>
                        <w:txbxContent>
                          <w:p w14:paraId="3E3BA32B" w14:textId="77777777" w:rsidR="00DE1F27" w:rsidRDefault="00DE1F27" w:rsidP="003223EF">
                            <w:pPr>
                              <w:pStyle w:val="Kingstonheading3"/>
                            </w:pPr>
                            <w:r w:rsidRPr="00652095">
                              <w:t xml:space="preserve">TIP: </w:t>
                            </w:r>
                            <w:r>
                              <w:t>Using online event ticketing websites</w:t>
                            </w:r>
                          </w:p>
                          <w:p w14:paraId="10EF884F" w14:textId="77777777" w:rsidR="00DE1F27" w:rsidRDefault="00DE1F27" w:rsidP="00A92D81">
                            <w:pPr>
                              <w:spacing w:after="0"/>
                            </w:pPr>
                            <w:r>
                              <w:t>There are a number of websites that you can use to issue free or paid tickets for your events, such as:</w:t>
                            </w:r>
                          </w:p>
                          <w:p w14:paraId="504CF073" w14:textId="77777777" w:rsidR="00DE1F27" w:rsidRPr="003D77FA" w:rsidRDefault="00DE1F27" w:rsidP="008A6EFD">
                            <w:pPr>
                              <w:pStyle w:val="ListParagraph"/>
                              <w:numPr>
                                <w:ilvl w:val="0"/>
                                <w:numId w:val="37"/>
                              </w:numPr>
                              <w:spacing w:after="0"/>
                              <w:ind w:right="0"/>
                              <w:rPr>
                                <w:rFonts w:asciiTheme="majorHAnsi" w:hAnsiTheme="majorHAnsi" w:cstheme="majorHAnsi"/>
                                <w:sz w:val="20"/>
                              </w:rPr>
                            </w:pPr>
                            <w:r w:rsidRPr="003D77FA">
                              <w:rPr>
                                <w:rFonts w:asciiTheme="majorHAnsi" w:hAnsiTheme="majorHAnsi" w:cstheme="majorHAnsi"/>
                                <w:sz w:val="20"/>
                              </w:rPr>
                              <w:t xml:space="preserve">Eventbrite – </w:t>
                            </w:r>
                            <w:hyperlink r:id="rId57" w:history="1">
                              <w:r w:rsidRPr="003D77FA">
                                <w:rPr>
                                  <w:rStyle w:val="Hyperlink"/>
                                  <w:rFonts w:asciiTheme="majorHAnsi" w:hAnsiTheme="majorHAnsi" w:cstheme="majorHAnsi"/>
                                  <w:sz w:val="20"/>
                                </w:rPr>
                                <w:t>www.eventbrite.com.au</w:t>
                              </w:r>
                            </w:hyperlink>
                          </w:p>
                          <w:p w14:paraId="32B15CFF" w14:textId="77777777" w:rsidR="00DE1F27" w:rsidRPr="003D77FA" w:rsidRDefault="00DE1F27" w:rsidP="008A6EFD">
                            <w:pPr>
                              <w:pStyle w:val="ListParagraph"/>
                              <w:numPr>
                                <w:ilvl w:val="0"/>
                                <w:numId w:val="37"/>
                              </w:numPr>
                              <w:ind w:right="0"/>
                              <w:rPr>
                                <w:rFonts w:asciiTheme="majorHAnsi" w:hAnsiTheme="majorHAnsi" w:cstheme="majorHAnsi"/>
                                <w:sz w:val="20"/>
                              </w:rPr>
                            </w:pPr>
                            <w:proofErr w:type="spellStart"/>
                            <w:r w:rsidRPr="003D77FA">
                              <w:rPr>
                                <w:rFonts w:asciiTheme="majorHAnsi" w:hAnsiTheme="majorHAnsi" w:cstheme="majorHAnsi"/>
                                <w:sz w:val="20"/>
                              </w:rPr>
                              <w:t>TryBooking</w:t>
                            </w:r>
                            <w:proofErr w:type="spellEnd"/>
                            <w:r w:rsidRPr="003D77FA">
                              <w:rPr>
                                <w:rFonts w:asciiTheme="majorHAnsi" w:hAnsiTheme="majorHAnsi" w:cstheme="majorHAnsi"/>
                                <w:sz w:val="20"/>
                              </w:rPr>
                              <w:t xml:space="preserve"> – </w:t>
                            </w:r>
                            <w:hyperlink r:id="rId58" w:history="1">
                              <w:r w:rsidRPr="003D77FA">
                                <w:rPr>
                                  <w:rStyle w:val="Hyperlink"/>
                                  <w:rFonts w:asciiTheme="majorHAnsi" w:hAnsiTheme="majorHAnsi" w:cstheme="majorHAnsi"/>
                                  <w:sz w:val="20"/>
                                </w:rPr>
                                <w:t>www.trybooking.com.au</w:t>
                              </w:r>
                            </w:hyperlink>
                          </w:p>
                          <w:p w14:paraId="594967B8" w14:textId="2ECC0554" w:rsidR="00DE1F27" w:rsidRDefault="00DE1F27" w:rsidP="00A92D81">
                            <w:r>
                              <w:t>These sites allow people to register, pay (if required) and print tickets to your event. If your event is free there is no charge to use these sites. If you are charging for your event, you will be required to pay a percentage of the ticket price.</w:t>
                            </w:r>
                          </w:p>
                          <w:p w14:paraId="701CE9D0" w14:textId="77777777" w:rsidR="00DE1F27" w:rsidRDefault="00DE1F27" w:rsidP="00A92D81">
                            <w:r>
                              <w:t>Using online ticketing sites can save a lot of time and help you keep track of attendance easily. Once you register your event on an online booking site, you simply need to include the link the booking site has provided you on your event page on MCL.</w:t>
                            </w:r>
                          </w:p>
                          <w:p w14:paraId="2042C6F4" w14:textId="77777777" w:rsidR="00DE1F27" w:rsidRDefault="00DE1F27" w:rsidP="00A92D8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F84AF3" id="_x0000_s1066" type="#_x0000_t202" style="position:absolute;margin-left:10.15pt;margin-top:8.65pt;width:481.85pt;height:190.9pt;z-index:251641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" strokecolor="#009">
                <v:textbox>
                  <w:txbxContent>
                    <w:p w14:paraId="3E3BA32B" w14:textId="77777777" w:rsidR="00DE1F27" w:rsidRDefault="00DE1F27" w:rsidP="003223EF">
                      <w:pPr>
                        <w:pStyle w:val="Kingstonheading3"/>
                      </w:pPr>
                      <w:r w:rsidRPr="00652095">
                        <w:t xml:space="preserve">TIP: </w:t>
                      </w:r>
                      <w:r>
                        <w:t>Using online event ticketing websites</w:t>
                      </w:r>
                    </w:p>
                    <w:p w14:paraId="10EF884F" w14:textId="77777777" w:rsidR="00DE1F27" w:rsidRDefault="00DE1F27" w:rsidP="00A92D81">
                      <w:pPr>
                        <w:spacing w:after="0"/>
                      </w:pPr>
                      <w:r>
                        <w:t>There are a number of websites that you can use to issue free or paid tickets for your events, such as:</w:t>
                      </w:r>
                    </w:p>
                    <w:p w14:paraId="504CF073" w14:textId="77777777" w:rsidR="00DE1F27" w:rsidRPr="003D77FA" w:rsidRDefault="00DE1F27" w:rsidP="008A6EFD">
                      <w:pPr>
                        <w:pStyle w:val="ListParagraph"/>
                        <w:numPr>
                          <w:ilvl w:val="0"/>
                          <w:numId w:val="37"/>
                        </w:numPr>
                        <w:spacing w:after="0"/>
                        <w:ind w:right="0"/>
                        <w:rPr>
                          <w:rFonts w:asciiTheme="majorHAnsi" w:hAnsiTheme="majorHAnsi" w:cstheme="majorHAnsi"/>
                          <w:sz w:val="20"/>
                        </w:rPr>
                      </w:pPr>
                      <w:r w:rsidRPr="003D77FA">
                        <w:rPr>
                          <w:rFonts w:asciiTheme="majorHAnsi" w:hAnsiTheme="majorHAnsi" w:cstheme="majorHAnsi"/>
                          <w:sz w:val="20"/>
                        </w:rPr>
                        <w:t xml:space="preserve">Eventbrite – </w:t>
                      </w:r>
                      <w:hyperlink r:id="rId59" w:history="1">
                        <w:r w:rsidRPr="003D77FA">
                          <w:rPr>
                            <w:rStyle w:val="Hyperlink"/>
                            <w:rFonts w:asciiTheme="majorHAnsi" w:hAnsiTheme="majorHAnsi" w:cstheme="majorHAnsi"/>
                            <w:sz w:val="20"/>
                          </w:rPr>
                          <w:t>www.eventbrite.com.au</w:t>
                        </w:r>
                      </w:hyperlink>
                    </w:p>
                    <w:p w14:paraId="32B15CFF" w14:textId="77777777" w:rsidR="00DE1F27" w:rsidRPr="003D77FA" w:rsidRDefault="00DE1F27" w:rsidP="008A6EFD">
                      <w:pPr>
                        <w:pStyle w:val="ListParagraph"/>
                        <w:numPr>
                          <w:ilvl w:val="0"/>
                          <w:numId w:val="37"/>
                        </w:numPr>
                        <w:ind w:right="0"/>
                        <w:rPr>
                          <w:rFonts w:asciiTheme="majorHAnsi" w:hAnsiTheme="majorHAnsi" w:cstheme="majorHAnsi"/>
                          <w:sz w:val="20"/>
                        </w:rPr>
                      </w:pPr>
                      <w:proofErr w:type="spellStart"/>
                      <w:r w:rsidRPr="003D77FA">
                        <w:rPr>
                          <w:rFonts w:asciiTheme="majorHAnsi" w:hAnsiTheme="majorHAnsi" w:cstheme="majorHAnsi"/>
                          <w:sz w:val="20"/>
                        </w:rPr>
                        <w:t>TryBooking</w:t>
                      </w:r>
                      <w:proofErr w:type="spellEnd"/>
                      <w:r w:rsidRPr="003D77FA">
                        <w:rPr>
                          <w:rFonts w:asciiTheme="majorHAnsi" w:hAnsiTheme="majorHAnsi" w:cstheme="majorHAnsi"/>
                          <w:sz w:val="20"/>
                        </w:rPr>
                        <w:t xml:space="preserve"> – </w:t>
                      </w:r>
                      <w:hyperlink r:id="rId60" w:history="1">
                        <w:r w:rsidRPr="003D77FA">
                          <w:rPr>
                            <w:rStyle w:val="Hyperlink"/>
                            <w:rFonts w:asciiTheme="majorHAnsi" w:hAnsiTheme="majorHAnsi" w:cstheme="majorHAnsi"/>
                            <w:sz w:val="20"/>
                          </w:rPr>
                          <w:t>www.trybooking.com.au</w:t>
                        </w:r>
                      </w:hyperlink>
                    </w:p>
                    <w:p w14:paraId="594967B8" w14:textId="2ECC0554" w:rsidR="00DE1F27" w:rsidRDefault="00DE1F27" w:rsidP="00A92D81">
                      <w:r>
                        <w:t>These sites allow people to register, pay (if required) and print tickets to your event. If your event is free there is no charge to use these sites. If you are charging for your event, you will be required to pay a percentage of the ticket price.</w:t>
                      </w:r>
                    </w:p>
                    <w:p w14:paraId="701CE9D0" w14:textId="77777777" w:rsidR="00DE1F27" w:rsidRDefault="00DE1F27" w:rsidP="00A92D81">
                      <w:r>
                        <w:t>Using online ticketing sites can save a lot of time and help you keep track of attendance easily. Once you register your event on an online booking site, you simply need to include the link the booking site has provided you on your event page on MCL.</w:t>
                      </w:r>
                    </w:p>
                    <w:p w14:paraId="2042C6F4" w14:textId="77777777" w:rsidR="00DE1F27" w:rsidRDefault="00DE1F27" w:rsidP="00A92D81"/>
                  </w:txbxContent>
                </v:textbox>
                <w10:wrap type="square" anchorx="margin"/>
              </v:shape>
            </w:pict>
          </mc:Fallback>
        </mc:AlternateContent>
      </w:r>
      <w:r>
        <w:br w:type="page"/>
      </w:r>
      <w:r w:rsidRPr="008A6EFD">
        <w:lastRenderedPageBreak/>
        <w:t>Add/Edit Event page</w:t>
      </w:r>
    </w:p>
    <w:p w14:paraId="471AA54E" w14:textId="1D8F45C3" w:rsidR="00A85B9C" w:rsidRDefault="001A2F20" w:rsidP="008A6EFD">
      <w:pPr>
        <w:pStyle w:val="Kingstonheading3"/>
      </w:pPr>
      <w:r w:rsidRPr="00A85B9C">
        <w:rPr>
          <w:noProof/>
          <w:lang w:val="en-US"/>
        </w:rPr>
        <w:drawing>
          <wp:anchor distT="0" distB="0" distL="114300" distR="114300" simplePos="0" relativeHeight="251653632" behindDoc="1" locked="0" layoutInCell="1" allowOverlap="1" wp14:anchorId="3D56B5C6" wp14:editId="20486C06">
            <wp:simplePos x="0" y="0"/>
            <wp:positionH relativeFrom="column">
              <wp:posOffset>-38100</wp:posOffset>
            </wp:positionH>
            <wp:positionV relativeFrom="paragraph">
              <wp:posOffset>59690</wp:posOffset>
            </wp:positionV>
            <wp:extent cx="4525010" cy="5046980"/>
            <wp:effectExtent l="57150" t="57150" r="123190" b="115570"/>
            <wp:wrapTight wrapText="bothSides">
              <wp:wrapPolygon edited="0">
                <wp:start x="-91" y="-245"/>
                <wp:lineTo x="-273" y="-163"/>
                <wp:lineTo x="-273" y="21687"/>
                <wp:lineTo x="-91" y="22013"/>
                <wp:lineTo x="21915" y="22013"/>
                <wp:lineTo x="22097" y="20790"/>
                <wp:lineTo x="22097" y="1141"/>
                <wp:lineTo x="21824" y="-82"/>
                <wp:lineTo x="21824" y="-245"/>
                <wp:lineTo x="-91" y="-245"/>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525010" cy="5046980"/>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42BED582" w14:textId="394D4835" w:rsidR="00AD5DCE" w:rsidRPr="008A6EFD" w:rsidRDefault="00AD5DCE" w:rsidP="008A6EFD">
      <w:pPr>
        <w:pStyle w:val="Kingstonheading3"/>
      </w:pPr>
    </w:p>
    <w:p w14:paraId="6FD27EC0" w14:textId="7FDC5134" w:rsidR="003A71A5" w:rsidRDefault="00AD5DCE" w:rsidP="00A92D81">
      <w:pPr>
        <w:rPr>
          <w:noProof/>
          <w:lang w:val="en-GB" w:eastAsia="en-GB"/>
        </w:rPr>
      </w:pPr>
      <w:r w:rsidRPr="00AD5DCE">
        <w:rPr>
          <w:noProof/>
          <w:lang w:val="en-GB" w:eastAsia="en-GB"/>
        </w:rPr>
        <w:t xml:space="preserve"> </w:t>
      </w:r>
    </w:p>
    <w:p w14:paraId="61E6E163" w14:textId="1C741718" w:rsidR="003A71A5" w:rsidRDefault="001A2F20">
      <w:pPr>
        <w:spacing w:after="0" w:line="240" w:lineRule="auto"/>
        <w:ind w:right="0"/>
        <w:rPr>
          <w:noProof/>
          <w:lang w:val="en-GB" w:eastAsia="en-GB"/>
        </w:rPr>
      </w:pPr>
      <w:r w:rsidRPr="00A85B9C">
        <w:rPr>
          <w:noProof/>
          <w:lang w:val="en-US"/>
        </w:rPr>
        <w:drawing>
          <wp:anchor distT="0" distB="0" distL="114300" distR="114300" simplePos="0" relativeHeight="251652608" behindDoc="0" locked="0" layoutInCell="1" allowOverlap="1" wp14:anchorId="3706351C" wp14:editId="1564F641">
            <wp:simplePos x="0" y="0"/>
            <wp:positionH relativeFrom="column">
              <wp:posOffset>-2590165</wp:posOffset>
            </wp:positionH>
            <wp:positionV relativeFrom="paragraph">
              <wp:posOffset>2575560</wp:posOffset>
            </wp:positionV>
            <wp:extent cx="4215130" cy="4433570"/>
            <wp:effectExtent l="57150" t="57150" r="109220" b="11938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4215130" cy="443357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3A71A5">
        <w:rPr>
          <w:noProof/>
          <w:lang w:val="en-GB" w:eastAsia="en-GB"/>
        </w:rPr>
        <w:br w:type="page"/>
      </w:r>
    </w:p>
    <w:p w14:paraId="78274932" w14:textId="7B8A4912" w:rsidR="00A92D81" w:rsidRDefault="00A85B9C" w:rsidP="00A92D81">
      <w:r w:rsidRPr="00A85B9C">
        <w:rPr>
          <w:noProof/>
          <w:lang w:val="en-US"/>
        </w:rPr>
        <w:lastRenderedPageBreak/>
        <w:drawing>
          <wp:anchor distT="0" distB="0" distL="114300" distR="114300" simplePos="0" relativeHeight="251677184" behindDoc="0" locked="0" layoutInCell="1" allowOverlap="1" wp14:anchorId="7132E8D6" wp14:editId="5D47C772">
            <wp:simplePos x="0" y="0"/>
            <wp:positionH relativeFrom="column">
              <wp:posOffset>57150</wp:posOffset>
            </wp:positionH>
            <wp:positionV relativeFrom="paragraph">
              <wp:posOffset>5099685</wp:posOffset>
            </wp:positionV>
            <wp:extent cx="4879982" cy="2288540"/>
            <wp:effectExtent l="57150" t="57150" r="111125" b="11176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4879982" cy="228854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A85B9C">
        <w:rPr>
          <w:noProof/>
          <w:lang w:val="en-US"/>
        </w:rPr>
        <w:drawing>
          <wp:inline distT="0" distB="0" distL="0" distR="0" wp14:anchorId="5EACFD90" wp14:editId="25BB4438">
            <wp:extent cx="4198519" cy="4917440"/>
            <wp:effectExtent l="57150" t="57150" r="107315" b="1117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206566" cy="492686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r w:rsidR="00A92D81">
        <w:br w:type="page"/>
      </w:r>
      <w:r w:rsidR="00A92D81">
        <w:lastRenderedPageBreak/>
        <w:t>Once you have finished adding all the information about your event or activity, click the ‘Submit’ button at the bottom of the page. This will send a notification to Council to review your information and approve it.</w:t>
      </w:r>
    </w:p>
    <w:p w14:paraId="162FE9E5" w14:textId="68C04C28" w:rsidR="00A92D81" w:rsidRDefault="00A92D81" w:rsidP="00A92D81">
      <w:r w:rsidRPr="00C37EA9">
        <w:rPr>
          <w:b/>
        </w:rPr>
        <w:t xml:space="preserve">Please allow </w:t>
      </w:r>
      <w:r>
        <w:rPr>
          <w:b/>
        </w:rPr>
        <w:t>three</w:t>
      </w:r>
      <w:r w:rsidRPr="00C37EA9">
        <w:rPr>
          <w:b/>
        </w:rPr>
        <w:t xml:space="preserve"> business day</w:t>
      </w:r>
      <w:r>
        <w:rPr>
          <w:b/>
        </w:rPr>
        <w:t>s</w:t>
      </w:r>
      <w:r w:rsidRPr="00C37EA9">
        <w:rPr>
          <w:b/>
        </w:rPr>
        <w:t xml:space="preserve"> for your </w:t>
      </w:r>
      <w:r>
        <w:rPr>
          <w:b/>
        </w:rPr>
        <w:t>event or activity</w:t>
      </w:r>
      <w:r w:rsidRPr="00C37EA9">
        <w:rPr>
          <w:b/>
        </w:rPr>
        <w:t xml:space="preserve"> page to be reviewed and approved by Council.</w:t>
      </w:r>
      <w:r>
        <w:rPr>
          <w:b/>
        </w:rPr>
        <w:t xml:space="preserve"> </w:t>
      </w:r>
      <w:r w:rsidRPr="00C37EA9">
        <w:t xml:space="preserve">You will </w:t>
      </w:r>
      <w:r>
        <w:t>be contacted by Council</w:t>
      </w:r>
      <w:r w:rsidRPr="00C37EA9">
        <w:t xml:space="preserve"> if there are any changes or further information required before it</w:t>
      </w:r>
      <w:r>
        <w:t xml:space="preserve"> can be approved.</w:t>
      </w:r>
    </w:p>
    <w:p w14:paraId="4BAFFA67" w14:textId="77777777" w:rsidR="002303A8" w:rsidRDefault="00A92D81" w:rsidP="00A92D81">
      <w:r>
        <w:t>Once your Event or Activity has been approved and listed successfully, you will be able to see it as ‘live’ on your My Profile screen, the same way you can see your Community Group listing.</w:t>
      </w:r>
    </w:p>
    <w:p w14:paraId="17A3D4BA" w14:textId="39261D81" w:rsidR="00A92D81" w:rsidRDefault="006B29E2" w:rsidP="00A92D81">
      <w:pPr>
        <w:rPr>
          <w:b/>
          <w:noProof/>
          <w:lang w:eastAsia="en-AU"/>
        </w:rPr>
      </w:pPr>
      <w:r>
        <w:t xml:space="preserve"> </w:t>
      </w:r>
      <w:r w:rsidRPr="00A609A6">
        <w:rPr>
          <w:i/>
        </w:rPr>
        <w:t xml:space="preserve">Tip – </w:t>
      </w:r>
      <w:r w:rsidR="00D75A92" w:rsidRPr="00A609A6">
        <w:rPr>
          <w:i/>
        </w:rPr>
        <w:t>If your event is seasonal or runs every year, a</w:t>
      </w:r>
      <w:r w:rsidRPr="00A609A6">
        <w:rPr>
          <w:i/>
        </w:rPr>
        <w:t>fter you</w:t>
      </w:r>
      <w:r w:rsidR="00D75A92" w:rsidRPr="00D75A92">
        <w:rPr>
          <w:i/>
        </w:rPr>
        <w:t>r event or activity is finished</w:t>
      </w:r>
      <w:r w:rsidRPr="00A609A6">
        <w:rPr>
          <w:i/>
        </w:rPr>
        <w:t xml:space="preserve"> </w:t>
      </w:r>
      <w:r w:rsidR="002303A8">
        <w:rPr>
          <w:i/>
        </w:rPr>
        <w:t>it will be deactivated</w:t>
      </w:r>
      <w:r w:rsidRPr="00A609A6">
        <w:rPr>
          <w:i/>
        </w:rPr>
        <w:t>. This means that it will no longer appear on the</w:t>
      </w:r>
      <w:r w:rsidR="00D75A92" w:rsidRPr="00A609A6">
        <w:rPr>
          <w:i/>
        </w:rPr>
        <w:t xml:space="preserve"> MCL site, but you can </w:t>
      </w:r>
      <w:r w:rsidR="00D75A92">
        <w:rPr>
          <w:i/>
        </w:rPr>
        <w:t>‘</w:t>
      </w:r>
      <w:r w:rsidR="00D75A92" w:rsidRPr="00A609A6">
        <w:rPr>
          <w:i/>
        </w:rPr>
        <w:t xml:space="preserve">reactivate </w:t>
      </w:r>
      <w:r w:rsidRPr="00A609A6">
        <w:rPr>
          <w:i/>
        </w:rPr>
        <w:t>and edit</w:t>
      </w:r>
      <w:r w:rsidR="00D75A92">
        <w:rPr>
          <w:i/>
        </w:rPr>
        <w:t>’</w:t>
      </w:r>
      <w:r w:rsidRPr="00A609A6">
        <w:rPr>
          <w:i/>
        </w:rPr>
        <w:t xml:space="preserve"> it at a later date</w:t>
      </w:r>
      <w:r w:rsidR="00D75A92" w:rsidRPr="00A609A6">
        <w:rPr>
          <w:i/>
        </w:rPr>
        <w:t xml:space="preserve"> with the new details rather than re-creating the whole event/activity again from scratch.</w:t>
      </w:r>
    </w:p>
    <w:p w14:paraId="0324A164" w14:textId="77777777" w:rsidR="00A92D81" w:rsidRPr="008A6EFD" w:rsidRDefault="00A92D81" w:rsidP="008A6EFD">
      <w:pPr>
        <w:pStyle w:val="Kingstonheading3"/>
      </w:pPr>
      <w:r w:rsidRPr="008A6EFD">
        <w:t>Adding a Volunteer Opportunity</w:t>
      </w:r>
    </w:p>
    <w:p w14:paraId="2F502730" w14:textId="28F64B14" w:rsidR="00A92D81" w:rsidRDefault="00A92D81" w:rsidP="00A92D81">
      <w:r>
        <w:rPr>
          <w:noProof/>
          <w:lang w:eastAsia="en-AU"/>
        </w:rPr>
        <w:t xml:space="preserve">Add a new Volunteer Opportunity by clicking on the </w:t>
      </w:r>
      <w:r>
        <w:t>‘</w:t>
      </w:r>
      <w:r w:rsidRPr="001A507E">
        <w:t>My Profile’ tab</w:t>
      </w:r>
      <w:r>
        <w:t xml:space="preserve"> in the main menu. Make sure you are logged in and then select ‘Add New Opportunity’. A registration page will appear for you to complete titled ‘Add/Edit Volunteer Opportunity’ (see example</w:t>
      </w:r>
      <w:r w:rsidR="00D75A92">
        <w:t xml:space="preserve"> pages 25-26</w:t>
      </w:r>
      <w:r>
        <w:t xml:space="preserve">). Some of this information you </w:t>
      </w:r>
      <w:r w:rsidRPr="005203D3">
        <w:rPr>
          <w:u w:val="single"/>
        </w:rPr>
        <w:t>must have</w:t>
      </w:r>
      <w:r>
        <w:t xml:space="preserve"> to register the page, the rest is optional.</w:t>
      </w:r>
    </w:p>
    <w:p w14:paraId="30FC1636" w14:textId="5864F356" w:rsidR="00A92D81" w:rsidRDefault="00A92D81" w:rsidP="00A92D81">
      <w:pPr>
        <w:spacing w:after="0"/>
        <w:rPr>
          <w:noProof/>
          <w:lang w:eastAsia="en-AU"/>
        </w:rPr>
      </w:pPr>
      <w:r>
        <w:rPr>
          <w:noProof/>
          <w:lang w:eastAsia="en-AU"/>
        </w:rPr>
        <w:t>Required (must have) information:</w:t>
      </w:r>
    </w:p>
    <w:p w14:paraId="51ECE1D2" w14:textId="515B7DDC" w:rsidR="00A92D81" w:rsidRPr="003D77FA" w:rsidRDefault="00A92D81" w:rsidP="008A6EFD">
      <w:pPr>
        <w:pStyle w:val="ListParagraph"/>
        <w:numPr>
          <w:ilvl w:val="0"/>
          <w:numId w:val="34"/>
        </w:numPr>
        <w:spacing w:after="0"/>
        <w:ind w:right="0"/>
        <w:rPr>
          <w:rFonts w:asciiTheme="majorHAnsi" w:hAnsiTheme="majorHAnsi" w:cstheme="majorHAnsi"/>
          <w:noProof/>
          <w:sz w:val="20"/>
          <w:lang w:eastAsia="en-AU"/>
        </w:rPr>
      </w:pPr>
      <w:r w:rsidRPr="008A6EFD">
        <w:rPr>
          <w:rFonts w:asciiTheme="majorHAnsi" w:hAnsiTheme="majorHAnsi" w:cstheme="majorHAnsi"/>
          <w:b/>
          <w:noProof/>
          <w:sz w:val="20"/>
          <w:lang w:eastAsia="en-AU"/>
        </w:rPr>
        <w:t>Volunteer role</w:t>
      </w:r>
      <w:r w:rsidRPr="003D77FA">
        <w:rPr>
          <w:rFonts w:asciiTheme="majorHAnsi" w:hAnsiTheme="majorHAnsi" w:cstheme="majorHAnsi"/>
          <w:noProof/>
          <w:sz w:val="20"/>
          <w:lang w:eastAsia="en-AU"/>
        </w:rPr>
        <w:t xml:space="preserve"> – the name</w:t>
      </w:r>
      <w:r w:rsidR="00D75A92">
        <w:rPr>
          <w:rFonts w:asciiTheme="majorHAnsi" w:hAnsiTheme="majorHAnsi" w:cstheme="majorHAnsi"/>
          <w:noProof/>
          <w:sz w:val="20"/>
          <w:lang w:eastAsia="en-AU"/>
        </w:rPr>
        <w:t xml:space="preserve"> (title)</w:t>
      </w:r>
      <w:r w:rsidRPr="003D77FA">
        <w:rPr>
          <w:rFonts w:asciiTheme="majorHAnsi" w:hAnsiTheme="majorHAnsi" w:cstheme="majorHAnsi"/>
          <w:noProof/>
          <w:sz w:val="20"/>
          <w:lang w:eastAsia="en-AU"/>
        </w:rPr>
        <w:t xml:space="preserve"> of the volunteer position</w:t>
      </w:r>
      <w:r w:rsidR="00D75A92">
        <w:rPr>
          <w:rFonts w:asciiTheme="majorHAnsi" w:hAnsiTheme="majorHAnsi" w:cstheme="majorHAnsi"/>
          <w:noProof/>
          <w:sz w:val="20"/>
          <w:lang w:eastAsia="en-AU"/>
        </w:rPr>
        <w:t>.</w:t>
      </w:r>
    </w:p>
    <w:p w14:paraId="07A004B8" w14:textId="77777777" w:rsidR="00A92D81" w:rsidRPr="003D77FA" w:rsidRDefault="00A92D81" w:rsidP="008A6EFD">
      <w:pPr>
        <w:pStyle w:val="ListParagraph"/>
        <w:numPr>
          <w:ilvl w:val="0"/>
          <w:numId w:val="34"/>
        </w:numPr>
        <w:ind w:right="0"/>
        <w:rPr>
          <w:rFonts w:asciiTheme="majorHAnsi" w:hAnsiTheme="majorHAnsi" w:cstheme="majorHAnsi"/>
          <w:noProof/>
          <w:sz w:val="20"/>
          <w:lang w:eastAsia="en-AU"/>
        </w:rPr>
      </w:pPr>
      <w:r w:rsidRPr="008A6EFD">
        <w:rPr>
          <w:rFonts w:asciiTheme="majorHAnsi" w:hAnsiTheme="majorHAnsi" w:cstheme="majorHAnsi"/>
          <w:b/>
          <w:noProof/>
          <w:sz w:val="20"/>
          <w:lang w:eastAsia="en-AU"/>
        </w:rPr>
        <w:t>Brief description of duties</w:t>
      </w:r>
      <w:r w:rsidRPr="003D77FA">
        <w:rPr>
          <w:rFonts w:asciiTheme="majorHAnsi" w:hAnsiTheme="majorHAnsi" w:cstheme="majorHAnsi"/>
          <w:noProof/>
          <w:sz w:val="20"/>
          <w:lang w:eastAsia="en-AU"/>
        </w:rPr>
        <w:t xml:space="preserve"> – a one sentence description of the role (remember to use key words)</w:t>
      </w:r>
    </w:p>
    <w:p w14:paraId="20E1A8A3" w14:textId="1F8FAE0E" w:rsidR="00A92D81" w:rsidRPr="003D77FA" w:rsidRDefault="00A92D81" w:rsidP="008A6EFD">
      <w:pPr>
        <w:pStyle w:val="ListParagraph"/>
        <w:numPr>
          <w:ilvl w:val="0"/>
          <w:numId w:val="34"/>
        </w:numPr>
        <w:ind w:right="0"/>
        <w:rPr>
          <w:rFonts w:asciiTheme="majorHAnsi" w:hAnsiTheme="majorHAnsi" w:cstheme="majorHAnsi"/>
          <w:noProof/>
          <w:sz w:val="20"/>
          <w:lang w:eastAsia="en-AU"/>
        </w:rPr>
      </w:pPr>
      <w:r w:rsidRPr="008A6EFD">
        <w:rPr>
          <w:rFonts w:asciiTheme="majorHAnsi" w:hAnsiTheme="majorHAnsi" w:cstheme="majorHAnsi"/>
          <w:b/>
          <w:noProof/>
          <w:sz w:val="20"/>
          <w:lang w:eastAsia="en-AU"/>
        </w:rPr>
        <w:t>Role image</w:t>
      </w:r>
      <w:r w:rsidRPr="003D77FA">
        <w:rPr>
          <w:rFonts w:asciiTheme="majorHAnsi" w:hAnsiTheme="majorHAnsi" w:cstheme="majorHAnsi"/>
          <w:noProof/>
          <w:sz w:val="20"/>
          <w:lang w:eastAsia="en-AU"/>
        </w:rPr>
        <w:t xml:space="preserve"> – a good photo that shows what the role is about</w:t>
      </w:r>
      <w:r w:rsidR="00D75A92">
        <w:rPr>
          <w:rFonts w:asciiTheme="majorHAnsi" w:hAnsiTheme="majorHAnsi" w:cstheme="majorHAnsi"/>
          <w:noProof/>
          <w:sz w:val="20"/>
          <w:lang w:eastAsia="en-AU"/>
        </w:rPr>
        <w:t>.</w:t>
      </w:r>
    </w:p>
    <w:p w14:paraId="0C0F4BFC" w14:textId="51C2FD85" w:rsidR="00A92D81" w:rsidRPr="003D77FA" w:rsidRDefault="00A92D81" w:rsidP="008A6EFD">
      <w:pPr>
        <w:pStyle w:val="ListParagraph"/>
        <w:numPr>
          <w:ilvl w:val="0"/>
          <w:numId w:val="34"/>
        </w:numPr>
        <w:ind w:right="0"/>
        <w:rPr>
          <w:rFonts w:asciiTheme="majorHAnsi" w:hAnsiTheme="majorHAnsi" w:cstheme="majorHAnsi"/>
          <w:noProof/>
          <w:sz w:val="20"/>
          <w:lang w:eastAsia="en-AU"/>
        </w:rPr>
      </w:pPr>
      <w:r w:rsidRPr="008A6EFD">
        <w:rPr>
          <w:rFonts w:asciiTheme="majorHAnsi" w:hAnsiTheme="majorHAnsi" w:cstheme="majorHAnsi"/>
          <w:b/>
          <w:noProof/>
          <w:sz w:val="20"/>
          <w:lang w:eastAsia="en-AU"/>
        </w:rPr>
        <w:t>Term of role</w:t>
      </w:r>
      <w:r w:rsidRPr="003D77FA">
        <w:rPr>
          <w:rFonts w:asciiTheme="majorHAnsi" w:hAnsiTheme="majorHAnsi" w:cstheme="majorHAnsi"/>
          <w:noProof/>
          <w:sz w:val="20"/>
          <w:lang w:eastAsia="en-AU"/>
        </w:rPr>
        <w:t xml:space="preserve"> - select the appropriate option(s) from the list provided</w:t>
      </w:r>
      <w:r w:rsidR="00D75A92">
        <w:rPr>
          <w:rFonts w:asciiTheme="majorHAnsi" w:hAnsiTheme="majorHAnsi" w:cstheme="majorHAnsi"/>
          <w:noProof/>
          <w:sz w:val="20"/>
          <w:lang w:eastAsia="en-AU"/>
        </w:rPr>
        <w:t>.</w:t>
      </w:r>
    </w:p>
    <w:p w14:paraId="41E2C30F" w14:textId="69CCADAF" w:rsidR="00A92D81" w:rsidRPr="003D77FA" w:rsidRDefault="00A92D81" w:rsidP="008A6EFD">
      <w:pPr>
        <w:pStyle w:val="ListParagraph"/>
        <w:numPr>
          <w:ilvl w:val="0"/>
          <w:numId w:val="34"/>
        </w:numPr>
        <w:ind w:right="0"/>
        <w:rPr>
          <w:rFonts w:asciiTheme="majorHAnsi" w:hAnsiTheme="majorHAnsi" w:cstheme="majorHAnsi"/>
          <w:noProof/>
          <w:sz w:val="20"/>
          <w:lang w:eastAsia="en-AU"/>
        </w:rPr>
      </w:pPr>
      <w:r w:rsidRPr="008A6EFD">
        <w:rPr>
          <w:rFonts w:asciiTheme="majorHAnsi" w:hAnsiTheme="majorHAnsi" w:cstheme="majorHAnsi"/>
          <w:b/>
          <w:noProof/>
          <w:sz w:val="20"/>
          <w:lang w:eastAsia="en-AU"/>
        </w:rPr>
        <w:t>Interested in</w:t>
      </w:r>
      <w:r w:rsidRPr="003D77FA">
        <w:rPr>
          <w:rFonts w:asciiTheme="majorHAnsi" w:hAnsiTheme="majorHAnsi" w:cstheme="majorHAnsi"/>
          <w:noProof/>
          <w:sz w:val="20"/>
          <w:lang w:eastAsia="en-AU"/>
        </w:rPr>
        <w:t xml:space="preserve"> – select the option(s) that apply from the list provided</w:t>
      </w:r>
      <w:r w:rsidR="00D75A92">
        <w:rPr>
          <w:rFonts w:asciiTheme="majorHAnsi" w:hAnsiTheme="majorHAnsi" w:cstheme="majorHAnsi"/>
          <w:noProof/>
          <w:sz w:val="20"/>
          <w:lang w:eastAsia="en-AU"/>
        </w:rPr>
        <w:t>.</w:t>
      </w:r>
      <w:r w:rsidRPr="003D77FA">
        <w:rPr>
          <w:rFonts w:asciiTheme="majorHAnsi" w:hAnsiTheme="majorHAnsi" w:cstheme="majorHAnsi"/>
          <w:noProof/>
          <w:sz w:val="20"/>
          <w:lang w:eastAsia="en-AU"/>
        </w:rPr>
        <w:t xml:space="preserve"> </w:t>
      </w:r>
    </w:p>
    <w:p w14:paraId="3361FF5A" w14:textId="09E5DE22" w:rsidR="00A92D81" w:rsidRPr="003D77FA" w:rsidRDefault="00A92D81" w:rsidP="008A6EFD">
      <w:pPr>
        <w:pStyle w:val="ListParagraph"/>
        <w:numPr>
          <w:ilvl w:val="0"/>
          <w:numId w:val="34"/>
        </w:numPr>
        <w:ind w:right="0"/>
        <w:rPr>
          <w:rFonts w:asciiTheme="majorHAnsi" w:hAnsiTheme="majorHAnsi" w:cstheme="majorHAnsi"/>
          <w:noProof/>
          <w:sz w:val="20"/>
          <w:lang w:eastAsia="en-AU"/>
        </w:rPr>
      </w:pPr>
      <w:r w:rsidRPr="008A6EFD">
        <w:rPr>
          <w:rFonts w:asciiTheme="majorHAnsi" w:hAnsiTheme="majorHAnsi" w:cstheme="majorHAnsi"/>
          <w:b/>
          <w:noProof/>
          <w:sz w:val="20"/>
          <w:lang w:eastAsia="en-AU"/>
        </w:rPr>
        <w:t>Contact name and email</w:t>
      </w:r>
      <w:r w:rsidRPr="003D77FA">
        <w:rPr>
          <w:rFonts w:asciiTheme="majorHAnsi" w:hAnsiTheme="majorHAnsi" w:cstheme="majorHAnsi"/>
          <w:noProof/>
          <w:sz w:val="20"/>
          <w:lang w:eastAsia="en-AU"/>
        </w:rPr>
        <w:t xml:space="preserve"> </w:t>
      </w:r>
      <w:r w:rsidRPr="003D77FA">
        <w:rPr>
          <w:rFonts w:asciiTheme="majorHAnsi" w:hAnsiTheme="majorHAnsi" w:cstheme="majorHAnsi"/>
          <w:sz w:val="20"/>
        </w:rPr>
        <w:t xml:space="preserve">– these are the specific contact details for your volunteer opportunity. They may be the same or different to your general contact details for your Community Group. </w:t>
      </w:r>
    </w:p>
    <w:p w14:paraId="518DDE8F" w14:textId="08D9269F" w:rsidR="00A92D81" w:rsidRPr="003D77FA" w:rsidRDefault="00A92D81" w:rsidP="008A6EFD">
      <w:pPr>
        <w:pStyle w:val="ListParagraph"/>
        <w:numPr>
          <w:ilvl w:val="0"/>
          <w:numId w:val="34"/>
        </w:numPr>
        <w:ind w:right="0"/>
        <w:rPr>
          <w:rFonts w:asciiTheme="majorHAnsi" w:hAnsiTheme="majorHAnsi" w:cstheme="majorHAnsi"/>
          <w:noProof/>
          <w:sz w:val="20"/>
          <w:lang w:eastAsia="en-AU"/>
        </w:rPr>
      </w:pPr>
      <w:r w:rsidRPr="008A6EFD">
        <w:rPr>
          <w:rFonts w:asciiTheme="majorHAnsi" w:hAnsiTheme="majorHAnsi" w:cstheme="majorHAnsi"/>
          <w:b/>
          <w:noProof/>
          <w:sz w:val="20"/>
          <w:lang w:eastAsia="en-AU"/>
        </w:rPr>
        <w:t>Street address, suburb and postcode</w:t>
      </w:r>
      <w:r w:rsidRPr="003D77FA">
        <w:rPr>
          <w:rFonts w:asciiTheme="majorHAnsi" w:hAnsiTheme="majorHAnsi" w:cstheme="majorHAnsi"/>
          <w:noProof/>
          <w:sz w:val="20"/>
          <w:lang w:eastAsia="en-AU"/>
        </w:rPr>
        <w:t xml:space="preserve"> – the location that the volunteer will be required. This will be used to pinpoint the location on a map on your volunteer opportunity listing. If your volunteer opportunity does not have a required address, use the location listed for your community group and explain that there is no set location in the ‘Role Description’ box</w:t>
      </w:r>
      <w:r w:rsidR="00D75A92">
        <w:rPr>
          <w:rFonts w:asciiTheme="majorHAnsi" w:hAnsiTheme="majorHAnsi" w:cstheme="majorHAnsi"/>
          <w:noProof/>
          <w:sz w:val="20"/>
          <w:lang w:eastAsia="en-AU"/>
        </w:rPr>
        <w:t>.</w:t>
      </w:r>
    </w:p>
    <w:p w14:paraId="4A9FFD00" w14:textId="77777777" w:rsidR="00A92D81" w:rsidRDefault="00A92D81" w:rsidP="00A92D81">
      <w:pPr>
        <w:spacing w:after="0"/>
      </w:pPr>
      <w:r>
        <w:t>Optional (recommended) information:</w:t>
      </w:r>
    </w:p>
    <w:p w14:paraId="76B9B5CC" w14:textId="77777777" w:rsidR="00A92D81" w:rsidRPr="003D77FA" w:rsidRDefault="00A92D81" w:rsidP="008A6EFD">
      <w:pPr>
        <w:pStyle w:val="ListParagraph"/>
        <w:numPr>
          <w:ilvl w:val="0"/>
          <w:numId w:val="35"/>
        </w:numPr>
        <w:spacing w:after="0"/>
        <w:ind w:right="0"/>
        <w:rPr>
          <w:rFonts w:asciiTheme="majorHAnsi" w:hAnsiTheme="majorHAnsi" w:cstheme="majorHAnsi"/>
          <w:sz w:val="20"/>
        </w:rPr>
      </w:pPr>
      <w:r w:rsidRPr="008A6EFD">
        <w:rPr>
          <w:rFonts w:asciiTheme="majorHAnsi" w:hAnsiTheme="majorHAnsi" w:cstheme="majorHAnsi"/>
          <w:b/>
          <w:sz w:val="20"/>
        </w:rPr>
        <w:t>Role Description</w:t>
      </w:r>
      <w:r w:rsidRPr="003D77FA">
        <w:rPr>
          <w:rFonts w:asciiTheme="majorHAnsi" w:hAnsiTheme="majorHAnsi" w:cstheme="majorHAnsi"/>
          <w:sz w:val="20"/>
        </w:rPr>
        <w:t xml:space="preserve"> – this is where you explain all about the volunteer position (remember to think about what your audience will want to know. Be sure to state the benefits that the person will get from volunteering (e.g. gaining new skills, meeting a community of great people, getting exercise). </w:t>
      </w:r>
    </w:p>
    <w:p w14:paraId="4D805A48" w14:textId="77777777" w:rsidR="00A92D81" w:rsidRPr="003D77FA" w:rsidRDefault="00A92D81" w:rsidP="008A6EFD">
      <w:pPr>
        <w:pStyle w:val="ListParagraph"/>
        <w:numPr>
          <w:ilvl w:val="0"/>
          <w:numId w:val="34"/>
        </w:numPr>
        <w:ind w:right="0"/>
        <w:rPr>
          <w:rFonts w:asciiTheme="majorHAnsi" w:hAnsiTheme="majorHAnsi" w:cstheme="majorHAnsi"/>
          <w:noProof/>
          <w:sz w:val="20"/>
          <w:lang w:eastAsia="en-AU"/>
        </w:rPr>
      </w:pPr>
      <w:r w:rsidRPr="008A6EFD">
        <w:rPr>
          <w:rFonts w:asciiTheme="majorHAnsi" w:hAnsiTheme="majorHAnsi" w:cstheme="majorHAnsi"/>
          <w:b/>
          <w:sz w:val="20"/>
        </w:rPr>
        <w:t>Role Requirements</w:t>
      </w:r>
      <w:r w:rsidRPr="003D77FA">
        <w:rPr>
          <w:rFonts w:asciiTheme="majorHAnsi" w:hAnsiTheme="majorHAnsi" w:cstheme="majorHAnsi"/>
          <w:sz w:val="20"/>
        </w:rPr>
        <w:t xml:space="preserve"> – select </w:t>
      </w:r>
      <w:r w:rsidRPr="003D77FA">
        <w:rPr>
          <w:rFonts w:asciiTheme="majorHAnsi" w:hAnsiTheme="majorHAnsi" w:cstheme="majorHAnsi"/>
          <w:noProof/>
          <w:sz w:val="20"/>
          <w:lang w:eastAsia="en-AU"/>
        </w:rPr>
        <w:t xml:space="preserve">the option(s) that apply from the list provided. </w:t>
      </w:r>
    </w:p>
    <w:p w14:paraId="501449B5" w14:textId="77777777" w:rsidR="00A92D81" w:rsidRPr="003D77FA" w:rsidRDefault="00A92D81" w:rsidP="008A6EFD">
      <w:pPr>
        <w:pStyle w:val="ListParagraph"/>
        <w:numPr>
          <w:ilvl w:val="0"/>
          <w:numId w:val="35"/>
        </w:numPr>
        <w:ind w:right="0"/>
        <w:rPr>
          <w:rFonts w:asciiTheme="majorHAnsi" w:hAnsiTheme="majorHAnsi" w:cstheme="majorHAnsi"/>
          <w:sz w:val="20"/>
        </w:rPr>
      </w:pPr>
      <w:r w:rsidRPr="008A6EFD">
        <w:rPr>
          <w:rFonts w:asciiTheme="majorHAnsi" w:hAnsiTheme="majorHAnsi" w:cstheme="majorHAnsi"/>
          <w:b/>
          <w:sz w:val="20"/>
        </w:rPr>
        <w:t>Local transport</w:t>
      </w:r>
      <w:r w:rsidRPr="003D77FA">
        <w:rPr>
          <w:rFonts w:asciiTheme="majorHAnsi" w:hAnsiTheme="majorHAnsi" w:cstheme="majorHAnsi"/>
          <w:sz w:val="20"/>
        </w:rPr>
        <w:t xml:space="preserve"> – provide information about how the volunteer can get to the required location by public transport as some people may not have access to a car (if relevant).</w:t>
      </w:r>
    </w:p>
    <w:p w14:paraId="355C7E85" w14:textId="01699599" w:rsidR="00A92D81" w:rsidRPr="003D77FA" w:rsidRDefault="00A92D81" w:rsidP="008A6EFD">
      <w:pPr>
        <w:pStyle w:val="ListParagraph"/>
        <w:numPr>
          <w:ilvl w:val="0"/>
          <w:numId w:val="35"/>
        </w:numPr>
        <w:ind w:right="0"/>
        <w:rPr>
          <w:rFonts w:asciiTheme="majorHAnsi" w:hAnsiTheme="majorHAnsi" w:cstheme="majorHAnsi"/>
          <w:sz w:val="20"/>
        </w:rPr>
      </w:pPr>
      <w:r w:rsidRPr="008A6EFD">
        <w:rPr>
          <w:rFonts w:asciiTheme="majorHAnsi" w:hAnsiTheme="majorHAnsi" w:cstheme="majorHAnsi"/>
          <w:b/>
          <w:sz w:val="20"/>
        </w:rPr>
        <w:t>Related websites</w:t>
      </w:r>
      <w:r w:rsidRPr="003D77FA">
        <w:rPr>
          <w:rFonts w:asciiTheme="majorHAnsi" w:hAnsiTheme="majorHAnsi" w:cstheme="majorHAnsi"/>
          <w:sz w:val="20"/>
        </w:rPr>
        <w:t xml:space="preserve"> – add links to other websites that are relevant to the volunteer opportunity (e.g. a link to information about how to get a police check, or a link to your website to find out more about what you do). This is where you can </w:t>
      </w:r>
      <w:r w:rsidR="00D75A92">
        <w:rPr>
          <w:rFonts w:asciiTheme="majorHAnsi" w:hAnsiTheme="majorHAnsi" w:cstheme="majorHAnsi"/>
          <w:sz w:val="20"/>
        </w:rPr>
        <w:t xml:space="preserve">also </w:t>
      </w:r>
      <w:r w:rsidRPr="003D77FA">
        <w:rPr>
          <w:rFonts w:asciiTheme="majorHAnsi" w:hAnsiTheme="majorHAnsi" w:cstheme="majorHAnsi"/>
          <w:sz w:val="20"/>
        </w:rPr>
        <w:t>add links to your social media pages</w:t>
      </w:r>
    </w:p>
    <w:p w14:paraId="386E7F05" w14:textId="77777777" w:rsidR="00A92D81" w:rsidRPr="003D77FA" w:rsidRDefault="00A92D81" w:rsidP="008A6EFD">
      <w:pPr>
        <w:pStyle w:val="ListParagraph"/>
        <w:numPr>
          <w:ilvl w:val="0"/>
          <w:numId w:val="35"/>
        </w:numPr>
        <w:ind w:right="0"/>
        <w:rPr>
          <w:rFonts w:asciiTheme="majorHAnsi" w:hAnsiTheme="majorHAnsi" w:cstheme="majorHAnsi"/>
          <w:sz w:val="20"/>
        </w:rPr>
      </w:pPr>
      <w:r w:rsidRPr="008A6EFD">
        <w:rPr>
          <w:rFonts w:asciiTheme="majorHAnsi" w:hAnsiTheme="majorHAnsi" w:cstheme="majorHAnsi"/>
          <w:b/>
          <w:sz w:val="20"/>
        </w:rPr>
        <w:t>Related documents</w:t>
      </w:r>
      <w:r w:rsidRPr="003D77FA">
        <w:rPr>
          <w:rFonts w:asciiTheme="majorHAnsi" w:hAnsiTheme="majorHAnsi" w:cstheme="majorHAnsi"/>
          <w:sz w:val="20"/>
        </w:rPr>
        <w:t xml:space="preserve"> - do you have documents that contain relevant information to share with people about your event (e.g. a position description or volunteer policy). You can add up to 10 documents (see tip box on page 14 for more information).</w:t>
      </w:r>
    </w:p>
    <w:p w14:paraId="758C3F2B" w14:textId="77777777" w:rsidR="00A85B9C" w:rsidRDefault="00A85B9C">
      <w:pPr>
        <w:spacing w:after="0" w:line="240" w:lineRule="auto"/>
        <w:ind w:right="0"/>
        <w:rPr>
          <w:color w:val="000090"/>
        </w:rPr>
      </w:pPr>
      <w:r>
        <w:br w:type="page"/>
      </w:r>
    </w:p>
    <w:p w14:paraId="020BC055" w14:textId="1760E4D6" w:rsidR="00A92D81" w:rsidRDefault="00A92D81" w:rsidP="008A6EFD">
      <w:pPr>
        <w:pStyle w:val="Kingstonheading3"/>
      </w:pPr>
      <w:r w:rsidRPr="008A6EFD">
        <w:lastRenderedPageBreak/>
        <w:t xml:space="preserve">Add/Edit Volunteer opportunity page </w:t>
      </w:r>
    </w:p>
    <w:p w14:paraId="4648C96B" w14:textId="4143A0B4" w:rsidR="00A85B9C" w:rsidRPr="008A6EFD" w:rsidRDefault="00D75A92" w:rsidP="008A6EFD">
      <w:pPr>
        <w:pStyle w:val="Kingstonheading3"/>
      </w:pPr>
      <w:r w:rsidRPr="00A85B9C">
        <w:rPr>
          <w:noProof/>
          <w:lang w:val="en-US"/>
        </w:rPr>
        <w:drawing>
          <wp:anchor distT="0" distB="0" distL="114300" distR="114300" simplePos="0" relativeHeight="251667968" behindDoc="1" locked="0" layoutInCell="1" allowOverlap="1" wp14:anchorId="71F456CD" wp14:editId="1C34F016">
            <wp:simplePos x="0" y="0"/>
            <wp:positionH relativeFrom="column">
              <wp:posOffset>-25400</wp:posOffset>
            </wp:positionH>
            <wp:positionV relativeFrom="paragraph">
              <wp:posOffset>59690</wp:posOffset>
            </wp:positionV>
            <wp:extent cx="4385310" cy="5161280"/>
            <wp:effectExtent l="57150" t="57150" r="110490" b="115570"/>
            <wp:wrapTight wrapText="bothSides">
              <wp:wrapPolygon edited="0">
                <wp:start x="-94" y="-239"/>
                <wp:lineTo x="-281" y="-159"/>
                <wp:lineTo x="-281" y="21685"/>
                <wp:lineTo x="-94" y="22004"/>
                <wp:lineTo x="21863" y="22004"/>
                <wp:lineTo x="22050" y="21605"/>
                <wp:lineTo x="22050" y="1116"/>
                <wp:lineTo x="21769" y="-80"/>
                <wp:lineTo x="21769" y="-239"/>
                <wp:lineTo x="-94" y="-239"/>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385310" cy="5161280"/>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r w:rsidR="00A85B9C" w:rsidRPr="00A85B9C">
        <w:rPr>
          <w:noProof/>
          <w:lang w:val="en-GB" w:eastAsia="en-GB"/>
        </w:rPr>
        <w:t xml:space="preserve"> </w:t>
      </w:r>
    </w:p>
    <w:p w14:paraId="17DE245E" w14:textId="77777777" w:rsidR="00A92D81" w:rsidRDefault="00A92D81" w:rsidP="00A92D81">
      <w:pPr>
        <w:spacing w:after="0"/>
      </w:pPr>
    </w:p>
    <w:p w14:paraId="408B84DF" w14:textId="5A78EB70" w:rsidR="00A85B9C" w:rsidRDefault="00D75A92">
      <w:pPr>
        <w:spacing w:after="0" w:line="240" w:lineRule="auto"/>
        <w:ind w:right="0"/>
      </w:pPr>
      <w:r w:rsidRPr="00A85B9C">
        <w:rPr>
          <w:noProof/>
          <w:lang w:val="en-US"/>
        </w:rPr>
        <w:drawing>
          <wp:anchor distT="0" distB="0" distL="114300" distR="114300" simplePos="0" relativeHeight="251665920" behindDoc="0" locked="0" layoutInCell="1" allowOverlap="1" wp14:anchorId="03C62C25" wp14:editId="35EB4A5E">
            <wp:simplePos x="0" y="0"/>
            <wp:positionH relativeFrom="column">
              <wp:posOffset>-2669540</wp:posOffset>
            </wp:positionH>
            <wp:positionV relativeFrom="paragraph">
              <wp:posOffset>3237230</wp:posOffset>
            </wp:positionV>
            <wp:extent cx="4496686" cy="4460240"/>
            <wp:effectExtent l="57150" t="57150" r="113665" b="11176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4496686" cy="446024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85B9C">
        <w:br w:type="page"/>
      </w:r>
    </w:p>
    <w:p w14:paraId="6D96EC21" w14:textId="2375C8AE" w:rsidR="008A6EFD" w:rsidRDefault="001130A0" w:rsidP="00A30EB0">
      <w:pPr>
        <w:spacing w:after="0" w:line="240" w:lineRule="auto"/>
        <w:ind w:right="0"/>
      </w:pPr>
      <w:r w:rsidRPr="001130A0">
        <w:rPr>
          <w:noProof/>
          <w:lang w:val="en-US"/>
        </w:rPr>
        <w:lastRenderedPageBreak/>
        <w:drawing>
          <wp:anchor distT="0" distB="0" distL="114300" distR="114300" simplePos="0" relativeHeight="251678208" behindDoc="0" locked="0" layoutInCell="1" allowOverlap="1" wp14:anchorId="67588F88" wp14:editId="1E90D1D7">
            <wp:simplePos x="0" y="0"/>
            <wp:positionH relativeFrom="column">
              <wp:posOffset>57150</wp:posOffset>
            </wp:positionH>
            <wp:positionV relativeFrom="paragraph">
              <wp:posOffset>5709285</wp:posOffset>
            </wp:positionV>
            <wp:extent cx="5084791" cy="2493619"/>
            <wp:effectExtent l="57150" t="57150" r="116205" b="11684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5084791" cy="2493619"/>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1130A0">
        <w:rPr>
          <w:noProof/>
          <w:lang w:val="en-US"/>
        </w:rPr>
        <w:drawing>
          <wp:inline distT="0" distB="0" distL="0" distR="0" wp14:anchorId="01B73353" wp14:editId="34CEE8D7">
            <wp:extent cx="4628889" cy="5488940"/>
            <wp:effectExtent l="57150" t="57150" r="114935" b="11176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635637" cy="5496941"/>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r w:rsidR="00A85B9C">
        <w:br w:type="page"/>
      </w:r>
      <w:r w:rsidR="00A92D81">
        <w:lastRenderedPageBreak/>
        <w:t>Once you have finished adding all the information about the volunteer opportunity, click the ‘Submit’ button at the bottom of the page. This will send a notification to Council to review your information and approve it.</w:t>
      </w:r>
    </w:p>
    <w:p w14:paraId="23636074" w14:textId="77777777" w:rsidR="008A6EFD" w:rsidRDefault="008A6EFD" w:rsidP="008A6EFD">
      <w:pPr>
        <w:spacing w:after="0"/>
      </w:pPr>
    </w:p>
    <w:p w14:paraId="0BDE9BD3" w14:textId="51ED9B15" w:rsidR="00A92D81" w:rsidRDefault="00A92D81" w:rsidP="008A6EFD">
      <w:pPr>
        <w:spacing w:after="0"/>
      </w:pPr>
      <w:r w:rsidRPr="004440AF">
        <w:rPr>
          <w:b/>
        </w:rPr>
        <w:t xml:space="preserve">Please allow </w:t>
      </w:r>
      <w:r>
        <w:rPr>
          <w:b/>
        </w:rPr>
        <w:t xml:space="preserve">three </w:t>
      </w:r>
      <w:r w:rsidRPr="004440AF">
        <w:rPr>
          <w:b/>
        </w:rPr>
        <w:t>business day</w:t>
      </w:r>
      <w:r>
        <w:rPr>
          <w:b/>
        </w:rPr>
        <w:t>s</w:t>
      </w:r>
      <w:r w:rsidRPr="004440AF">
        <w:rPr>
          <w:b/>
        </w:rPr>
        <w:t xml:space="preserve"> for your </w:t>
      </w:r>
      <w:r>
        <w:rPr>
          <w:b/>
        </w:rPr>
        <w:t>volunteer opportunity</w:t>
      </w:r>
      <w:r w:rsidRPr="004440AF">
        <w:rPr>
          <w:b/>
        </w:rPr>
        <w:t xml:space="preserve"> page to be reviewed and approved by Council. </w:t>
      </w:r>
      <w:r w:rsidRPr="00C37EA9">
        <w:t xml:space="preserve">You will </w:t>
      </w:r>
      <w:r>
        <w:t>be contacted by Council</w:t>
      </w:r>
      <w:r w:rsidRPr="00C37EA9">
        <w:t xml:space="preserve"> if there are any changes or further information required before it</w:t>
      </w:r>
      <w:r>
        <w:t xml:space="preserve"> can be approved.</w:t>
      </w:r>
    </w:p>
    <w:p w14:paraId="3678043A" w14:textId="77777777" w:rsidR="008A6EFD" w:rsidRDefault="008A6EFD" w:rsidP="008A6EFD">
      <w:pPr>
        <w:spacing w:after="0"/>
      </w:pPr>
    </w:p>
    <w:p w14:paraId="760C9D3B" w14:textId="3A3378CB" w:rsidR="00A92D81" w:rsidRDefault="00A92D81" w:rsidP="00A92D81">
      <w:r>
        <w:t>Once your Volunteer Opportunity has been approved and listed successfully, you will be able to see it as ‘live’ on your My Profile screen, the same way you can see your Community Group listing.</w:t>
      </w:r>
      <w:r w:rsidR="00D75A92" w:rsidRPr="00D75A92">
        <w:rPr>
          <w:i/>
        </w:rPr>
        <w:t xml:space="preserve"> </w:t>
      </w:r>
      <w:r w:rsidR="00D75A92" w:rsidRPr="00130DE0">
        <w:rPr>
          <w:i/>
        </w:rPr>
        <w:t xml:space="preserve">Tip – If </w:t>
      </w:r>
      <w:r w:rsidR="00D75A92">
        <w:rPr>
          <w:i/>
        </w:rPr>
        <w:t>your volunteer opportunity</w:t>
      </w:r>
      <w:r w:rsidR="00D75A92" w:rsidRPr="00130DE0">
        <w:rPr>
          <w:i/>
        </w:rPr>
        <w:t xml:space="preserve"> is seasonal or</w:t>
      </w:r>
      <w:r w:rsidR="00D75A92">
        <w:rPr>
          <w:i/>
        </w:rPr>
        <w:t xml:space="preserve"> is a position that you regularly need to recruit for, </w:t>
      </w:r>
      <w:r w:rsidR="00D75A92" w:rsidRPr="00130DE0">
        <w:rPr>
          <w:i/>
        </w:rPr>
        <w:t xml:space="preserve">after </w:t>
      </w:r>
      <w:r w:rsidR="00D75A92">
        <w:rPr>
          <w:i/>
        </w:rPr>
        <w:t xml:space="preserve">the position is filled you can </w:t>
      </w:r>
      <w:r w:rsidR="00D75A92" w:rsidRPr="00130DE0">
        <w:rPr>
          <w:i/>
        </w:rPr>
        <w:t xml:space="preserve">‘deactivate’ </w:t>
      </w:r>
      <w:r w:rsidR="00D75A92">
        <w:rPr>
          <w:i/>
        </w:rPr>
        <w:t>the volunteer opportunity listing</w:t>
      </w:r>
      <w:r w:rsidR="00D75A92" w:rsidRPr="00130DE0">
        <w:rPr>
          <w:i/>
        </w:rPr>
        <w:t xml:space="preserve">. This means that it will no longer appear on the MCL site, but you can </w:t>
      </w:r>
      <w:r w:rsidR="00D75A92">
        <w:rPr>
          <w:i/>
        </w:rPr>
        <w:t>‘</w:t>
      </w:r>
      <w:r w:rsidR="00D75A92" w:rsidRPr="00130DE0">
        <w:rPr>
          <w:i/>
        </w:rPr>
        <w:t>reactivate and edit</w:t>
      </w:r>
      <w:r w:rsidR="00D75A92">
        <w:rPr>
          <w:i/>
        </w:rPr>
        <w:t>’</w:t>
      </w:r>
      <w:r w:rsidR="00D75A92" w:rsidRPr="00130DE0">
        <w:rPr>
          <w:i/>
        </w:rPr>
        <w:t xml:space="preserve"> it at a later date with the new details rather than re-creating the whole </w:t>
      </w:r>
      <w:r w:rsidR="00D75A92">
        <w:rPr>
          <w:i/>
        </w:rPr>
        <w:t>listing</w:t>
      </w:r>
      <w:r w:rsidR="00D75A92" w:rsidRPr="00130DE0">
        <w:rPr>
          <w:i/>
        </w:rPr>
        <w:t xml:space="preserve"> again from scratch.</w:t>
      </w:r>
    </w:p>
    <w:p w14:paraId="4F05EA78" w14:textId="77777777" w:rsidR="00A92D81" w:rsidRPr="008A6EFD" w:rsidRDefault="00A92D81" w:rsidP="008A6EFD">
      <w:pPr>
        <w:pStyle w:val="Kingstonheading3"/>
      </w:pPr>
      <w:r w:rsidRPr="008A6EFD">
        <w:t xml:space="preserve">Editing an Event or Volunteer Opportunity </w:t>
      </w:r>
    </w:p>
    <w:p w14:paraId="3100DEB4" w14:textId="1FE2986B" w:rsidR="00A92D81" w:rsidRDefault="00A92D81" w:rsidP="00A92D81">
      <w:r>
        <w:t xml:space="preserve">To edit an Event or Volunteer Opportunity, click on the ‘Edit’ tab under the relevant heading on your </w:t>
      </w:r>
      <w:r w:rsidR="00D75A92">
        <w:t>‘</w:t>
      </w:r>
      <w:r>
        <w:t>My Profile</w:t>
      </w:r>
      <w:r w:rsidR="00D75A92">
        <w:t>’</w:t>
      </w:r>
      <w:r>
        <w:t xml:space="preserve"> page. This will take you to the relevant page where you can modify the information.</w:t>
      </w:r>
    </w:p>
    <w:p w14:paraId="096C6275" w14:textId="77777777" w:rsidR="00A92D81" w:rsidRDefault="00A92D81" w:rsidP="00A92D81">
      <w:r>
        <w:t xml:space="preserve">Please note that once you edit the listing it will need to be re-submitted to Council for approval. </w:t>
      </w:r>
      <w:r w:rsidRPr="00C37EA9">
        <w:rPr>
          <w:b/>
        </w:rPr>
        <w:t xml:space="preserve">Please allow </w:t>
      </w:r>
      <w:r>
        <w:rPr>
          <w:b/>
        </w:rPr>
        <w:t>three</w:t>
      </w:r>
      <w:r w:rsidRPr="00C37EA9">
        <w:rPr>
          <w:b/>
        </w:rPr>
        <w:t xml:space="preserve"> business day</w:t>
      </w:r>
      <w:r>
        <w:rPr>
          <w:b/>
        </w:rPr>
        <w:t>s</w:t>
      </w:r>
      <w:r w:rsidRPr="00C37EA9">
        <w:rPr>
          <w:b/>
        </w:rPr>
        <w:t xml:space="preserve"> for your </w:t>
      </w:r>
      <w:r>
        <w:rPr>
          <w:b/>
        </w:rPr>
        <w:t>revised Event or Volunteer Opportunity listing</w:t>
      </w:r>
      <w:r w:rsidRPr="00C37EA9">
        <w:rPr>
          <w:b/>
        </w:rPr>
        <w:t xml:space="preserve"> to be reviewed and approved by Council</w:t>
      </w:r>
      <w:r>
        <w:rPr>
          <w:b/>
        </w:rPr>
        <w:t xml:space="preserve">. </w:t>
      </w:r>
      <w:r w:rsidRPr="00C37EA9">
        <w:t xml:space="preserve">You will </w:t>
      </w:r>
      <w:r>
        <w:t>be contacted by Council</w:t>
      </w:r>
      <w:r w:rsidRPr="00C37EA9">
        <w:t xml:space="preserve"> if there are any changes or further information required before it</w:t>
      </w:r>
      <w:r>
        <w:t xml:space="preserve"> can be approved.</w:t>
      </w:r>
    </w:p>
    <w:p w14:paraId="1E09C56C" w14:textId="77777777" w:rsidR="00A92D81" w:rsidRDefault="00A92D81" w:rsidP="00A92D81">
      <w:pPr>
        <w:pStyle w:val="Heading2"/>
      </w:pPr>
    </w:p>
    <w:p w14:paraId="77E78C6F" w14:textId="77777777" w:rsidR="00A92D81" w:rsidRDefault="00A92D81" w:rsidP="00A92D81">
      <w:pPr>
        <w:rPr>
          <w:rFonts w:eastAsiaTheme="majorEastAsia" w:cstheme="majorBidi"/>
          <w:b/>
          <w:bCs/>
          <w:sz w:val="28"/>
          <w:szCs w:val="28"/>
        </w:rPr>
      </w:pPr>
      <w:r>
        <w:br w:type="page"/>
      </w:r>
    </w:p>
    <w:p w14:paraId="0903741D" w14:textId="77777777" w:rsidR="00A92D81" w:rsidRPr="003223EF" w:rsidRDefault="00A92D81" w:rsidP="00A92D81">
      <w:pPr>
        <w:pStyle w:val="KingstonHeading1-numbered"/>
        <w:rPr>
          <w:rFonts w:ascii="Century Gothic" w:hAnsi="Century Gothic"/>
        </w:rPr>
      </w:pPr>
      <w:bookmarkStart w:id="15" w:name="_Toc422175252"/>
      <w:r w:rsidRPr="003223EF">
        <w:rPr>
          <w:rFonts w:ascii="Century Gothic" w:hAnsi="Century Gothic"/>
        </w:rPr>
        <w:lastRenderedPageBreak/>
        <w:t>Removing content from the site</w:t>
      </w:r>
      <w:bookmarkEnd w:id="15"/>
    </w:p>
    <w:p w14:paraId="648A44B0" w14:textId="77777777" w:rsidR="00A92D81" w:rsidRDefault="00A92D81" w:rsidP="00A92D81">
      <w:r>
        <w:t>There are two ways to remove content from the MCL site:</w:t>
      </w:r>
    </w:p>
    <w:p w14:paraId="277A1112" w14:textId="77777777" w:rsidR="00A92D81" w:rsidRPr="003D77FA" w:rsidRDefault="00A92D81" w:rsidP="008A6EFD">
      <w:pPr>
        <w:pStyle w:val="ListParagraph"/>
        <w:numPr>
          <w:ilvl w:val="0"/>
          <w:numId w:val="38"/>
        </w:numPr>
        <w:ind w:right="0"/>
        <w:rPr>
          <w:rFonts w:asciiTheme="majorHAnsi" w:hAnsiTheme="majorHAnsi" w:cstheme="majorHAnsi"/>
          <w:sz w:val="20"/>
        </w:rPr>
      </w:pPr>
      <w:r w:rsidRPr="003D77FA">
        <w:rPr>
          <w:rFonts w:asciiTheme="majorHAnsi" w:hAnsiTheme="majorHAnsi" w:cstheme="majorHAnsi"/>
          <w:sz w:val="20"/>
        </w:rPr>
        <w:t>Deactivate – this allows you to turn the page off so that it doesn’t appear on the website, but keep it and turn it back on at a later date</w:t>
      </w:r>
    </w:p>
    <w:p w14:paraId="10EDA00E" w14:textId="77777777" w:rsidR="00A92D81" w:rsidRPr="003D77FA" w:rsidRDefault="00A92D81" w:rsidP="008A6EFD">
      <w:pPr>
        <w:pStyle w:val="ListParagraph"/>
        <w:numPr>
          <w:ilvl w:val="0"/>
          <w:numId w:val="38"/>
        </w:numPr>
        <w:ind w:right="0"/>
        <w:rPr>
          <w:rFonts w:asciiTheme="majorHAnsi" w:hAnsiTheme="majorHAnsi" w:cstheme="majorHAnsi"/>
          <w:sz w:val="20"/>
        </w:rPr>
      </w:pPr>
      <w:r w:rsidRPr="003D77FA">
        <w:rPr>
          <w:rFonts w:asciiTheme="majorHAnsi" w:hAnsiTheme="majorHAnsi" w:cstheme="majorHAnsi"/>
          <w:sz w:val="20"/>
        </w:rPr>
        <w:t>Archive – this is how you permanently remove content from the MCL site. To do so you need to deactivate it first, then archive it.</w:t>
      </w:r>
    </w:p>
    <w:p w14:paraId="3DBEE7FE" w14:textId="5BEE3A2C" w:rsidR="00A92D81" w:rsidRPr="00AD2204" w:rsidRDefault="00A92D81" w:rsidP="008A6EFD">
      <w:pPr>
        <w:spacing w:after="480"/>
      </w:pPr>
      <w:r>
        <w:t>You must have a user account and be logged in before you can deactivate or archive information from the MCL site.</w:t>
      </w:r>
    </w:p>
    <w:p w14:paraId="5FD6BDF5" w14:textId="77777777" w:rsidR="00A92D81" w:rsidRPr="003D77FA" w:rsidRDefault="00A92D81" w:rsidP="008A6EFD">
      <w:pPr>
        <w:pStyle w:val="ListParagraph"/>
        <w:numPr>
          <w:ilvl w:val="0"/>
          <w:numId w:val="22"/>
        </w:numPr>
        <w:spacing w:after="240" w:line="288" w:lineRule="auto"/>
        <w:ind w:right="340"/>
        <w:contextualSpacing w:val="0"/>
        <w:rPr>
          <w:rFonts w:ascii="Arial" w:eastAsia="Times New Roman" w:hAnsi="Arial"/>
          <w:caps/>
          <w:vanish/>
          <w:color w:val="777877" w:themeColor="background2"/>
          <w:sz w:val="24"/>
        </w:rPr>
      </w:pPr>
      <w:bookmarkStart w:id="16" w:name="_Toc422175253"/>
    </w:p>
    <w:p w14:paraId="4C42532B" w14:textId="77777777" w:rsidR="00A92D81" w:rsidRDefault="00A92D81" w:rsidP="00A92D81">
      <w:pPr>
        <w:pStyle w:val="Kingstonheading2-numbered"/>
      </w:pPr>
      <w:r>
        <w:t>Deactivating or archiving</w:t>
      </w:r>
      <w:r w:rsidRPr="00084E44">
        <w:t xml:space="preserve"> a community group listing, events and volunteer opportunities</w:t>
      </w:r>
      <w:bookmarkEnd w:id="16"/>
    </w:p>
    <w:p w14:paraId="277D796E" w14:textId="77777777" w:rsidR="00A92D81" w:rsidRPr="00AD5BE2" w:rsidRDefault="00A92D81" w:rsidP="00A92D81">
      <w:pPr>
        <w:rPr>
          <w:noProof/>
          <w:lang w:eastAsia="en-AU"/>
        </w:rPr>
      </w:pPr>
      <w:r>
        <w:t>To deactivate a Community Group, Event or Volunteer Opportunity, click on the ‘Deactivate’ tab under the relevant heading on the user account/ log in page. A box will pop up confirming whether you would like to deactivate the listing, click OK</w:t>
      </w:r>
      <w:r w:rsidRPr="00934D6D">
        <w:t xml:space="preserve"> </w:t>
      </w:r>
      <w:r>
        <w:t>to proceed, or Cancel to go back.</w:t>
      </w:r>
    </w:p>
    <w:p w14:paraId="13A83E84" w14:textId="77777777" w:rsidR="00A92D81" w:rsidRDefault="00A92D81" w:rsidP="00A92D81">
      <w:r>
        <w:rPr>
          <w:noProof/>
          <w:lang w:val="en-US"/>
        </w:rPr>
        <mc:AlternateContent>
          <mc:Choice Requires="wps">
            <w:drawing>
              <wp:anchor distT="0" distB="0" distL="114300" distR="114300" simplePos="0" relativeHeight="251649536" behindDoc="0" locked="0" layoutInCell="1" allowOverlap="1" wp14:anchorId="5E9B8D12" wp14:editId="00C761BE">
                <wp:simplePos x="0" y="0"/>
                <wp:positionH relativeFrom="column">
                  <wp:posOffset>2727960</wp:posOffset>
                </wp:positionH>
                <wp:positionV relativeFrom="paragraph">
                  <wp:posOffset>2733040</wp:posOffset>
                </wp:positionV>
                <wp:extent cx="1346200" cy="382270"/>
                <wp:effectExtent l="0" t="0" r="25400" b="17780"/>
                <wp:wrapNone/>
                <wp:docPr id="335" name="Oval 335"/>
                <wp:cNvGraphicFramePr/>
                <a:graphic xmlns:a="http://schemas.openxmlformats.org/drawingml/2006/main">
                  <a:graphicData uri="http://schemas.microsoft.com/office/word/2010/wordprocessingShape">
                    <wps:wsp>
                      <wps:cNvSpPr/>
                      <wps:spPr>
                        <a:xfrm>
                          <a:off x="0" y="0"/>
                          <a:ext cx="1346200" cy="382270"/>
                        </a:xfrm>
                        <a:prstGeom prst="ellipse">
                          <a:avLst/>
                        </a:prstGeom>
                        <a:noFill/>
                        <a:ln w="190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1DF217" id="Oval 335" o:spid="_x0000_s1026" style="position:absolute;margin-left:214.8pt;margin-top:215.2pt;width:106pt;height:30.1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" filled="f" strokecolor="#00b050" strokeweight="1.5pt"/>
            </w:pict>
          </mc:Fallback>
        </mc:AlternateContent>
      </w:r>
      <w:r w:rsidRPr="002C4050">
        <w:rPr>
          <w:noProof/>
          <w:lang w:eastAsia="en-AU"/>
        </w:rPr>
        <w:t xml:space="preserve"> </w:t>
      </w:r>
      <w:r>
        <w:rPr>
          <w:noProof/>
          <w:lang w:val="en-US"/>
        </w:rPr>
        <w:drawing>
          <wp:inline distT="0" distB="0" distL="0" distR="0" wp14:anchorId="11EBFE98" wp14:editId="7BFD5D22">
            <wp:extent cx="4811004" cy="4815327"/>
            <wp:effectExtent l="57150" t="57150" r="123190" b="11874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8153"/>
                    <a:stretch/>
                  </pic:blipFill>
                  <pic:spPr bwMode="auto">
                    <a:xfrm>
                      <a:off x="0" y="0"/>
                      <a:ext cx="4820512" cy="4824844"/>
                    </a:xfrm>
                    <a:prstGeom prst="rect">
                      <a:avLst/>
                    </a:prstGeom>
                    <a:ln w="3175">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873015B" w14:textId="77777777" w:rsidR="00A92D81" w:rsidRDefault="00A92D81" w:rsidP="00A92D81"/>
    <w:p w14:paraId="2F07CAC3" w14:textId="77777777" w:rsidR="00A92D81" w:rsidRDefault="00A92D81" w:rsidP="00A92D81">
      <w:r>
        <w:lastRenderedPageBreak/>
        <w:t>You can see which listings are ‘live’ and which are ‘deactivated’ on the user account/ log in screen. You can easily reactivate listings by clicking on the ‘Activate’ button.</w:t>
      </w:r>
    </w:p>
    <w:p w14:paraId="58FA7859" w14:textId="77777777" w:rsidR="00A92D81" w:rsidRDefault="00A92D81" w:rsidP="00A92D81">
      <w:r>
        <w:t xml:space="preserve">Please note that once you re-activate the listing it will need to be re-submitted to Council for approval. </w:t>
      </w:r>
      <w:r w:rsidRPr="00C37EA9">
        <w:rPr>
          <w:b/>
        </w:rPr>
        <w:t xml:space="preserve">Please allow </w:t>
      </w:r>
      <w:r>
        <w:rPr>
          <w:b/>
        </w:rPr>
        <w:t>three</w:t>
      </w:r>
      <w:r w:rsidRPr="00C37EA9">
        <w:rPr>
          <w:b/>
        </w:rPr>
        <w:t xml:space="preserve"> business day</w:t>
      </w:r>
      <w:r>
        <w:rPr>
          <w:b/>
        </w:rPr>
        <w:t>s</w:t>
      </w:r>
      <w:r w:rsidRPr="00C37EA9">
        <w:rPr>
          <w:b/>
        </w:rPr>
        <w:t xml:space="preserve"> for your </w:t>
      </w:r>
      <w:r>
        <w:rPr>
          <w:b/>
        </w:rPr>
        <w:t>revised Event or Volunteer Opportunity listing</w:t>
      </w:r>
      <w:r w:rsidRPr="00C37EA9">
        <w:rPr>
          <w:b/>
        </w:rPr>
        <w:t xml:space="preserve"> to be reviewed and approved by Council</w:t>
      </w:r>
      <w:r>
        <w:rPr>
          <w:b/>
        </w:rPr>
        <w:t>.</w:t>
      </w:r>
      <w:r w:rsidRPr="002C4050">
        <w:rPr>
          <w:noProof/>
          <w:lang w:eastAsia="en-AU"/>
        </w:rPr>
        <w:t xml:space="preserve"> </w:t>
      </w:r>
      <w:r>
        <w:rPr>
          <w:noProof/>
          <w:lang w:val="en-US"/>
        </w:rPr>
        <mc:AlternateContent>
          <mc:Choice Requires="wps">
            <w:drawing>
              <wp:anchor distT="0" distB="0" distL="114300" distR="114300" simplePos="0" relativeHeight="251646464" behindDoc="0" locked="0" layoutInCell="1" allowOverlap="1" wp14:anchorId="09872362" wp14:editId="41EADA83">
                <wp:simplePos x="0" y="0"/>
                <wp:positionH relativeFrom="column">
                  <wp:posOffset>1765496</wp:posOffset>
                </wp:positionH>
                <wp:positionV relativeFrom="paragraph">
                  <wp:posOffset>2236763</wp:posOffset>
                </wp:positionV>
                <wp:extent cx="1252025" cy="365760"/>
                <wp:effectExtent l="0" t="0" r="24765" b="15240"/>
                <wp:wrapNone/>
                <wp:docPr id="334" name="Oval 334"/>
                <wp:cNvGraphicFramePr/>
                <a:graphic xmlns:a="http://schemas.openxmlformats.org/drawingml/2006/main">
                  <a:graphicData uri="http://schemas.microsoft.com/office/word/2010/wordprocessingShape">
                    <wps:wsp>
                      <wps:cNvSpPr/>
                      <wps:spPr>
                        <a:xfrm>
                          <a:off x="0" y="0"/>
                          <a:ext cx="1252025" cy="365760"/>
                        </a:xfrm>
                        <a:prstGeom prst="ellipse">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CD4246" id="Oval 334" o:spid="_x0000_s1026" style="position:absolute;margin-left:139pt;margin-top:176.1pt;width:98.6pt;height:28.8pt;z-index:25164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" filled="f" strokecolor="#00b050" strokeweight="1.5pt"/>
            </w:pict>
          </mc:Fallback>
        </mc:AlternateContent>
      </w:r>
    </w:p>
    <w:p w14:paraId="1BE7E28C" w14:textId="1FBC5071" w:rsidR="00A92D81" w:rsidRDefault="00AB4B78" w:rsidP="00A92D81">
      <w:pPr>
        <w:rPr>
          <w:noProof/>
          <w:lang w:eastAsia="en-AU"/>
        </w:rPr>
      </w:pPr>
      <w:r>
        <w:rPr>
          <w:noProof/>
          <w:lang w:val="en-US"/>
        </w:rPr>
        <mc:AlternateContent>
          <mc:Choice Requires="wps">
            <w:drawing>
              <wp:anchor distT="0" distB="0" distL="114300" distR="114300" simplePos="0" relativeHeight="251662848" behindDoc="0" locked="0" layoutInCell="1" allowOverlap="1" wp14:anchorId="0F22E072" wp14:editId="69CDAE07">
                <wp:simplePos x="0" y="0"/>
                <wp:positionH relativeFrom="column">
                  <wp:posOffset>3278505</wp:posOffset>
                </wp:positionH>
                <wp:positionV relativeFrom="paragraph">
                  <wp:posOffset>4224655</wp:posOffset>
                </wp:positionV>
                <wp:extent cx="755650" cy="247650"/>
                <wp:effectExtent l="0" t="0" r="25400" b="19050"/>
                <wp:wrapNone/>
                <wp:docPr id="293" name="Oval 293"/>
                <wp:cNvGraphicFramePr/>
                <a:graphic xmlns:a="http://schemas.openxmlformats.org/drawingml/2006/main">
                  <a:graphicData uri="http://schemas.microsoft.com/office/word/2010/wordprocessingShape">
                    <wps:wsp>
                      <wps:cNvSpPr/>
                      <wps:spPr>
                        <a:xfrm>
                          <a:off x="0" y="0"/>
                          <a:ext cx="755650" cy="24765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147305" id="Oval 293" o:spid="_x0000_s1026" style="position:absolute;margin-left:258.15pt;margin-top:332.65pt;width:59.5pt;height:1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" filled="f" strokecolor="#00b050" strokeweight="2pt"/>
            </w:pict>
          </mc:Fallback>
        </mc:AlternateContent>
      </w:r>
      <w:r>
        <w:rPr>
          <w:noProof/>
          <w:lang w:val="en-US"/>
        </w:rPr>
        <mc:AlternateContent>
          <mc:Choice Requires="wps">
            <w:drawing>
              <wp:anchor distT="0" distB="0" distL="114300" distR="114300" simplePos="0" relativeHeight="251660800" behindDoc="0" locked="0" layoutInCell="1" allowOverlap="1" wp14:anchorId="241071E1" wp14:editId="129A259A">
                <wp:simplePos x="0" y="0"/>
                <wp:positionH relativeFrom="column">
                  <wp:posOffset>-86360</wp:posOffset>
                </wp:positionH>
                <wp:positionV relativeFrom="paragraph">
                  <wp:posOffset>4109085</wp:posOffset>
                </wp:positionV>
                <wp:extent cx="2533650" cy="565150"/>
                <wp:effectExtent l="0" t="0" r="19050" b="25400"/>
                <wp:wrapNone/>
                <wp:docPr id="292" name="Oval 292"/>
                <wp:cNvGraphicFramePr/>
                <a:graphic xmlns:a="http://schemas.openxmlformats.org/drawingml/2006/main">
                  <a:graphicData uri="http://schemas.microsoft.com/office/word/2010/wordprocessingShape">
                    <wps:wsp>
                      <wps:cNvSpPr/>
                      <wps:spPr>
                        <a:xfrm>
                          <a:off x="0" y="0"/>
                          <a:ext cx="2533650" cy="56515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C3FA50" id="Oval 292" o:spid="_x0000_s1026" style="position:absolute;margin-left:-6.8pt;margin-top:323.55pt;width:199.5pt;height:44.5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" filled="f" strokecolor="#00b050" strokeweight="2pt"/>
            </w:pict>
          </mc:Fallback>
        </mc:AlternateContent>
      </w:r>
      <w:r w:rsidR="00BD5FC0">
        <w:rPr>
          <w:noProof/>
          <w:lang w:val="en-US"/>
        </w:rPr>
        <w:drawing>
          <wp:anchor distT="0" distB="0" distL="114300" distR="114300" simplePos="0" relativeHeight="251655680" behindDoc="0" locked="0" layoutInCell="1" allowOverlap="1" wp14:anchorId="25264541" wp14:editId="3EA13D5E">
            <wp:simplePos x="0" y="0"/>
            <wp:positionH relativeFrom="margin">
              <wp:posOffset>5715</wp:posOffset>
            </wp:positionH>
            <wp:positionV relativeFrom="margin">
              <wp:posOffset>1988820</wp:posOffset>
            </wp:positionV>
            <wp:extent cx="4030345" cy="4688205"/>
            <wp:effectExtent l="57150" t="57150" r="122555" b="112395"/>
            <wp:wrapTopAndBottom/>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t="6543"/>
                    <a:stretch/>
                  </pic:blipFill>
                  <pic:spPr bwMode="auto">
                    <a:xfrm>
                      <a:off x="0" y="0"/>
                      <a:ext cx="4030345" cy="4688205"/>
                    </a:xfrm>
                    <a:prstGeom prst="rect">
                      <a:avLst/>
                    </a:prstGeom>
                    <a:ln w="3175">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2D81">
        <w:rPr>
          <w:noProof/>
          <w:lang w:val="en-US"/>
        </w:rPr>
        <mc:AlternateContent>
          <mc:Choice Requires="wps">
            <w:drawing>
              <wp:anchor distT="0" distB="0" distL="114300" distR="114300" simplePos="0" relativeHeight="251673088" behindDoc="0" locked="0" layoutInCell="1" allowOverlap="1" wp14:anchorId="62ABD72B" wp14:editId="4ABC105F">
                <wp:simplePos x="0" y="0"/>
                <wp:positionH relativeFrom="column">
                  <wp:posOffset>3964940</wp:posOffset>
                </wp:positionH>
                <wp:positionV relativeFrom="paragraph">
                  <wp:posOffset>4554855</wp:posOffset>
                </wp:positionV>
                <wp:extent cx="469900" cy="317500"/>
                <wp:effectExtent l="0" t="0" r="63500" b="63500"/>
                <wp:wrapNone/>
                <wp:docPr id="295" name="Straight Arrow Connector 295"/>
                <wp:cNvGraphicFramePr/>
                <a:graphic xmlns:a="http://schemas.openxmlformats.org/drawingml/2006/main">
                  <a:graphicData uri="http://schemas.microsoft.com/office/word/2010/wordprocessingShape">
                    <wps:wsp>
                      <wps:cNvCnPr/>
                      <wps:spPr>
                        <a:xfrm>
                          <a:off x="0" y="0"/>
                          <a:ext cx="469900" cy="317500"/>
                        </a:xfrm>
                        <a:prstGeom prst="straightConnector1">
                          <a:avLst/>
                        </a:prstGeom>
                        <a:ln>
                          <a:solidFill>
                            <a:srgbClr val="00B05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66EFA014" id="_x0000_t32" coordsize="21600,21600" o:spt="32" o:oned="t" path="m,l21600,21600e" filled="f">
                <v:path arrowok="t" fillok="f" o:connecttype="none"/>
                <o:lock v:ext="edit" shapetype="t"/>
              </v:shapetype>
              <v:shape id="Straight Arrow Connector 295" o:spid="_x0000_s1026" type="#_x0000_t32" style="position:absolute;margin-left:312.2pt;margin-top:358.65pt;width:37pt;height:25pt;z-index:251673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" strokecolor="#00b050">
                <v:stroke endarrow="block"/>
              </v:shape>
            </w:pict>
          </mc:Fallback>
        </mc:AlternateContent>
      </w:r>
      <w:r w:rsidR="00A92D81">
        <w:rPr>
          <w:noProof/>
          <w:lang w:val="en-US"/>
        </w:rPr>
        <w:drawing>
          <wp:anchor distT="0" distB="0" distL="114300" distR="114300" simplePos="0" relativeHeight="251661824" behindDoc="0" locked="0" layoutInCell="1" allowOverlap="1" wp14:anchorId="305BE29D" wp14:editId="2BCCE275">
            <wp:simplePos x="0" y="0"/>
            <wp:positionH relativeFrom="margin">
              <wp:posOffset>3534410</wp:posOffset>
            </wp:positionH>
            <wp:positionV relativeFrom="page">
              <wp:posOffset>7045325</wp:posOffset>
            </wp:positionV>
            <wp:extent cx="2882900" cy="1116330"/>
            <wp:effectExtent l="0" t="0" r="0" b="7620"/>
            <wp:wrapTopAndBottom/>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82900" cy="1116330"/>
                    </a:xfrm>
                    <a:prstGeom prst="rect">
                      <a:avLst/>
                    </a:prstGeom>
                  </pic:spPr>
                </pic:pic>
              </a:graphicData>
            </a:graphic>
            <wp14:sizeRelH relativeFrom="margin">
              <wp14:pctWidth>0</wp14:pctWidth>
            </wp14:sizeRelH>
            <wp14:sizeRelV relativeFrom="margin">
              <wp14:pctHeight>0</wp14:pctHeight>
            </wp14:sizeRelV>
          </wp:anchor>
        </w:drawing>
      </w:r>
      <w:r w:rsidR="00A92D81" w:rsidRPr="002C4050">
        <w:rPr>
          <w:b/>
        </w:rPr>
        <w:t>To archive a listing</w:t>
      </w:r>
      <w:r w:rsidR="00A92D81">
        <w:t xml:space="preserve"> (permanently delete it), click on the ‘Archive’ button. This option will only appear once the listing has been deactivated. A box will pop up confirming whether you would like to archive the listing, click OK to proceed, or Cancel to go back.</w:t>
      </w:r>
    </w:p>
    <w:p w14:paraId="29EAE423" w14:textId="77777777" w:rsidR="00A92D81" w:rsidRPr="009B2AE4" w:rsidRDefault="00A92D81" w:rsidP="00A92D81">
      <w:pPr>
        <w:rPr>
          <w:noProof/>
          <w:lang w:eastAsia="en-AU"/>
        </w:rPr>
      </w:pPr>
    </w:p>
    <w:p w14:paraId="6814866D" w14:textId="77777777" w:rsidR="008A6EFD" w:rsidRDefault="008A6EFD" w:rsidP="008A6EFD">
      <w:pPr>
        <w:pStyle w:val="Kingstonheading2-numbered"/>
        <w:numPr>
          <w:ilvl w:val="0"/>
          <w:numId w:val="0"/>
        </w:numPr>
        <w:ind w:left="426"/>
      </w:pPr>
      <w:bookmarkStart w:id="17" w:name="_Toc422175254"/>
    </w:p>
    <w:p w14:paraId="7675E740" w14:textId="77777777" w:rsidR="008A6EFD" w:rsidRDefault="008A6EFD" w:rsidP="008A6EFD">
      <w:pPr>
        <w:pStyle w:val="Kingstonheading2-numbered"/>
        <w:numPr>
          <w:ilvl w:val="0"/>
          <w:numId w:val="0"/>
        </w:numPr>
        <w:ind w:left="426"/>
      </w:pPr>
    </w:p>
    <w:p w14:paraId="2435726B" w14:textId="77777777" w:rsidR="008A6EFD" w:rsidRDefault="008A6EFD" w:rsidP="008A6EFD">
      <w:pPr>
        <w:pStyle w:val="Kingstonheading2-numbered"/>
        <w:numPr>
          <w:ilvl w:val="0"/>
          <w:numId w:val="0"/>
        </w:numPr>
        <w:ind w:left="426"/>
      </w:pPr>
    </w:p>
    <w:p w14:paraId="31734990" w14:textId="77777777" w:rsidR="008A6EFD" w:rsidRDefault="008A6EFD" w:rsidP="008A6EFD">
      <w:pPr>
        <w:pStyle w:val="Kingstonheading2-numbered"/>
        <w:numPr>
          <w:ilvl w:val="0"/>
          <w:numId w:val="0"/>
        </w:numPr>
        <w:ind w:left="426"/>
      </w:pPr>
    </w:p>
    <w:p w14:paraId="333ECCEF" w14:textId="77777777" w:rsidR="00A92D81" w:rsidRDefault="00A92D81" w:rsidP="00A92D81">
      <w:pPr>
        <w:pStyle w:val="Kingstonheading2-numbered"/>
      </w:pPr>
      <w:r>
        <w:lastRenderedPageBreak/>
        <w:t>Deactivating your user account/ log in</w:t>
      </w:r>
      <w:bookmarkEnd w:id="17"/>
    </w:p>
    <w:p w14:paraId="0B48CBD6" w14:textId="528781DC" w:rsidR="00A92D81" w:rsidRDefault="00A92D81" w:rsidP="00A92D81">
      <w:r>
        <w:t xml:space="preserve">Deactivating a user account/ log in </w:t>
      </w:r>
      <w:r w:rsidRPr="00A609A6">
        <w:rPr>
          <w:u w:val="single"/>
        </w:rPr>
        <w:t>will not automatically deactivate</w:t>
      </w:r>
      <w:r>
        <w:t xml:space="preserve"> Community Group, Event or Volunteer Opportunities created with that user account. This must be done before you deactivate your account following the steps outlined </w:t>
      </w:r>
      <w:r w:rsidR="00AB4B78">
        <w:t>in the previous section</w:t>
      </w:r>
      <w:r>
        <w:t>.</w:t>
      </w:r>
    </w:p>
    <w:p w14:paraId="02C09083" w14:textId="77777777" w:rsidR="00A92D81" w:rsidRDefault="00A92D81" w:rsidP="00A92D81">
      <w:r>
        <w:t>To deactivate your user account/ log in, click on the ‘Deactivate Account’ tab on the user account/ log in page. This will take you to a new page where you will be asked to confirm whether you would like to continue with the deactivation.</w:t>
      </w:r>
    </w:p>
    <w:p w14:paraId="307494CF" w14:textId="77777777" w:rsidR="00A92D81" w:rsidRDefault="00A92D81" w:rsidP="00A92D81">
      <w:r>
        <w:t>Select ‘Delete my account’ if you wish to remove your account completely.</w:t>
      </w:r>
    </w:p>
    <w:p w14:paraId="037D8AEB" w14:textId="579D5031" w:rsidR="00A92D81" w:rsidRPr="009B2AE4" w:rsidRDefault="00A92D81" w:rsidP="00A92D81">
      <w:r>
        <w:rPr>
          <w:noProof/>
          <w:lang w:val="en-US"/>
        </w:rPr>
        <mc:AlternateContent>
          <mc:Choice Requires="wps">
            <w:drawing>
              <wp:anchor distT="0" distB="0" distL="114300" distR="114300" simplePos="0" relativeHeight="251663872" behindDoc="0" locked="0" layoutInCell="1" allowOverlap="1" wp14:anchorId="45202909" wp14:editId="6E186317">
                <wp:simplePos x="0" y="0"/>
                <wp:positionH relativeFrom="column">
                  <wp:posOffset>350520</wp:posOffset>
                </wp:positionH>
                <wp:positionV relativeFrom="paragraph">
                  <wp:posOffset>4556125</wp:posOffset>
                </wp:positionV>
                <wp:extent cx="1047750" cy="368300"/>
                <wp:effectExtent l="0" t="0" r="19050" b="12700"/>
                <wp:wrapNone/>
                <wp:docPr id="298" name="Oval 298"/>
                <wp:cNvGraphicFramePr/>
                <a:graphic xmlns:a="http://schemas.openxmlformats.org/drawingml/2006/main">
                  <a:graphicData uri="http://schemas.microsoft.com/office/word/2010/wordprocessingShape">
                    <wps:wsp>
                      <wps:cNvSpPr/>
                      <wps:spPr>
                        <a:xfrm>
                          <a:off x="0" y="0"/>
                          <a:ext cx="1047750" cy="36830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49D60A" id="Oval 298" o:spid="_x0000_s1026" style="position:absolute;margin-left:27.6pt;margin-top:358.75pt;width:82.5pt;height:2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" filled="f" strokecolor="#00b050" strokeweight="2pt"/>
            </w:pict>
          </mc:Fallback>
        </mc:AlternateContent>
      </w:r>
      <w:r w:rsidR="00BD5FC0" w:rsidRPr="00BD5FC0">
        <w:rPr>
          <w:noProof/>
          <w:lang w:val="en-GB" w:eastAsia="en-GB"/>
        </w:rPr>
        <w:t xml:space="preserve"> </w:t>
      </w:r>
      <w:r w:rsidR="00BD5FC0" w:rsidRPr="00BD5FC0">
        <w:rPr>
          <w:noProof/>
          <w:lang w:val="en-US"/>
        </w:rPr>
        <w:drawing>
          <wp:inline distT="0" distB="0" distL="0" distR="0" wp14:anchorId="6D1ED3CE" wp14:editId="389E5939">
            <wp:extent cx="5429781" cy="5037602"/>
            <wp:effectExtent l="57150" t="57150" r="114300" b="1060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42772" cy="504965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024708F4" w14:textId="77777777" w:rsidR="00A92D81" w:rsidRDefault="00A92D81" w:rsidP="00A92D81">
      <w:pPr>
        <w:pStyle w:val="Heading2"/>
      </w:pPr>
    </w:p>
    <w:p w14:paraId="7A2F393A" w14:textId="77777777" w:rsidR="00A92D81" w:rsidRDefault="00A92D81" w:rsidP="00A92D81">
      <w:pPr>
        <w:rPr>
          <w:rFonts w:eastAsiaTheme="majorEastAsia" w:cstheme="majorBidi"/>
          <w:b/>
          <w:bCs/>
          <w:sz w:val="28"/>
          <w:szCs w:val="28"/>
        </w:rPr>
      </w:pPr>
      <w:r>
        <w:br w:type="page"/>
      </w:r>
    </w:p>
    <w:p w14:paraId="00B355F2" w14:textId="77777777" w:rsidR="00A92D81" w:rsidRPr="003223EF" w:rsidRDefault="00A92D81" w:rsidP="00A92D81">
      <w:pPr>
        <w:pStyle w:val="KingstonHeading1-numbered"/>
        <w:rPr>
          <w:rFonts w:ascii="Century Gothic" w:hAnsi="Century Gothic"/>
        </w:rPr>
      </w:pPr>
      <w:bookmarkStart w:id="18" w:name="_Toc422175255"/>
      <w:r w:rsidRPr="003223EF">
        <w:rPr>
          <w:rFonts w:ascii="Century Gothic" w:hAnsi="Century Gothic"/>
        </w:rPr>
        <w:lastRenderedPageBreak/>
        <w:t>Getting the most from MCL</w:t>
      </w:r>
      <w:bookmarkEnd w:id="18"/>
      <w:r w:rsidRPr="003223EF">
        <w:rPr>
          <w:rFonts w:ascii="Century Gothic" w:hAnsi="Century Gothic"/>
        </w:rPr>
        <w:t xml:space="preserve"> </w:t>
      </w:r>
    </w:p>
    <w:p w14:paraId="1CE7D3F9" w14:textId="613EF4ED" w:rsidR="00A92D81" w:rsidRDefault="00A92D81" w:rsidP="00A92D81">
      <w:pPr>
        <w:spacing w:after="0"/>
      </w:pPr>
      <w:r>
        <w:t>The My Community Life website is a great place to promote your group, events and volunteer opportunities. Council promot</w:t>
      </w:r>
      <w:r w:rsidR="00AB4B78">
        <w:t>es</w:t>
      </w:r>
      <w:r>
        <w:t xml:space="preserve"> the MCL site through a range of channels such as Kingston Your City, the main Kingston Council website, social media and newspaper advertisements.</w:t>
      </w:r>
    </w:p>
    <w:p w14:paraId="04BBA6BE" w14:textId="77777777" w:rsidR="00A92D81" w:rsidRDefault="00A92D81" w:rsidP="00A92D81">
      <w:pPr>
        <w:spacing w:after="0"/>
      </w:pPr>
    </w:p>
    <w:p w14:paraId="2DF86BBD" w14:textId="47472022" w:rsidR="00A92D81" w:rsidRDefault="00A92D81" w:rsidP="00A92D81">
      <w:pPr>
        <w:spacing w:after="0"/>
      </w:pPr>
      <w:r>
        <w:t>To get your information to the</w:t>
      </w:r>
      <w:r w:rsidRPr="00F067ED">
        <w:t xml:space="preserve"> </w:t>
      </w:r>
      <w:r>
        <w:t>widest audience, it is also recommended that you promote your MCL pages using a range of activities, such as:</w:t>
      </w:r>
    </w:p>
    <w:p w14:paraId="2E4A0BA7" w14:textId="77777777" w:rsidR="00A92D81" w:rsidRPr="003D77FA" w:rsidRDefault="00A92D81" w:rsidP="008A6EFD">
      <w:pPr>
        <w:pStyle w:val="ListParagraph"/>
        <w:numPr>
          <w:ilvl w:val="0"/>
          <w:numId w:val="39"/>
        </w:numPr>
        <w:spacing w:after="0"/>
        <w:ind w:right="0"/>
        <w:rPr>
          <w:rFonts w:asciiTheme="majorHAnsi" w:hAnsiTheme="majorHAnsi" w:cstheme="majorHAnsi"/>
          <w:sz w:val="20"/>
        </w:rPr>
      </w:pPr>
      <w:r w:rsidRPr="003D77FA">
        <w:rPr>
          <w:rFonts w:asciiTheme="majorHAnsi" w:hAnsiTheme="majorHAnsi" w:cstheme="majorHAnsi"/>
          <w:sz w:val="20"/>
        </w:rPr>
        <w:t>Linking your MCL pages to and from your existing community group website</w:t>
      </w:r>
    </w:p>
    <w:p w14:paraId="69ADBEE9" w14:textId="77777777" w:rsidR="00A92D81" w:rsidRPr="003D77FA" w:rsidRDefault="00A92D81" w:rsidP="008A6EFD">
      <w:pPr>
        <w:pStyle w:val="ListParagraph"/>
        <w:numPr>
          <w:ilvl w:val="0"/>
          <w:numId w:val="39"/>
        </w:numPr>
        <w:spacing w:after="0"/>
        <w:ind w:right="0"/>
        <w:rPr>
          <w:rFonts w:asciiTheme="majorHAnsi" w:hAnsiTheme="majorHAnsi" w:cstheme="majorHAnsi"/>
          <w:sz w:val="20"/>
        </w:rPr>
      </w:pPr>
      <w:r w:rsidRPr="003D77FA">
        <w:rPr>
          <w:rFonts w:asciiTheme="majorHAnsi" w:hAnsiTheme="majorHAnsi" w:cstheme="majorHAnsi"/>
          <w:sz w:val="20"/>
        </w:rPr>
        <w:t>Promoting your MCL pages using social media (refer to tip below)</w:t>
      </w:r>
    </w:p>
    <w:p w14:paraId="4981E828" w14:textId="77777777" w:rsidR="00A92D81" w:rsidRPr="003D77FA" w:rsidRDefault="00A92D81" w:rsidP="008A6EFD">
      <w:pPr>
        <w:pStyle w:val="ListParagraph"/>
        <w:numPr>
          <w:ilvl w:val="0"/>
          <w:numId w:val="39"/>
        </w:numPr>
        <w:spacing w:after="0"/>
        <w:ind w:right="0"/>
        <w:rPr>
          <w:rFonts w:asciiTheme="majorHAnsi" w:hAnsiTheme="majorHAnsi" w:cstheme="majorHAnsi"/>
          <w:sz w:val="20"/>
        </w:rPr>
      </w:pPr>
      <w:r w:rsidRPr="003D77FA">
        <w:rPr>
          <w:rFonts w:asciiTheme="majorHAnsi" w:hAnsiTheme="majorHAnsi" w:cstheme="majorHAnsi"/>
          <w:sz w:val="20"/>
        </w:rPr>
        <w:t>Including information about your MCL pages in your community group newsletter</w:t>
      </w:r>
    </w:p>
    <w:p w14:paraId="17B41582" w14:textId="77777777" w:rsidR="00A92D81" w:rsidRPr="003D77FA" w:rsidRDefault="00A92D81" w:rsidP="008A6EFD">
      <w:pPr>
        <w:pStyle w:val="ListParagraph"/>
        <w:numPr>
          <w:ilvl w:val="0"/>
          <w:numId w:val="39"/>
        </w:numPr>
        <w:spacing w:after="0"/>
        <w:ind w:right="0"/>
        <w:rPr>
          <w:rFonts w:asciiTheme="majorHAnsi" w:hAnsiTheme="majorHAnsi" w:cstheme="majorHAnsi"/>
          <w:sz w:val="20"/>
        </w:rPr>
      </w:pPr>
      <w:r w:rsidRPr="003D77FA">
        <w:rPr>
          <w:rFonts w:asciiTheme="majorHAnsi" w:hAnsiTheme="majorHAnsi" w:cstheme="majorHAnsi"/>
          <w:sz w:val="20"/>
        </w:rPr>
        <w:t>Talking about your MCL pages to all your members and showing them how to find and use the site</w:t>
      </w:r>
    </w:p>
    <w:p w14:paraId="72A9E0EF" w14:textId="77777777" w:rsidR="00A92D81" w:rsidRPr="003D77FA" w:rsidRDefault="00A92D81" w:rsidP="008A6EFD">
      <w:pPr>
        <w:pStyle w:val="ListParagraph"/>
        <w:numPr>
          <w:ilvl w:val="0"/>
          <w:numId w:val="39"/>
        </w:numPr>
        <w:spacing w:after="0"/>
        <w:ind w:right="0"/>
        <w:rPr>
          <w:rFonts w:asciiTheme="majorHAnsi" w:hAnsiTheme="majorHAnsi" w:cstheme="majorHAnsi"/>
          <w:sz w:val="20"/>
        </w:rPr>
      </w:pPr>
      <w:r w:rsidRPr="003D77FA">
        <w:rPr>
          <w:rFonts w:asciiTheme="majorHAnsi" w:hAnsiTheme="majorHAnsi" w:cstheme="majorHAnsi"/>
          <w:sz w:val="20"/>
        </w:rPr>
        <w:t>Directing community members to the site whenever you get an enquiry</w:t>
      </w:r>
    </w:p>
    <w:p w14:paraId="7A272050" w14:textId="77777777" w:rsidR="00A92D81" w:rsidRPr="003D77FA" w:rsidRDefault="00A92D81" w:rsidP="008A6EFD">
      <w:pPr>
        <w:pStyle w:val="ListParagraph"/>
        <w:numPr>
          <w:ilvl w:val="0"/>
          <w:numId w:val="39"/>
        </w:numPr>
        <w:spacing w:after="0"/>
        <w:ind w:right="0"/>
        <w:rPr>
          <w:rFonts w:asciiTheme="majorHAnsi" w:hAnsiTheme="majorHAnsi" w:cstheme="majorHAnsi"/>
          <w:sz w:val="20"/>
        </w:rPr>
      </w:pPr>
      <w:r w:rsidRPr="003D77FA">
        <w:rPr>
          <w:rFonts w:asciiTheme="majorHAnsi" w:hAnsiTheme="majorHAnsi" w:cstheme="majorHAnsi"/>
          <w:sz w:val="20"/>
        </w:rPr>
        <w:t>Working with other community groups to cross promote events via social media. The more traffic we all bring to the site the better the outcomes for all groups.</w:t>
      </w:r>
    </w:p>
    <w:p w14:paraId="4A0FA80E" w14:textId="77777777" w:rsidR="00A92D81" w:rsidRDefault="00A92D81" w:rsidP="00A92D81">
      <w:pPr>
        <w:spacing w:after="0"/>
      </w:pPr>
    </w:p>
    <w:p w14:paraId="55AEF8D3" w14:textId="619EEE39" w:rsidR="00A92D81" w:rsidRDefault="00A92D81" w:rsidP="00A92D81">
      <w:pPr>
        <w:spacing w:after="0"/>
      </w:pPr>
      <w:r>
        <w:t>Just as important as promotion</w:t>
      </w:r>
      <w:r w:rsidR="00AB4B78">
        <w:t>,</w:t>
      </w:r>
      <w:r>
        <w:t xml:space="preserve"> is making sure that you have great content on the MCL site. You want people to be able to find all the information they need when they get there. If people can’t easily find the information they are looking for, or the information is not up to date or reliable, they will probably not use the site again.</w:t>
      </w:r>
    </w:p>
    <w:p w14:paraId="348CAB64" w14:textId="77777777" w:rsidR="00A92D81" w:rsidRDefault="00A92D81" w:rsidP="00A92D81">
      <w:pPr>
        <w:spacing w:after="0"/>
      </w:pPr>
    </w:p>
    <w:p w14:paraId="1397F505" w14:textId="77777777" w:rsidR="00A92D81" w:rsidRDefault="00A92D81" w:rsidP="00A92D81">
      <w:pPr>
        <w:spacing w:after="0"/>
      </w:pPr>
      <w:r>
        <w:t>To make your content as valuable as possible you need to:</w:t>
      </w:r>
    </w:p>
    <w:p w14:paraId="479F848D" w14:textId="77777777" w:rsidR="00A92D81" w:rsidRPr="003D77FA" w:rsidRDefault="00A92D81" w:rsidP="008A6EFD">
      <w:pPr>
        <w:pStyle w:val="ListParagraph"/>
        <w:numPr>
          <w:ilvl w:val="0"/>
          <w:numId w:val="40"/>
        </w:numPr>
        <w:spacing w:after="0"/>
        <w:ind w:right="0"/>
        <w:rPr>
          <w:rFonts w:asciiTheme="majorHAnsi" w:hAnsiTheme="majorHAnsi" w:cstheme="majorHAnsi"/>
          <w:sz w:val="20"/>
        </w:rPr>
      </w:pPr>
      <w:r w:rsidRPr="003D77FA">
        <w:rPr>
          <w:rFonts w:asciiTheme="majorHAnsi" w:hAnsiTheme="majorHAnsi" w:cstheme="majorHAnsi"/>
          <w:sz w:val="20"/>
        </w:rPr>
        <w:t>Make sure it is always up to date</w:t>
      </w:r>
    </w:p>
    <w:p w14:paraId="4DACF6DB" w14:textId="77777777" w:rsidR="00A92D81" w:rsidRPr="003D77FA" w:rsidRDefault="00A92D81" w:rsidP="008A6EFD">
      <w:pPr>
        <w:pStyle w:val="ListParagraph"/>
        <w:numPr>
          <w:ilvl w:val="0"/>
          <w:numId w:val="40"/>
        </w:numPr>
        <w:spacing w:after="0"/>
        <w:ind w:right="0"/>
        <w:rPr>
          <w:rFonts w:asciiTheme="majorHAnsi" w:hAnsiTheme="majorHAnsi" w:cstheme="majorHAnsi"/>
          <w:sz w:val="20"/>
        </w:rPr>
      </w:pPr>
      <w:r w:rsidRPr="003D77FA">
        <w:rPr>
          <w:rFonts w:asciiTheme="majorHAnsi" w:hAnsiTheme="majorHAnsi" w:cstheme="majorHAnsi"/>
          <w:sz w:val="20"/>
        </w:rPr>
        <w:t>List all your events and opportunities</w:t>
      </w:r>
    </w:p>
    <w:p w14:paraId="7F86FD08" w14:textId="77777777" w:rsidR="00A92D81" w:rsidRPr="003D77FA" w:rsidRDefault="00A92D81" w:rsidP="008A6EFD">
      <w:pPr>
        <w:pStyle w:val="ListParagraph"/>
        <w:numPr>
          <w:ilvl w:val="0"/>
          <w:numId w:val="40"/>
        </w:numPr>
        <w:spacing w:after="0"/>
        <w:ind w:right="0"/>
        <w:rPr>
          <w:rFonts w:asciiTheme="majorHAnsi" w:hAnsiTheme="majorHAnsi" w:cstheme="majorHAnsi"/>
          <w:sz w:val="20"/>
        </w:rPr>
      </w:pPr>
      <w:r w:rsidRPr="003D77FA">
        <w:rPr>
          <w:rFonts w:asciiTheme="majorHAnsi" w:hAnsiTheme="majorHAnsi" w:cstheme="majorHAnsi"/>
          <w:sz w:val="20"/>
        </w:rPr>
        <w:t>Use eye catching photos</w:t>
      </w:r>
    </w:p>
    <w:p w14:paraId="78A61510" w14:textId="77777777" w:rsidR="00A92D81" w:rsidRPr="003D77FA" w:rsidRDefault="00A92D81" w:rsidP="008A6EFD">
      <w:pPr>
        <w:pStyle w:val="ListParagraph"/>
        <w:numPr>
          <w:ilvl w:val="0"/>
          <w:numId w:val="40"/>
        </w:numPr>
        <w:spacing w:after="0"/>
        <w:ind w:right="0"/>
        <w:rPr>
          <w:rFonts w:asciiTheme="majorHAnsi" w:hAnsiTheme="majorHAnsi" w:cstheme="majorHAnsi"/>
          <w:sz w:val="20"/>
        </w:rPr>
      </w:pPr>
      <w:r w:rsidRPr="003D77FA">
        <w:rPr>
          <w:rFonts w:asciiTheme="majorHAnsi" w:hAnsiTheme="majorHAnsi" w:cstheme="majorHAnsi"/>
          <w:sz w:val="20"/>
        </w:rPr>
        <w:t xml:space="preserve">Carefully choose the words you use in headings, descriptions and key words. Use simple common words as these are what show up best in the search results </w:t>
      </w:r>
    </w:p>
    <w:p w14:paraId="1682FC14" w14:textId="77777777" w:rsidR="00A92D81" w:rsidRPr="003D77FA" w:rsidRDefault="00A92D81" w:rsidP="008A6EFD">
      <w:pPr>
        <w:pStyle w:val="ListParagraph"/>
        <w:numPr>
          <w:ilvl w:val="0"/>
          <w:numId w:val="40"/>
        </w:numPr>
        <w:spacing w:after="0"/>
        <w:ind w:right="0"/>
        <w:rPr>
          <w:rFonts w:asciiTheme="majorHAnsi" w:hAnsiTheme="majorHAnsi" w:cstheme="majorHAnsi"/>
          <w:sz w:val="20"/>
        </w:rPr>
      </w:pPr>
      <w:r w:rsidRPr="003D77FA">
        <w:rPr>
          <w:rFonts w:asciiTheme="majorHAnsi" w:hAnsiTheme="majorHAnsi" w:cstheme="majorHAnsi"/>
          <w:sz w:val="20"/>
        </w:rPr>
        <w:t>Think about including case studies or quotes from members, event participants or current volunteers (you can even video them, load them onto YouTube and link to them from your page)</w:t>
      </w:r>
    </w:p>
    <w:p w14:paraId="3A0D4915" w14:textId="12BF5961" w:rsidR="00A92D81" w:rsidRPr="003D77FA" w:rsidRDefault="00A92D81" w:rsidP="008A6EFD">
      <w:pPr>
        <w:pStyle w:val="ListParagraph"/>
        <w:numPr>
          <w:ilvl w:val="0"/>
          <w:numId w:val="40"/>
        </w:numPr>
        <w:spacing w:after="0"/>
        <w:ind w:right="0"/>
        <w:rPr>
          <w:rFonts w:asciiTheme="majorHAnsi" w:hAnsiTheme="majorHAnsi" w:cstheme="majorHAnsi"/>
          <w:sz w:val="20"/>
        </w:rPr>
      </w:pPr>
      <w:r w:rsidRPr="003D77FA">
        <w:rPr>
          <w:rFonts w:asciiTheme="majorHAnsi" w:hAnsiTheme="majorHAnsi" w:cstheme="majorHAnsi"/>
          <w:noProof/>
          <w:sz w:val="20"/>
          <w:lang w:val="en-US"/>
        </w:rPr>
        <mc:AlternateContent>
          <mc:Choice Requires="wps">
            <w:drawing>
              <wp:anchor distT="45720" distB="45720" distL="114300" distR="114300" simplePos="0" relativeHeight="251644416" behindDoc="0" locked="0" layoutInCell="1" allowOverlap="1" wp14:anchorId="077225FF" wp14:editId="2DD1C0E4">
                <wp:simplePos x="0" y="0"/>
                <wp:positionH relativeFrom="column">
                  <wp:posOffset>53975</wp:posOffset>
                </wp:positionH>
                <wp:positionV relativeFrom="paragraph">
                  <wp:posOffset>417195</wp:posOffset>
                </wp:positionV>
                <wp:extent cx="6119495" cy="1207770"/>
                <wp:effectExtent l="0" t="0" r="14605"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1207770"/>
                        </a:xfrm>
                        <a:prstGeom prst="rect">
                          <a:avLst/>
                        </a:prstGeom>
                        <a:solidFill>
                          <a:srgbClr val="FFFFFF"/>
                        </a:solidFill>
                        <a:ln w="9525">
                          <a:solidFill>
                            <a:srgbClr val="000099"/>
                          </a:solidFill>
                          <a:miter lim="800000"/>
                          <a:headEnd/>
                          <a:tailEnd/>
                        </a:ln>
                      </wps:spPr>
                      <wps:txbx>
                        <w:txbxContent>
                          <w:p w14:paraId="269EFB17" w14:textId="77777777" w:rsidR="00DE1F27" w:rsidRPr="00156EA5" w:rsidRDefault="00DE1F27" w:rsidP="003223EF">
                            <w:pPr>
                              <w:pStyle w:val="Kingstonheading3"/>
                            </w:pPr>
                            <w:r w:rsidRPr="00156EA5">
                              <w:t>TIP: Using social media</w:t>
                            </w:r>
                          </w:p>
                          <w:p w14:paraId="3C1364DE" w14:textId="77777777" w:rsidR="00DE1F27" w:rsidRDefault="00DE1F27" w:rsidP="00A92D81">
                            <w:r>
                              <w:t>Council has developed a guide that explains how you can use social media to help promote your group, events and volunteer opportunities.</w:t>
                            </w:r>
                          </w:p>
                          <w:p w14:paraId="696AEDB6" w14:textId="57B006CE" w:rsidR="00DE1F27" w:rsidRDefault="002303A8" w:rsidP="00A92D81">
                            <w:r>
                              <w:t xml:space="preserve">Contact the My Community Life team for an electronic </w:t>
                            </w:r>
                            <w:r w:rsidR="00DE1F27">
                              <w:t xml:space="preserve">copy </w:t>
                            </w:r>
                            <w:r>
                              <w:t>of</w:t>
                            </w:r>
                            <w:r w:rsidR="00DE1F27">
                              <w:t xml:space="preserve"> a video tutorial, called a webinar.</w:t>
                            </w:r>
                            <w:r w:rsidR="00DE1F27">
                              <w:rPr>
                                <w:color w:val="FF000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7225FF" id="_x0000_s1067" type="#_x0000_t202" style="position:absolute;left:0;text-align:left;margin-left:4.25pt;margin-top:32.85pt;width:481.85pt;height:95.1pt;z-index:251644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" strokecolor="#009">
                <v:textbox>
                  <w:txbxContent>
                    <w:p w14:paraId="269EFB17" w14:textId="77777777" w:rsidR="00DE1F27" w:rsidRPr="00156EA5" w:rsidRDefault="00DE1F27" w:rsidP="003223EF">
                      <w:pPr>
                        <w:pStyle w:val="Kingstonheading3"/>
                      </w:pPr>
                      <w:r w:rsidRPr="00156EA5">
                        <w:t>TIP: Using social media</w:t>
                      </w:r>
                    </w:p>
                    <w:p w14:paraId="3C1364DE" w14:textId="77777777" w:rsidR="00DE1F27" w:rsidRDefault="00DE1F27" w:rsidP="00A92D81">
                      <w:r>
                        <w:t>Council has developed a guide that explains how you can use social media to help promote your group, events and volunteer opportunities.</w:t>
                      </w:r>
                    </w:p>
                    <w:p w14:paraId="696AEDB6" w14:textId="57B006CE" w:rsidR="00DE1F27" w:rsidRDefault="002303A8" w:rsidP="00A92D81">
                      <w:r>
                        <w:t xml:space="preserve">Contact the My Community Life team for an electronic </w:t>
                      </w:r>
                      <w:r w:rsidR="00DE1F27">
                        <w:t xml:space="preserve">copy </w:t>
                      </w:r>
                      <w:r>
                        <w:t>of</w:t>
                      </w:r>
                      <w:r w:rsidR="00DE1F27">
                        <w:t xml:space="preserve"> a video tutorial, called a webinar.</w:t>
                      </w:r>
                      <w:r w:rsidR="00DE1F27">
                        <w:rPr>
                          <w:color w:val="FF0000"/>
                        </w:rPr>
                        <w:t xml:space="preserve"> </w:t>
                      </w:r>
                    </w:p>
                  </w:txbxContent>
                </v:textbox>
                <w10:wrap type="square"/>
              </v:shape>
            </w:pict>
          </mc:Fallback>
        </mc:AlternateContent>
      </w:r>
      <w:r w:rsidRPr="003D77FA">
        <w:rPr>
          <w:rFonts w:asciiTheme="majorHAnsi" w:hAnsiTheme="majorHAnsi" w:cstheme="majorHAnsi"/>
          <w:sz w:val="20"/>
        </w:rPr>
        <w:t>Be creative and have fun</w:t>
      </w:r>
      <w:r w:rsidR="002303A8">
        <w:rPr>
          <w:rFonts w:asciiTheme="majorHAnsi" w:hAnsiTheme="majorHAnsi" w:cstheme="majorHAnsi"/>
          <w:sz w:val="20"/>
        </w:rPr>
        <w:t>.</w:t>
      </w:r>
    </w:p>
    <w:p w14:paraId="4763E019" w14:textId="7ADF0F61" w:rsidR="00491808" w:rsidRDefault="00491808" w:rsidP="002303A8">
      <w:pPr>
        <w:pStyle w:val="ListParagraph"/>
        <w:ind w:left="764"/>
      </w:pPr>
    </w:p>
    <w:p w14:paraId="028A5A0E" w14:textId="77777777" w:rsidR="00A92D81" w:rsidRPr="00442D3D" w:rsidRDefault="00A92D81" w:rsidP="00442D3D"/>
    <w:p w14:paraId="20435057" w14:textId="77777777" w:rsidR="00A92D81" w:rsidRDefault="000A6133" w:rsidP="00442D3D">
      <w:pPr>
        <w:sectPr w:rsidR="00A92D81" w:rsidSect="0051387D">
          <w:headerReference w:type="first" r:id="rId73"/>
          <w:pgSz w:w="11907" w:h="16840" w:code="9"/>
          <w:pgMar w:top="1440" w:right="1080" w:bottom="1440" w:left="1080" w:header="284" w:footer="284" w:gutter="0"/>
          <w:cols w:space="720"/>
          <w:titlePg/>
          <w:docGrid w:linePitch="272"/>
        </w:sectPr>
      </w:pPr>
      <w:r w:rsidRPr="00442D3D">
        <w:br w:type="page"/>
      </w:r>
      <w:bookmarkEnd w:id="3"/>
    </w:p>
    <w:p w14:paraId="5D99050F" w14:textId="24DE6909" w:rsidR="00491808" w:rsidRPr="00442D3D" w:rsidRDefault="00A92D81" w:rsidP="00442D3D">
      <w:r>
        <w:rPr>
          <w:noProof/>
          <w:lang w:val="en-US"/>
        </w:rPr>
        <w:lastRenderedPageBreak/>
        <w:drawing>
          <wp:anchor distT="0" distB="0" distL="114300" distR="114300" simplePos="0" relativeHeight="251637248" behindDoc="1" locked="0" layoutInCell="1" allowOverlap="1" wp14:anchorId="333B19E6" wp14:editId="46B8C8D2">
            <wp:simplePos x="0" y="0"/>
            <wp:positionH relativeFrom="column">
              <wp:posOffset>-685800</wp:posOffset>
            </wp:positionH>
            <wp:positionV relativeFrom="paragraph">
              <wp:posOffset>-914400</wp:posOffset>
            </wp:positionV>
            <wp:extent cx="7560000" cy="10690693"/>
            <wp:effectExtent l="0" t="0" r="9525" b="31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 Community Covers7.png"/>
                    <pic:cNvPicPr/>
                  </pic:nvPicPr>
                  <pic:blipFill>
                    <a:blip r:embed="rId74">
                      <a:extLst>
                        <a:ext uri="{28A0092B-C50C-407E-A947-70E740481C1C}">
                          <a14:useLocalDpi xmlns:a14="http://schemas.microsoft.com/office/drawing/2010/main" val="0"/>
                        </a:ext>
                      </a:extLst>
                    </a:blip>
                    <a:stretch>
                      <a:fillRect/>
                    </a:stretch>
                  </pic:blipFill>
                  <pic:spPr>
                    <a:xfrm>
                      <a:off x="0" y="0"/>
                      <a:ext cx="7560000" cy="10690693"/>
                    </a:xfrm>
                    <a:prstGeom prst="rect">
                      <a:avLst/>
                    </a:prstGeom>
                  </pic:spPr>
                </pic:pic>
              </a:graphicData>
            </a:graphic>
            <wp14:sizeRelH relativeFrom="page">
              <wp14:pctWidth>0</wp14:pctWidth>
            </wp14:sizeRelH>
            <wp14:sizeRelV relativeFrom="page">
              <wp14:pctHeight>0</wp14:pctHeight>
            </wp14:sizeRelV>
          </wp:anchor>
        </w:drawing>
      </w:r>
    </w:p>
    <w:p w14:paraId="5263F274" w14:textId="462C1996" w:rsidR="00E93547" w:rsidRDefault="00E93547" w:rsidP="00442D3D">
      <w:pPr>
        <w:pStyle w:val="Kingstonbody"/>
      </w:pPr>
    </w:p>
    <w:p w14:paraId="7D2C3AD6" w14:textId="20897206" w:rsidR="00E93547" w:rsidRPr="00E93547" w:rsidRDefault="00E93547" w:rsidP="00E93547"/>
    <w:p w14:paraId="5EAD77BA" w14:textId="77777777" w:rsidR="00E93547" w:rsidRPr="00E93547" w:rsidRDefault="00E93547" w:rsidP="00E93547"/>
    <w:p w14:paraId="373131E0" w14:textId="77777777" w:rsidR="00E93547" w:rsidRPr="00E93547" w:rsidRDefault="00E93547" w:rsidP="00E93547"/>
    <w:p w14:paraId="117E6BBD" w14:textId="77777777" w:rsidR="00E93547" w:rsidRPr="00E93547" w:rsidRDefault="00E93547" w:rsidP="00E93547"/>
    <w:p w14:paraId="75E4C3F8" w14:textId="4A0D25C7" w:rsidR="00E93547" w:rsidRPr="00E93547" w:rsidRDefault="006F2868" w:rsidP="00E93547">
      <w:r>
        <w:t xml:space="preserve"> </w:t>
      </w:r>
    </w:p>
    <w:p w14:paraId="60EAC94D" w14:textId="77777777" w:rsidR="00E93547" w:rsidRPr="00E93547" w:rsidRDefault="00E93547" w:rsidP="00E93547"/>
    <w:p w14:paraId="7B33FA2A" w14:textId="77777777" w:rsidR="00E93547" w:rsidRPr="00E93547" w:rsidRDefault="00E93547" w:rsidP="00E93547"/>
    <w:p w14:paraId="70E31B55" w14:textId="77777777" w:rsidR="00E93547" w:rsidRPr="00E93547" w:rsidRDefault="00E93547" w:rsidP="00E93547"/>
    <w:p w14:paraId="346C9958" w14:textId="4E5AAA97" w:rsidR="00E93547" w:rsidRPr="00E93547" w:rsidRDefault="00E93547" w:rsidP="00E93547"/>
    <w:p w14:paraId="4D306861" w14:textId="77777777" w:rsidR="00E93547" w:rsidRPr="00E93547" w:rsidRDefault="00E93547" w:rsidP="00E93547"/>
    <w:p w14:paraId="77A62B98" w14:textId="4CEB47CE" w:rsidR="00E93547" w:rsidRPr="00E93547" w:rsidRDefault="00E93547" w:rsidP="00E93547"/>
    <w:p w14:paraId="79BABC1D" w14:textId="77777777" w:rsidR="00E93547" w:rsidRPr="00E93547" w:rsidRDefault="00E93547" w:rsidP="00E93547"/>
    <w:p w14:paraId="7DCBBA34" w14:textId="0BCFAC75" w:rsidR="00E93547" w:rsidRDefault="00E93547" w:rsidP="00E93547"/>
    <w:p w14:paraId="3917CB29" w14:textId="60D9C8BF" w:rsidR="0075318E" w:rsidRPr="00E93547" w:rsidRDefault="00E93547" w:rsidP="00E93547">
      <w:pPr>
        <w:tabs>
          <w:tab w:val="left" w:pos="1401"/>
        </w:tabs>
      </w:pPr>
      <w:r>
        <w:tab/>
      </w:r>
    </w:p>
    <w:sectPr w:rsidR="0075318E" w:rsidRPr="00E93547" w:rsidSect="0051387D">
      <w:headerReference w:type="first" r:id="rId75"/>
      <w:pgSz w:w="11907" w:h="16840" w:code="9"/>
      <w:pgMar w:top="1440" w:right="1080" w:bottom="1440" w:left="1080" w:header="284" w:footer="284"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6B7B93" w14:textId="77777777" w:rsidR="00294EAE" w:rsidRDefault="00294EAE" w:rsidP="00442D3D">
      <w:r>
        <w:separator/>
      </w:r>
    </w:p>
  </w:endnote>
  <w:endnote w:type="continuationSeparator" w:id="0">
    <w:p w14:paraId="549EE68F" w14:textId="77777777" w:rsidR="00294EAE" w:rsidRDefault="00294EAE" w:rsidP="00442D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Lucida Casual">
    <w:altName w:val="Arial"/>
    <w:panose1 w:val="00000000000000000000"/>
    <w:charset w:val="00"/>
    <w:family w:val="script"/>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Sans Serif">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4449AA" w14:textId="61228064" w:rsidR="00DE1F27" w:rsidRPr="00F246FF" w:rsidRDefault="00DE1F27" w:rsidP="00442D3D">
    <w:r>
      <w:t xml:space="preserve">PAGE </w:t>
    </w:r>
    <w:r w:rsidRPr="00F246FF">
      <w:fldChar w:fldCharType="begin"/>
    </w:r>
    <w:r w:rsidRPr="00F246FF">
      <w:instrText xml:space="preserve"> PAGE   \* MERGEFORMAT </w:instrText>
    </w:r>
    <w:r w:rsidRPr="00F246FF">
      <w:fldChar w:fldCharType="separate"/>
    </w:r>
    <w:r w:rsidR="000D43A9">
      <w:rPr>
        <w:noProof/>
      </w:rPr>
      <w:t>4</w:t>
    </w:r>
    <w:r w:rsidRPr="00F246FF">
      <w:rPr>
        <w:noProof/>
      </w:rPr>
      <w:fldChar w:fldCharType="end"/>
    </w:r>
    <w:r>
      <w:rPr>
        <w:noProof/>
      </w:rPr>
      <w:t xml:space="preserve">  •  </w:t>
    </w:r>
    <w:r w:rsidRPr="00733265">
      <w:t xml:space="preserve">CITY OF KINGSTON </w:t>
    </w:r>
    <w:r>
      <w:rPr>
        <w:b/>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574A97" w14:textId="77777777" w:rsidR="00294EAE" w:rsidRDefault="00294EAE" w:rsidP="00442D3D">
      <w:r>
        <w:separator/>
      </w:r>
    </w:p>
  </w:footnote>
  <w:footnote w:type="continuationSeparator" w:id="0">
    <w:p w14:paraId="79AE68B9" w14:textId="77777777" w:rsidR="00294EAE" w:rsidRDefault="00294EAE" w:rsidP="00442D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776B2B" w14:textId="23EBE464" w:rsidR="00DE1F27" w:rsidRDefault="000D43A9">
    <w:pPr>
      <w:pStyle w:val="Header"/>
    </w:pPr>
    <w:r>
      <w:rPr>
        <w:noProof/>
        <w:lang w:val="en-US"/>
      </w:rPr>
      <w:drawing>
        <wp:anchor distT="0" distB="0" distL="114300" distR="114300" simplePos="0" relativeHeight="251699200" behindDoc="1" locked="0" layoutInCell="1" allowOverlap="1" wp14:anchorId="77858E19" wp14:editId="438225AA">
          <wp:simplePos x="0" y="0"/>
          <wp:positionH relativeFrom="column">
            <wp:posOffset>-685800</wp:posOffset>
          </wp:positionH>
          <wp:positionV relativeFrom="paragraph">
            <wp:posOffset>-180340</wp:posOffset>
          </wp:positionV>
          <wp:extent cx="7560000" cy="649196"/>
          <wp:effectExtent l="0" t="0" r="9525" b="1143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5154 MCL Uploading User Guide_follower_V1.jpg"/>
                  <pic:cNvPicPr/>
                </pic:nvPicPr>
                <pic:blipFill>
                  <a:blip r:embed="rId1">
                    <a:extLst>
                      <a:ext uri="{28A0092B-C50C-407E-A947-70E740481C1C}">
                        <a14:useLocalDpi xmlns:a14="http://schemas.microsoft.com/office/drawing/2010/main" val="0"/>
                      </a:ext>
                    </a:extLst>
                  </a:blip>
                  <a:stretch>
                    <a:fillRect/>
                  </a:stretch>
                </pic:blipFill>
                <pic:spPr>
                  <a:xfrm>
                    <a:off x="0" y="0"/>
                    <a:ext cx="7560000" cy="649196"/>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981B78" w14:textId="390C38BF" w:rsidR="00DE1F27" w:rsidRDefault="000D43A9">
    <w:pPr>
      <w:pStyle w:val="Header"/>
    </w:pPr>
    <w:r>
      <w:rPr>
        <w:noProof/>
        <w:lang w:val="en-US"/>
      </w:rPr>
      <w:drawing>
        <wp:anchor distT="0" distB="0" distL="114300" distR="114300" simplePos="0" relativeHeight="251698176" behindDoc="1" locked="0" layoutInCell="1" allowOverlap="1" wp14:anchorId="7741CFA6" wp14:editId="310AA1F8">
          <wp:simplePos x="0" y="0"/>
          <wp:positionH relativeFrom="column">
            <wp:posOffset>-685800</wp:posOffset>
          </wp:positionH>
          <wp:positionV relativeFrom="paragraph">
            <wp:posOffset>-180340</wp:posOffset>
          </wp:positionV>
          <wp:extent cx="7560000" cy="649196"/>
          <wp:effectExtent l="0" t="0" r="9525" b="1143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5154 MCL Uploading User Guide_follower_V1.jpg"/>
                  <pic:cNvPicPr/>
                </pic:nvPicPr>
                <pic:blipFill>
                  <a:blip r:embed="rId1">
                    <a:extLst>
                      <a:ext uri="{28A0092B-C50C-407E-A947-70E740481C1C}">
                        <a14:useLocalDpi xmlns:a14="http://schemas.microsoft.com/office/drawing/2010/main" val="0"/>
                      </a:ext>
                    </a:extLst>
                  </a:blip>
                  <a:stretch>
                    <a:fillRect/>
                  </a:stretch>
                </pic:blipFill>
                <pic:spPr>
                  <a:xfrm>
                    <a:off x="0" y="0"/>
                    <a:ext cx="7560000" cy="649196"/>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83C013" w14:textId="089FDD44" w:rsidR="00DE1F27" w:rsidRDefault="00DE1F27" w:rsidP="00442D3D">
    <w:r>
      <w:rPr>
        <w:noProof/>
        <w:lang w:val="en-US"/>
      </w:rPr>
      <w:drawing>
        <wp:anchor distT="0" distB="0" distL="114300" distR="114300" simplePos="0" relativeHeight="251692032" behindDoc="1" locked="0" layoutInCell="1" allowOverlap="1" wp14:anchorId="53E0A9D3" wp14:editId="55B57270">
          <wp:simplePos x="0" y="0"/>
          <wp:positionH relativeFrom="column">
            <wp:posOffset>-900430</wp:posOffset>
          </wp:positionH>
          <wp:positionV relativeFrom="paragraph">
            <wp:posOffset>-205434</wp:posOffset>
          </wp:positionV>
          <wp:extent cx="7560000" cy="10690693"/>
          <wp:effectExtent l="0" t="0" r="9525" b="317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 Community Covers2.pn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0693"/>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F3F066" w14:textId="64C4C478" w:rsidR="00DE1F27" w:rsidRDefault="000D43A9" w:rsidP="00442D3D">
    <w:r>
      <w:rPr>
        <w:noProof/>
        <w:lang w:val="en-US"/>
      </w:rPr>
      <w:drawing>
        <wp:anchor distT="0" distB="0" distL="114300" distR="114300" simplePos="0" relativeHeight="251697152" behindDoc="1" locked="0" layoutInCell="1" allowOverlap="1" wp14:anchorId="322C8E7C" wp14:editId="3BAA00AA">
          <wp:simplePos x="0" y="0"/>
          <wp:positionH relativeFrom="column">
            <wp:posOffset>-685800</wp:posOffset>
          </wp:positionH>
          <wp:positionV relativeFrom="paragraph">
            <wp:posOffset>-180340</wp:posOffset>
          </wp:positionV>
          <wp:extent cx="7560000" cy="649196"/>
          <wp:effectExtent l="0" t="0" r="9525" b="1143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5154 MCL Uploading User Guide_follower_V1.jpg"/>
                  <pic:cNvPicPr/>
                </pic:nvPicPr>
                <pic:blipFill>
                  <a:blip r:embed="rId1">
                    <a:extLst>
                      <a:ext uri="{28A0092B-C50C-407E-A947-70E740481C1C}">
                        <a14:useLocalDpi xmlns:a14="http://schemas.microsoft.com/office/drawing/2010/main" val="0"/>
                      </a:ext>
                    </a:extLst>
                  </a:blip>
                  <a:stretch>
                    <a:fillRect/>
                  </a:stretch>
                </pic:blipFill>
                <pic:spPr>
                  <a:xfrm>
                    <a:off x="0" y="0"/>
                    <a:ext cx="7560000" cy="649196"/>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477F1F" w14:textId="795D6010" w:rsidR="00DE1F27" w:rsidRDefault="00DE1F27" w:rsidP="00442D3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D506D9A4"/>
    <w:lvl w:ilvl="0">
      <w:start w:val="1"/>
      <w:numFmt w:val="bullet"/>
      <w:pStyle w:val="SchLit2"/>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B792D0EA"/>
    <w:lvl w:ilvl="0">
      <w:start w:val="1"/>
      <w:numFmt w:val="bullet"/>
      <w:pStyle w:val="SchLit3"/>
      <w:lvlText w:val=""/>
      <w:lvlJc w:val="left"/>
      <w:pPr>
        <w:tabs>
          <w:tab w:val="num" w:pos="360"/>
        </w:tabs>
        <w:ind w:left="360" w:hanging="360"/>
      </w:pPr>
      <w:rPr>
        <w:rFonts w:ascii="Symbol" w:hAnsi="Symbol" w:hint="default"/>
      </w:rPr>
    </w:lvl>
  </w:abstractNum>
  <w:abstractNum w:abstractNumId="2" w15:restartNumberingAfterBreak="0">
    <w:nsid w:val="0214601D"/>
    <w:multiLevelType w:val="hybridMultilevel"/>
    <w:tmpl w:val="1C682582"/>
    <w:lvl w:ilvl="0" w:tplc="3C584734">
      <w:start w:val="1"/>
      <w:numFmt w:val="bullet"/>
      <w:pStyle w:val="ListNumber4"/>
      <w:lvlText w:val=""/>
      <w:lvlJc w:val="left"/>
      <w:pPr>
        <w:tabs>
          <w:tab w:val="num" w:pos="436"/>
        </w:tabs>
        <w:ind w:left="436" w:hanging="360"/>
      </w:pPr>
      <w:rPr>
        <w:rFonts w:ascii="Symbol" w:hAnsi="Symbol" w:hint="default"/>
      </w:rPr>
    </w:lvl>
    <w:lvl w:ilvl="1" w:tplc="04090003" w:tentative="1">
      <w:start w:val="1"/>
      <w:numFmt w:val="bullet"/>
      <w:lvlText w:val="o"/>
      <w:lvlJc w:val="left"/>
      <w:pPr>
        <w:tabs>
          <w:tab w:val="num" w:pos="1156"/>
        </w:tabs>
        <w:ind w:left="1156" w:hanging="360"/>
      </w:pPr>
      <w:rPr>
        <w:rFonts w:ascii="Courier New" w:hAnsi="Courier New" w:hint="default"/>
      </w:rPr>
    </w:lvl>
    <w:lvl w:ilvl="2" w:tplc="04090005" w:tentative="1">
      <w:start w:val="1"/>
      <w:numFmt w:val="bullet"/>
      <w:lvlText w:val=""/>
      <w:lvlJc w:val="left"/>
      <w:pPr>
        <w:tabs>
          <w:tab w:val="num" w:pos="1876"/>
        </w:tabs>
        <w:ind w:left="1876" w:hanging="360"/>
      </w:pPr>
      <w:rPr>
        <w:rFonts w:ascii="Wingdings" w:hAnsi="Wingdings" w:hint="default"/>
      </w:rPr>
    </w:lvl>
    <w:lvl w:ilvl="3" w:tplc="04090001" w:tentative="1">
      <w:start w:val="1"/>
      <w:numFmt w:val="bullet"/>
      <w:lvlText w:val=""/>
      <w:lvlJc w:val="left"/>
      <w:pPr>
        <w:tabs>
          <w:tab w:val="num" w:pos="2596"/>
        </w:tabs>
        <w:ind w:left="2596" w:hanging="360"/>
      </w:pPr>
      <w:rPr>
        <w:rFonts w:ascii="Symbol" w:hAnsi="Symbol" w:hint="default"/>
      </w:rPr>
    </w:lvl>
    <w:lvl w:ilvl="4" w:tplc="04090003" w:tentative="1">
      <w:start w:val="1"/>
      <w:numFmt w:val="bullet"/>
      <w:lvlText w:val="o"/>
      <w:lvlJc w:val="left"/>
      <w:pPr>
        <w:tabs>
          <w:tab w:val="num" w:pos="3316"/>
        </w:tabs>
        <w:ind w:left="3316" w:hanging="360"/>
      </w:pPr>
      <w:rPr>
        <w:rFonts w:ascii="Courier New" w:hAnsi="Courier New" w:hint="default"/>
      </w:rPr>
    </w:lvl>
    <w:lvl w:ilvl="5" w:tplc="04090005" w:tentative="1">
      <w:start w:val="1"/>
      <w:numFmt w:val="bullet"/>
      <w:lvlText w:val=""/>
      <w:lvlJc w:val="left"/>
      <w:pPr>
        <w:tabs>
          <w:tab w:val="num" w:pos="4036"/>
        </w:tabs>
        <w:ind w:left="4036" w:hanging="360"/>
      </w:pPr>
      <w:rPr>
        <w:rFonts w:ascii="Wingdings" w:hAnsi="Wingdings" w:hint="default"/>
      </w:rPr>
    </w:lvl>
    <w:lvl w:ilvl="6" w:tplc="04090001" w:tentative="1">
      <w:start w:val="1"/>
      <w:numFmt w:val="bullet"/>
      <w:lvlText w:val=""/>
      <w:lvlJc w:val="left"/>
      <w:pPr>
        <w:tabs>
          <w:tab w:val="num" w:pos="4756"/>
        </w:tabs>
        <w:ind w:left="4756" w:hanging="360"/>
      </w:pPr>
      <w:rPr>
        <w:rFonts w:ascii="Symbol" w:hAnsi="Symbol" w:hint="default"/>
      </w:rPr>
    </w:lvl>
    <w:lvl w:ilvl="7" w:tplc="04090003" w:tentative="1">
      <w:start w:val="1"/>
      <w:numFmt w:val="bullet"/>
      <w:lvlText w:val="o"/>
      <w:lvlJc w:val="left"/>
      <w:pPr>
        <w:tabs>
          <w:tab w:val="num" w:pos="5476"/>
        </w:tabs>
        <w:ind w:left="5476" w:hanging="360"/>
      </w:pPr>
      <w:rPr>
        <w:rFonts w:ascii="Courier New" w:hAnsi="Courier New" w:hint="default"/>
      </w:rPr>
    </w:lvl>
    <w:lvl w:ilvl="8" w:tplc="04090005" w:tentative="1">
      <w:start w:val="1"/>
      <w:numFmt w:val="bullet"/>
      <w:lvlText w:val=""/>
      <w:lvlJc w:val="left"/>
      <w:pPr>
        <w:tabs>
          <w:tab w:val="num" w:pos="6196"/>
        </w:tabs>
        <w:ind w:left="6196" w:hanging="360"/>
      </w:pPr>
      <w:rPr>
        <w:rFonts w:ascii="Wingdings" w:hAnsi="Wingdings" w:hint="default"/>
      </w:rPr>
    </w:lvl>
  </w:abstractNum>
  <w:abstractNum w:abstractNumId="3" w15:restartNumberingAfterBreak="0">
    <w:nsid w:val="0FD512B5"/>
    <w:multiLevelType w:val="hybridMultilevel"/>
    <w:tmpl w:val="DED88990"/>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00D71FB"/>
    <w:multiLevelType w:val="hybridMultilevel"/>
    <w:tmpl w:val="16425C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5227D6F"/>
    <w:multiLevelType w:val="multilevel"/>
    <w:tmpl w:val="F2EE352E"/>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1701"/>
        </w:tabs>
        <w:ind w:left="1701" w:hanging="850"/>
      </w:pPr>
      <w:rPr>
        <w:rFonts w:hint="default"/>
      </w:rPr>
    </w:lvl>
    <w:lvl w:ilvl="3">
      <w:start w:val="1"/>
      <w:numFmt w:val="decimal"/>
      <w:pStyle w:val="Indent6"/>
      <w:lvlText w:val="(%4)"/>
      <w:lvlJc w:val="left"/>
      <w:pPr>
        <w:tabs>
          <w:tab w:val="num" w:pos="2835"/>
        </w:tabs>
        <w:ind w:left="2835" w:hanging="1134"/>
      </w:pPr>
      <w:rPr>
        <w:rFonts w:hint="default"/>
      </w:rPr>
    </w:lvl>
    <w:lvl w:ilvl="4">
      <w:start w:val="1"/>
      <w:numFmt w:val="upperLetter"/>
      <w:lvlText w:val="(%5)"/>
      <w:lvlJc w:val="left"/>
      <w:pPr>
        <w:tabs>
          <w:tab w:val="num" w:pos="3402"/>
        </w:tabs>
        <w:ind w:left="3402" w:hanging="567"/>
      </w:pPr>
      <w:rPr>
        <w:rFonts w:hint="default"/>
      </w:rPr>
    </w:lvl>
    <w:lvl w:ilvl="5">
      <w:start w:val="1"/>
      <w:numFmt w:val="upperLetter"/>
      <w:lvlText w:val="(%6)"/>
      <w:lvlJc w:val="left"/>
      <w:pPr>
        <w:tabs>
          <w:tab w:val="num" w:pos="11624"/>
        </w:tabs>
        <w:ind w:left="11624" w:hanging="567"/>
      </w:pPr>
      <w:rPr>
        <w:rFonts w:hint="default"/>
      </w:rPr>
    </w:lvl>
    <w:lvl w:ilvl="6">
      <w:start w:val="1"/>
      <w:numFmt w:val="none"/>
      <w:lvlText w:val=""/>
      <w:lvlJc w:val="left"/>
      <w:pPr>
        <w:tabs>
          <w:tab w:val="num" w:pos="7448"/>
        </w:tabs>
        <w:ind w:left="7088" w:firstLine="0"/>
      </w:pPr>
      <w:rPr>
        <w:rFonts w:hint="default"/>
      </w:rPr>
    </w:lvl>
    <w:lvl w:ilvl="7">
      <w:start w:val="1"/>
      <w:numFmt w:val="none"/>
      <w:lvlText w:val=""/>
      <w:lvlJc w:val="left"/>
      <w:pPr>
        <w:tabs>
          <w:tab w:val="num" w:pos="7448"/>
        </w:tabs>
        <w:ind w:left="7088" w:firstLine="0"/>
      </w:pPr>
      <w:rPr>
        <w:rFonts w:hint="default"/>
      </w:rPr>
    </w:lvl>
    <w:lvl w:ilvl="8">
      <w:start w:val="1"/>
      <w:numFmt w:val="none"/>
      <w:lvlText w:val=""/>
      <w:lvlJc w:val="left"/>
      <w:pPr>
        <w:tabs>
          <w:tab w:val="num" w:pos="7448"/>
        </w:tabs>
        <w:ind w:left="7088" w:firstLine="0"/>
      </w:pPr>
      <w:rPr>
        <w:rFonts w:hint="default"/>
      </w:rPr>
    </w:lvl>
  </w:abstractNum>
  <w:abstractNum w:abstractNumId="6" w15:restartNumberingAfterBreak="0">
    <w:nsid w:val="16A91373"/>
    <w:multiLevelType w:val="hybridMultilevel"/>
    <w:tmpl w:val="20248B92"/>
    <w:lvl w:ilvl="0" w:tplc="04090001">
      <w:start w:val="1"/>
      <w:numFmt w:val="bullet"/>
      <w:lvlText w:val=""/>
      <w:lvlJc w:val="left"/>
      <w:pPr>
        <w:tabs>
          <w:tab w:val="num" w:pos="360"/>
        </w:tabs>
        <w:ind w:left="360" w:hanging="360"/>
      </w:pPr>
      <w:rPr>
        <w:rFonts w:ascii="Symbol" w:hAnsi="Symbol" w:hint="default"/>
      </w:rPr>
    </w:lvl>
    <w:lvl w:ilvl="1" w:tplc="091A96AA">
      <w:start w:val="1"/>
      <w:numFmt w:val="bullet"/>
      <w:pStyle w:val="Bullet12pt"/>
      <w:lvlText w:val=""/>
      <w:lvlJc w:val="left"/>
      <w:pPr>
        <w:tabs>
          <w:tab w:val="num" w:pos="1080"/>
        </w:tabs>
        <w:ind w:left="947" w:hanging="227"/>
      </w:pPr>
      <w:rPr>
        <w:rFonts w:ascii="Symbol" w:hAnsi="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17C46C60"/>
    <w:multiLevelType w:val="multilevel"/>
    <w:tmpl w:val="BDBC4D08"/>
    <w:name w:val="Commercial"/>
    <w:lvl w:ilvl="0">
      <w:start w:val="1"/>
      <w:numFmt w:val="decimal"/>
      <w:lvlRestart w:val="0"/>
      <w:isLgl/>
      <w:lvlText w:val="%1"/>
      <w:lvlJc w:val="left"/>
      <w:pPr>
        <w:tabs>
          <w:tab w:val="num" w:pos="850"/>
        </w:tabs>
        <w:ind w:left="850" w:hanging="850"/>
      </w:pPr>
      <w:rPr>
        <w:rFonts w:hint="default"/>
      </w:rPr>
    </w:lvl>
    <w:lvl w:ilvl="1">
      <w:start w:val="1"/>
      <w:numFmt w:val="decimal"/>
      <w:isLgl/>
      <w:lvlText w:val="%1.%2"/>
      <w:lvlJc w:val="left"/>
      <w:pPr>
        <w:tabs>
          <w:tab w:val="num" w:pos="1560"/>
        </w:tabs>
        <w:ind w:left="1560" w:hanging="851"/>
      </w:pPr>
      <w:rPr>
        <w:rFonts w:hint="default"/>
      </w:rPr>
    </w:lvl>
    <w:lvl w:ilvl="2">
      <w:start w:val="1"/>
      <w:numFmt w:val="decimal"/>
      <w:isLgl/>
      <w:lvlText w:val="%1.%2.%3"/>
      <w:lvlJc w:val="left"/>
      <w:pPr>
        <w:tabs>
          <w:tab w:val="num" w:pos="2835"/>
        </w:tabs>
        <w:ind w:left="2835" w:hanging="1134"/>
      </w:pPr>
      <w:rPr>
        <w:rFonts w:hint="default"/>
      </w:rPr>
    </w:lvl>
    <w:lvl w:ilvl="3">
      <w:start w:val="1"/>
      <w:numFmt w:val="lowerLetter"/>
      <w:lvlText w:val="(%4)"/>
      <w:lvlJc w:val="left"/>
      <w:pPr>
        <w:tabs>
          <w:tab w:val="num" w:pos="3402"/>
        </w:tabs>
        <w:ind w:left="3402" w:hanging="567"/>
      </w:pPr>
      <w:rPr>
        <w:rFonts w:hint="default"/>
      </w:rPr>
    </w:lvl>
    <w:lvl w:ilvl="4">
      <w:start w:val="1"/>
      <w:numFmt w:val="decimal"/>
      <w:lvlText w:val="(%5)"/>
      <w:lvlJc w:val="left"/>
      <w:pPr>
        <w:tabs>
          <w:tab w:val="num" w:pos="3969"/>
        </w:tabs>
        <w:ind w:left="3969" w:hanging="567"/>
      </w:pPr>
      <w:rPr>
        <w:rFonts w:hint="default"/>
      </w:rPr>
    </w:lvl>
    <w:lvl w:ilvl="5">
      <w:start w:val="1"/>
      <w:numFmt w:val="upperLetter"/>
      <w:lvlText w:val="(%6)"/>
      <w:lvlJc w:val="left"/>
      <w:pPr>
        <w:tabs>
          <w:tab w:val="num" w:pos="4535"/>
        </w:tabs>
        <w:ind w:left="4535" w:hanging="566"/>
      </w:pPr>
      <w:rPr>
        <w:rFonts w:hint="default"/>
      </w:rPr>
    </w:lvl>
    <w:lvl w:ilvl="6">
      <w:start w:val="1"/>
      <w:numFmt w:val="none"/>
      <w:lvlText w:val=""/>
      <w:lvlJc w:val="left"/>
      <w:pPr>
        <w:tabs>
          <w:tab w:val="num" w:pos="357"/>
        </w:tabs>
        <w:ind w:left="0" w:firstLine="0"/>
      </w:pPr>
      <w:rPr>
        <w:rFonts w:hint="default"/>
      </w:rPr>
    </w:lvl>
    <w:lvl w:ilvl="7">
      <w:start w:val="1"/>
      <w:numFmt w:val="none"/>
      <w:lvlText w:val=""/>
      <w:lvlJc w:val="left"/>
      <w:pPr>
        <w:tabs>
          <w:tab w:val="num" w:pos="357"/>
        </w:tabs>
        <w:ind w:left="0" w:firstLine="0"/>
      </w:pPr>
      <w:rPr>
        <w:rFonts w:hint="default"/>
      </w:rPr>
    </w:lvl>
    <w:lvl w:ilvl="8">
      <w:start w:val="1"/>
      <w:numFmt w:val="none"/>
      <w:lvlText w:val=""/>
      <w:lvlJc w:val="left"/>
      <w:pPr>
        <w:tabs>
          <w:tab w:val="num" w:pos="357"/>
        </w:tabs>
        <w:ind w:left="0" w:firstLine="0"/>
      </w:pPr>
      <w:rPr>
        <w:rFonts w:hint="default"/>
      </w:rPr>
    </w:lvl>
  </w:abstractNum>
  <w:abstractNum w:abstractNumId="8" w15:restartNumberingAfterBreak="0">
    <w:nsid w:val="183D01CF"/>
    <w:multiLevelType w:val="hybridMultilevel"/>
    <w:tmpl w:val="1BAA9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CB76171"/>
    <w:multiLevelType w:val="hybridMultilevel"/>
    <w:tmpl w:val="01C2CD1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1D9F118B"/>
    <w:multiLevelType w:val="hybridMultilevel"/>
    <w:tmpl w:val="5660161C"/>
    <w:lvl w:ilvl="0" w:tplc="68E6E07A">
      <w:start w:val="1"/>
      <w:numFmt w:val="decimal"/>
      <w:pStyle w:val="Schedule1"/>
      <w:lvlText w:val="%1."/>
      <w:lvlJc w:val="left"/>
      <w:pPr>
        <w:tabs>
          <w:tab w:val="num" w:pos="1080"/>
        </w:tabs>
        <w:ind w:left="1080" w:hanging="720"/>
      </w:pPr>
      <w:rPr>
        <w:rFonts w:hint="default"/>
      </w:rPr>
    </w:lvl>
    <w:lvl w:ilvl="1" w:tplc="0C090019" w:tentative="1">
      <w:start w:val="1"/>
      <w:numFmt w:val="lowerLetter"/>
      <w:pStyle w:val="Schedule2"/>
      <w:lvlText w:val="%2."/>
      <w:lvlJc w:val="left"/>
      <w:pPr>
        <w:tabs>
          <w:tab w:val="num" w:pos="1440"/>
        </w:tabs>
        <w:ind w:left="1440" w:hanging="360"/>
      </w:pPr>
    </w:lvl>
    <w:lvl w:ilvl="2" w:tplc="0C09001B" w:tentative="1">
      <w:start w:val="1"/>
      <w:numFmt w:val="lowerRoman"/>
      <w:pStyle w:val="Schedule3"/>
      <w:lvlText w:val="%3."/>
      <w:lvlJc w:val="right"/>
      <w:pPr>
        <w:tabs>
          <w:tab w:val="num" w:pos="2160"/>
        </w:tabs>
        <w:ind w:left="2160" w:hanging="180"/>
      </w:pPr>
    </w:lvl>
    <w:lvl w:ilvl="3" w:tplc="0C09000F" w:tentative="1">
      <w:start w:val="1"/>
      <w:numFmt w:val="decimal"/>
      <w:pStyle w:val="Schedule4"/>
      <w:lvlText w:val="%4."/>
      <w:lvlJc w:val="left"/>
      <w:pPr>
        <w:tabs>
          <w:tab w:val="num" w:pos="2880"/>
        </w:tabs>
        <w:ind w:left="2880" w:hanging="360"/>
      </w:pPr>
    </w:lvl>
    <w:lvl w:ilvl="4" w:tplc="0C090019" w:tentative="1">
      <w:start w:val="1"/>
      <w:numFmt w:val="lowerLetter"/>
      <w:pStyle w:val="Schedule5"/>
      <w:lvlText w:val="%5."/>
      <w:lvlJc w:val="left"/>
      <w:pPr>
        <w:tabs>
          <w:tab w:val="num" w:pos="3600"/>
        </w:tabs>
        <w:ind w:left="3600" w:hanging="360"/>
      </w:pPr>
    </w:lvl>
    <w:lvl w:ilvl="5" w:tplc="0C09001B" w:tentative="1">
      <w:start w:val="1"/>
      <w:numFmt w:val="lowerRoman"/>
      <w:pStyle w:val="Schedule6"/>
      <w:lvlText w:val="%6."/>
      <w:lvlJc w:val="right"/>
      <w:pPr>
        <w:tabs>
          <w:tab w:val="num" w:pos="4320"/>
        </w:tabs>
        <w:ind w:left="4320" w:hanging="180"/>
      </w:pPr>
    </w:lvl>
    <w:lvl w:ilvl="6" w:tplc="0C09000F" w:tentative="1">
      <w:start w:val="1"/>
      <w:numFmt w:val="decimal"/>
      <w:pStyle w:val="Schedule7"/>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1" w15:restartNumberingAfterBreak="0">
    <w:nsid w:val="1F751348"/>
    <w:multiLevelType w:val="hybridMultilevel"/>
    <w:tmpl w:val="E2B0F6A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4877ACE"/>
    <w:multiLevelType w:val="singleLevel"/>
    <w:tmpl w:val="1622971A"/>
    <w:lvl w:ilvl="0">
      <w:start w:val="1"/>
      <w:numFmt w:val="bullet"/>
      <w:pStyle w:val="auddots"/>
      <w:lvlText w:val=""/>
      <w:lvlJc w:val="left"/>
      <w:pPr>
        <w:tabs>
          <w:tab w:val="num" w:pos="360"/>
        </w:tabs>
        <w:ind w:left="360" w:hanging="360"/>
      </w:pPr>
      <w:rPr>
        <w:rFonts w:ascii="Symbol" w:hAnsi="Symbol" w:hint="default"/>
      </w:rPr>
    </w:lvl>
  </w:abstractNum>
  <w:abstractNum w:abstractNumId="13" w15:restartNumberingAfterBreak="0">
    <w:nsid w:val="25F136B9"/>
    <w:multiLevelType w:val="hybridMultilevel"/>
    <w:tmpl w:val="3DA67C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70A765E"/>
    <w:multiLevelType w:val="hybridMultilevel"/>
    <w:tmpl w:val="7BF6F68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7F21E54"/>
    <w:multiLevelType w:val="hybridMultilevel"/>
    <w:tmpl w:val="4E36C454"/>
    <w:lvl w:ilvl="0" w:tplc="C8A62BCE">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pStyle w:val="SchLit4"/>
      <w:lvlText w:val=""/>
      <w:lvlJc w:val="left"/>
      <w:pPr>
        <w:tabs>
          <w:tab w:val="num" w:pos="2160"/>
        </w:tabs>
        <w:ind w:left="2160" w:hanging="360"/>
      </w:pPr>
      <w:rPr>
        <w:rFonts w:ascii="Symbol" w:hAnsi="Symbol" w:hint="default"/>
      </w:rPr>
    </w:lvl>
    <w:lvl w:ilvl="4" w:tplc="04090003" w:tentative="1">
      <w:start w:val="1"/>
      <w:numFmt w:val="bullet"/>
      <w:pStyle w:val="SchLit5"/>
      <w:lvlText w:val="o"/>
      <w:lvlJc w:val="left"/>
      <w:pPr>
        <w:tabs>
          <w:tab w:val="num" w:pos="2880"/>
        </w:tabs>
        <w:ind w:left="2880" w:hanging="360"/>
      </w:pPr>
      <w:rPr>
        <w:rFonts w:ascii="Courier New" w:hAnsi="Courier New" w:hint="default"/>
      </w:rPr>
    </w:lvl>
    <w:lvl w:ilvl="5" w:tplc="04090005" w:tentative="1">
      <w:start w:val="1"/>
      <w:numFmt w:val="bullet"/>
      <w:pStyle w:val="SchLit6"/>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16" w15:restartNumberingAfterBreak="0">
    <w:nsid w:val="2B43745E"/>
    <w:multiLevelType w:val="hybridMultilevel"/>
    <w:tmpl w:val="168E85AE"/>
    <w:lvl w:ilvl="0" w:tplc="C8A62BCE">
      <w:start w:val="1"/>
      <w:numFmt w:val="bullet"/>
      <w:pStyle w:val="ListBullet4"/>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17" w15:restartNumberingAfterBreak="0">
    <w:nsid w:val="2BE5274A"/>
    <w:multiLevelType w:val="multilevel"/>
    <w:tmpl w:val="316A164E"/>
    <w:lvl w:ilvl="0">
      <w:start w:val="1"/>
      <w:numFmt w:val="decimal"/>
      <w:lvlRestart w:val="0"/>
      <w:pStyle w:val="Indent3"/>
      <w:lvlText w:val="%1"/>
      <w:lvlJc w:val="left"/>
      <w:pPr>
        <w:tabs>
          <w:tab w:val="num" w:pos="850"/>
        </w:tabs>
        <w:ind w:left="850" w:hanging="850"/>
      </w:pPr>
      <w:rPr>
        <w:rFonts w:hint="default"/>
      </w:rPr>
    </w:lvl>
    <w:lvl w:ilvl="1">
      <w:start w:val="1"/>
      <w:numFmt w:val="decimal"/>
      <w:pStyle w:val="Indent4"/>
      <w:lvlText w:val="%1.%2"/>
      <w:lvlJc w:val="left"/>
      <w:pPr>
        <w:tabs>
          <w:tab w:val="num" w:pos="850"/>
        </w:tabs>
        <w:ind w:left="850" w:hanging="850"/>
      </w:pPr>
      <w:rPr>
        <w:rFonts w:hint="default"/>
      </w:rPr>
    </w:lvl>
    <w:lvl w:ilvl="2">
      <w:start w:val="1"/>
      <w:numFmt w:val="lowerLetter"/>
      <w:pStyle w:val="Indent5"/>
      <w:lvlText w:val="(%3)"/>
      <w:lvlJc w:val="left"/>
      <w:pPr>
        <w:tabs>
          <w:tab w:val="num" w:pos="1701"/>
        </w:tabs>
        <w:ind w:left="1701" w:hanging="851"/>
      </w:pPr>
      <w:rPr>
        <w:rFonts w:hint="default"/>
      </w:rPr>
    </w:lvl>
    <w:lvl w:ilvl="3">
      <w:start w:val="1"/>
      <w:numFmt w:val="decimal"/>
      <w:lvlText w:val="(%4)"/>
      <w:lvlJc w:val="left"/>
      <w:pPr>
        <w:tabs>
          <w:tab w:val="num" w:pos="2835"/>
        </w:tabs>
        <w:ind w:left="2835" w:hanging="1134"/>
      </w:pPr>
      <w:rPr>
        <w:rFonts w:hint="default"/>
      </w:rPr>
    </w:lvl>
    <w:lvl w:ilvl="4">
      <w:start w:val="1"/>
      <w:numFmt w:val="upperLetter"/>
      <w:pStyle w:val="ListNumber"/>
      <w:lvlText w:val="(%5)"/>
      <w:lvlJc w:val="left"/>
      <w:pPr>
        <w:tabs>
          <w:tab w:val="num" w:pos="3402"/>
        </w:tabs>
        <w:ind w:left="3402" w:hanging="567"/>
      </w:pPr>
      <w:rPr>
        <w:rFonts w:hint="default"/>
      </w:rPr>
    </w:lvl>
    <w:lvl w:ilvl="5">
      <w:start w:val="1"/>
      <w:numFmt w:val="upperLetter"/>
      <w:lvlText w:val="(%6)"/>
      <w:lvlJc w:val="left"/>
      <w:pPr>
        <w:tabs>
          <w:tab w:val="num" w:pos="13323"/>
        </w:tabs>
        <w:ind w:left="13323" w:hanging="567"/>
      </w:pPr>
      <w:rPr>
        <w:rFonts w:hint="default"/>
      </w:rPr>
    </w:lvl>
    <w:lvl w:ilvl="6">
      <w:start w:val="1"/>
      <w:numFmt w:val="none"/>
      <w:lvlText w:val=""/>
      <w:lvlJc w:val="left"/>
      <w:pPr>
        <w:tabs>
          <w:tab w:val="num" w:pos="9150"/>
        </w:tabs>
        <w:ind w:left="8787" w:firstLine="0"/>
      </w:pPr>
      <w:rPr>
        <w:rFonts w:hint="default"/>
      </w:rPr>
    </w:lvl>
    <w:lvl w:ilvl="7">
      <w:start w:val="1"/>
      <w:numFmt w:val="none"/>
      <w:lvlText w:val=""/>
      <w:lvlJc w:val="left"/>
      <w:pPr>
        <w:tabs>
          <w:tab w:val="num" w:pos="9150"/>
        </w:tabs>
        <w:ind w:left="8787" w:firstLine="0"/>
      </w:pPr>
      <w:rPr>
        <w:rFonts w:hint="default"/>
      </w:rPr>
    </w:lvl>
    <w:lvl w:ilvl="8">
      <w:start w:val="1"/>
      <w:numFmt w:val="none"/>
      <w:lvlText w:val=""/>
      <w:lvlJc w:val="left"/>
      <w:pPr>
        <w:tabs>
          <w:tab w:val="num" w:pos="9150"/>
        </w:tabs>
        <w:ind w:left="8787" w:firstLine="0"/>
      </w:pPr>
      <w:rPr>
        <w:rFonts w:hint="default"/>
      </w:rPr>
    </w:lvl>
  </w:abstractNum>
  <w:abstractNum w:abstractNumId="18" w15:restartNumberingAfterBreak="0">
    <w:nsid w:val="2F0D49DD"/>
    <w:multiLevelType w:val="multilevel"/>
    <w:tmpl w:val="EB0CF212"/>
    <w:lvl w:ilvl="0">
      <w:start w:val="1"/>
      <w:numFmt w:val="decimal"/>
      <w:lvlText w:val="%1."/>
      <w:lvlJc w:val="left"/>
      <w:pPr>
        <w:ind w:left="360" w:hanging="360"/>
      </w:pPr>
    </w:lvl>
    <w:lvl w:ilvl="1">
      <w:start w:val="1"/>
      <w:numFmt w:val="decimal"/>
      <w:pStyle w:val="Kingstonheading2-numbered"/>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0EA44CA"/>
    <w:multiLevelType w:val="hybridMultilevel"/>
    <w:tmpl w:val="6E1219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1E84803"/>
    <w:multiLevelType w:val="hybridMultilevel"/>
    <w:tmpl w:val="6700F3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3B55B8C"/>
    <w:multiLevelType w:val="multilevel"/>
    <w:tmpl w:val="C1E615A4"/>
    <w:lvl w:ilvl="0">
      <w:start w:val="1"/>
      <w:numFmt w:val="decimal"/>
      <w:pStyle w:val="KingstonHeading1-numbered"/>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38DD3A1D"/>
    <w:multiLevelType w:val="hybridMultilevel"/>
    <w:tmpl w:val="A96E761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94E2259"/>
    <w:multiLevelType w:val="hybridMultilevel"/>
    <w:tmpl w:val="625855D0"/>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464D4CC7"/>
    <w:multiLevelType w:val="hybridMultilevel"/>
    <w:tmpl w:val="ACE21010"/>
    <w:lvl w:ilvl="0" w:tplc="7E6C5FAA">
      <w:start w:val="1"/>
      <w:numFmt w:val="bullet"/>
      <w:pStyle w:val="Kingston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046570E"/>
    <w:multiLevelType w:val="hybridMultilevel"/>
    <w:tmpl w:val="FF9C90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0D52F8C"/>
    <w:multiLevelType w:val="hybridMultilevel"/>
    <w:tmpl w:val="AEC2E7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3551C6A"/>
    <w:multiLevelType w:val="multilevel"/>
    <w:tmpl w:val="AB267D26"/>
    <w:lvl w:ilvl="0">
      <w:start w:val="1"/>
      <w:numFmt w:val="decimal"/>
      <w:pStyle w:val="TEANumbering1"/>
      <w:lvlText w:val="%1."/>
      <w:lvlJc w:val="left"/>
      <w:pPr>
        <w:tabs>
          <w:tab w:val="num" w:pos="964"/>
        </w:tabs>
        <w:ind w:left="964" w:hanging="964"/>
      </w:pPr>
      <w:rPr>
        <w:rFonts w:ascii="Arial" w:hAnsi="Arial" w:hint="default"/>
        <w:b/>
        <w:i w:val="0"/>
        <w:caps/>
        <w:sz w:val="28"/>
        <w:u w:val="none"/>
      </w:rPr>
    </w:lvl>
    <w:lvl w:ilvl="1">
      <w:start w:val="1"/>
      <w:numFmt w:val="decimal"/>
      <w:pStyle w:val="Schedule8"/>
      <w:lvlText w:val="%1.%2"/>
      <w:lvlJc w:val="left"/>
      <w:pPr>
        <w:tabs>
          <w:tab w:val="num" w:pos="964"/>
        </w:tabs>
        <w:ind w:left="964" w:hanging="964"/>
      </w:pPr>
      <w:rPr>
        <w:rFonts w:ascii="Arial" w:hAnsi="Arial" w:hint="default"/>
        <w:b/>
        <w:i w:val="0"/>
        <w:sz w:val="24"/>
        <w:u w:val="none"/>
      </w:rPr>
    </w:lvl>
    <w:lvl w:ilvl="2">
      <w:start w:val="1"/>
      <w:numFmt w:val="lowerLetter"/>
      <w:pStyle w:val="NormalIndent"/>
      <w:lvlText w:val="(%3)"/>
      <w:lvlJc w:val="left"/>
      <w:pPr>
        <w:tabs>
          <w:tab w:val="num" w:pos="1928"/>
        </w:tabs>
        <w:ind w:left="1928" w:hanging="964"/>
      </w:pPr>
      <w:rPr>
        <w:rFonts w:hint="default"/>
        <w:b w:val="0"/>
        <w:i w:val="0"/>
        <w:u w:val="none"/>
      </w:rPr>
    </w:lvl>
    <w:lvl w:ilvl="3">
      <w:start w:val="1"/>
      <w:numFmt w:val="lowerRoman"/>
      <w:pStyle w:val="IndentParaLevel1"/>
      <w:lvlText w:val="(%4)"/>
      <w:lvlJc w:val="left"/>
      <w:pPr>
        <w:tabs>
          <w:tab w:val="num" w:pos="2892"/>
        </w:tabs>
        <w:ind w:left="2892" w:hanging="964"/>
      </w:pPr>
      <w:rPr>
        <w:rFonts w:hint="default"/>
        <w:u w:val="none"/>
      </w:rPr>
    </w:lvl>
    <w:lvl w:ilvl="4">
      <w:start w:val="1"/>
      <w:numFmt w:val="upperLetter"/>
      <w:lvlText w:val="%5."/>
      <w:lvlJc w:val="left"/>
      <w:pPr>
        <w:tabs>
          <w:tab w:val="num" w:pos="3856"/>
        </w:tabs>
        <w:ind w:left="3856" w:hanging="964"/>
      </w:pPr>
      <w:rPr>
        <w:rFonts w:hint="default"/>
        <w:b w:val="0"/>
        <w:i w:val="0"/>
        <w:u w:val="none"/>
      </w:rPr>
    </w:lvl>
    <w:lvl w:ilvl="5">
      <w:start w:val="1"/>
      <w:numFmt w:val="decimal"/>
      <w:lvlText w:val="%6)"/>
      <w:lvlJc w:val="left"/>
      <w:pPr>
        <w:tabs>
          <w:tab w:val="num" w:pos="4820"/>
        </w:tabs>
        <w:ind w:left="4820" w:hanging="964"/>
      </w:pPr>
      <w:rPr>
        <w:rFonts w:hint="default"/>
        <w:b w:val="0"/>
        <w:i w:val="0"/>
        <w:u w:val="none"/>
      </w:rPr>
    </w:lvl>
    <w:lvl w:ilvl="6">
      <w:start w:val="1"/>
      <w:numFmt w:val="lowerLetter"/>
      <w:lvlText w:val="%7)"/>
      <w:lvlJc w:val="left"/>
      <w:pPr>
        <w:tabs>
          <w:tab w:val="num" w:pos="5783"/>
        </w:tabs>
        <w:ind w:left="5783" w:hanging="963"/>
      </w:pPr>
      <w:rPr>
        <w:rFonts w:hint="default"/>
        <w:b w:val="0"/>
        <w:i w:val="0"/>
        <w:u w:val="none"/>
      </w:rPr>
    </w:lvl>
    <w:lvl w:ilvl="7">
      <w:start w:val="1"/>
      <w:numFmt w:val="lowerRoman"/>
      <w:lvlText w:val="%8)"/>
      <w:lvlJc w:val="left"/>
      <w:pPr>
        <w:tabs>
          <w:tab w:val="num" w:pos="6747"/>
        </w:tabs>
        <w:ind w:left="6747" w:hanging="964"/>
      </w:pPr>
      <w:rPr>
        <w:rFonts w:hint="default"/>
        <w:b w:val="0"/>
        <w:i w:val="0"/>
        <w:u w:val="none"/>
      </w:rPr>
    </w:lvl>
    <w:lvl w:ilvl="8">
      <w:start w:val="1"/>
      <w:numFmt w:val="none"/>
      <w:lvlRestart w:val="0"/>
      <w:suff w:val="nothing"/>
      <w:lvlText w:val=""/>
      <w:lvlJc w:val="left"/>
      <w:pPr>
        <w:ind w:left="0" w:firstLine="0"/>
      </w:pPr>
      <w:rPr>
        <w:rFonts w:hint="default"/>
      </w:rPr>
    </w:lvl>
  </w:abstractNum>
  <w:abstractNum w:abstractNumId="28" w15:restartNumberingAfterBreak="0">
    <w:nsid w:val="55C242CD"/>
    <w:multiLevelType w:val="multilevel"/>
    <w:tmpl w:val="D4F69EC2"/>
    <w:lvl w:ilvl="0">
      <w:start w:val="1"/>
      <w:numFmt w:val="decimal"/>
      <w:pStyle w:val="SchHead2"/>
      <w:lvlText w:val="%1"/>
      <w:lvlJc w:val="left"/>
      <w:pPr>
        <w:ind w:left="851" w:hanging="851"/>
      </w:pPr>
      <w:rPr>
        <w:rFonts w:hint="default"/>
      </w:rPr>
    </w:lvl>
    <w:lvl w:ilvl="1">
      <w:start w:val="1"/>
      <w:numFmt w:val="decimal"/>
      <w:pStyle w:val="SchHead3"/>
      <w:lvlText w:val="%1.%2"/>
      <w:lvlJc w:val="left"/>
      <w:pPr>
        <w:ind w:left="851" w:hanging="851"/>
      </w:pPr>
      <w:rPr>
        <w:rFonts w:hint="default"/>
      </w:rPr>
    </w:lvl>
    <w:lvl w:ilvl="2">
      <w:start w:val="1"/>
      <w:numFmt w:val="lowerLetter"/>
      <w:pStyle w:val="SchHead4"/>
      <w:lvlText w:val="(%3)"/>
      <w:lvlJc w:val="left"/>
      <w:pPr>
        <w:tabs>
          <w:tab w:val="num" w:pos="1701"/>
        </w:tabs>
        <w:ind w:left="1701" w:hanging="850"/>
      </w:pPr>
      <w:rPr>
        <w:rFonts w:hint="default"/>
      </w:rPr>
    </w:lvl>
    <w:lvl w:ilvl="3">
      <w:start w:val="1"/>
      <w:numFmt w:val="decimal"/>
      <w:pStyle w:val="SchHead5"/>
      <w:lvlText w:val="(%4)"/>
      <w:lvlJc w:val="left"/>
      <w:pPr>
        <w:tabs>
          <w:tab w:val="num" w:pos="2552"/>
        </w:tabs>
        <w:ind w:left="2552" w:hanging="851"/>
      </w:pPr>
      <w:rPr>
        <w:rFonts w:hint="default"/>
      </w:rPr>
    </w:lvl>
    <w:lvl w:ilvl="4">
      <w:start w:val="1"/>
      <w:numFmt w:val="upperLetter"/>
      <w:pStyle w:val="SchHead6"/>
      <w:lvlText w:val="(%5)"/>
      <w:lvlJc w:val="left"/>
      <w:pPr>
        <w:tabs>
          <w:tab w:val="num" w:pos="3402"/>
        </w:tabs>
        <w:ind w:left="3402" w:hanging="850"/>
      </w:pPr>
      <w:rPr>
        <w:rFonts w:hint="default"/>
      </w:rPr>
    </w:lvl>
    <w:lvl w:ilvl="5">
      <w:start w:val="1"/>
      <w:numFmt w:val="lowerRoman"/>
      <w:pStyle w:val="SchLit1"/>
      <w:lvlText w:val="(%6)"/>
      <w:lvlJc w:val="left"/>
      <w:pPr>
        <w:ind w:left="4253" w:hanging="851"/>
      </w:pPr>
      <w:rPr>
        <w:rFonts w:hint="default"/>
      </w:rPr>
    </w:lvl>
    <w:lvl w:ilvl="6">
      <w:start w:val="1"/>
      <w:numFmt w:val="decimal"/>
      <w:lvlText w:val="%7."/>
      <w:lvlJc w:val="left"/>
      <w:pPr>
        <w:tabs>
          <w:tab w:val="num" w:pos="5387"/>
        </w:tabs>
        <w:ind w:left="5387" w:hanging="567"/>
      </w:pPr>
      <w:rPr>
        <w:rFonts w:hint="default"/>
      </w:rPr>
    </w:lvl>
    <w:lvl w:ilvl="7">
      <w:start w:val="1"/>
      <w:numFmt w:val="lowerLetter"/>
      <w:lvlText w:val="%8."/>
      <w:lvlJc w:val="left"/>
      <w:pPr>
        <w:tabs>
          <w:tab w:val="num" w:pos="5954"/>
        </w:tabs>
        <w:ind w:left="5954" w:hanging="567"/>
      </w:pPr>
      <w:rPr>
        <w:rFonts w:hint="default"/>
      </w:rPr>
    </w:lvl>
    <w:lvl w:ilvl="8">
      <w:start w:val="1"/>
      <w:numFmt w:val="lowerRoman"/>
      <w:lvlText w:val="%9."/>
      <w:lvlJc w:val="left"/>
      <w:pPr>
        <w:tabs>
          <w:tab w:val="num" w:pos="6521"/>
        </w:tabs>
        <w:ind w:left="6521" w:hanging="567"/>
      </w:pPr>
      <w:rPr>
        <w:rFonts w:hint="default"/>
      </w:rPr>
    </w:lvl>
  </w:abstractNum>
  <w:abstractNum w:abstractNumId="29" w15:restartNumberingAfterBreak="0">
    <w:nsid w:val="5ECB6F0E"/>
    <w:multiLevelType w:val="hybridMultilevel"/>
    <w:tmpl w:val="686C70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0782160"/>
    <w:multiLevelType w:val="hybridMultilevel"/>
    <w:tmpl w:val="4FDC1696"/>
    <w:lvl w:ilvl="0" w:tplc="DB109946">
      <w:start w:val="1"/>
      <w:numFmt w:val="decimal"/>
      <w:pStyle w:val="Outcome"/>
      <w:lvlText w:val="2.%1."/>
      <w:lvlJc w:val="left"/>
      <w:pPr>
        <w:ind w:left="720" w:hanging="360"/>
      </w:pPr>
      <w:rPr>
        <w:rFonts w:hint="default"/>
        <w:color w:val="auto"/>
      </w:rPr>
    </w:lvl>
    <w:lvl w:ilvl="1" w:tplc="FFFFFFFF">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rPr>
        <w:rFonts w:hint="default"/>
        <w:b w:val="0"/>
        <w:color w:val="auto"/>
      </w:rPr>
    </w:lvl>
    <w:lvl w:ilvl="3" w:tplc="FFFFFFFF" w:tentative="1">
      <w:start w:val="1"/>
      <w:numFmt w:val="decimal"/>
      <w:lvlText w:val="%4."/>
      <w:lvlJc w:val="left"/>
      <w:pPr>
        <w:ind w:left="2880" w:hanging="360"/>
      </w:pPr>
      <w:rPr>
        <w:rFonts w:hint="default"/>
      </w:rPr>
    </w:lvl>
    <w:lvl w:ilvl="4" w:tplc="FFFFFFFF" w:tentative="1">
      <w:start w:val="1"/>
      <w:numFmt w:val="lowerLetter"/>
      <w:lvlText w:val="%5."/>
      <w:lvlJc w:val="left"/>
      <w:pPr>
        <w:ind w:left="3600" w:hanging="360"/>
      </w:pPr>
      <w:rPr>
        <w:rFonts w:hint="default"/>
      </w:rPr>
    </w:lvl>
    <w:lvl w:ilvl="5" w:tplc="FFFFFFFF" w:tentative="1">
      <w:start w:val="1"/>
      <w:numFmt w:val="lowerRoman"/>
      <w:lvlText w:val="%6."/>
      <w:lvlJc w:val="right"/>
      <w:pPr>
        <w:ind w:left="4320" w:hanging="180"/>
      </w:pPr>
      <w:rPr>
        <w:rFonts w:hint="default"/>
      </w:rPr>
    </w:lvl>
    <w:lvl w:ilvl="6" w:tplc="FFFFFFFF" w:tentative="1">
      <w:start w:val="1"/>
      <w:numFmt w:val="decimal"/>
      <w:lvlText w:val="%7."/>
      <w:lvlJc w:val="left"/>
      <w:pPr>
        <w:ind w:left="5040" w:hanging="360"/>
      </w:pPr>
      <w:rPr>
        <w:rFonts w:hint="default"/>
      </w:rPr>
    </w:lvl>
    <w:lvl w:ilvl="7" w:tplc="FFFFFFFF" w:tentative="1">
      <w:start w:val="1"/>
      <w:numFmt w:val="lowerLetter"/>
      <w:lvlText w:val="%8."/>
      <w:lvlJc w:val="left"/>
      <w:pPr>
        <w:ind w:left="5760" w:hanging="360"/>
      </w:pPr>
      <w:rPr>
        <w:rFonts w:hint="default"/>
      </w:rPr>
    </w:lvl>
    <w:lvl w:ilvl="8" w:tplc="FFFFFFFF" w:tentative="1">
      <w:start w:val="1"/>
      <w:numFmt w:val="lowerRoman"/>
      <w:lvlText w:val="%9."/>
      <w:lvlJc w:val="right"/>
      <w:pPr>
        <w:ind w:left="6480" w:hanging="180"/>
      </w:pPr>
      <w:rPr>
        <w:rFonts w:hint="default"/>
      </w:rPr>
    </w:lvl>
  </w:abstractNum>
  <w:abstractNum w:abstractNumId="31" w15:restartNumberingAfterBreak="0">
    <w:nsid w:val="63A02A83"/>
    <w:multiLevelType w:val="hybridMultilevel"/>
    <w:tmpl w:val="1F043A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3B55A0C"/>
    <w:multiLevelType w:val="multilevel"/>
    <w:tmpl w:val="33D6F330"/>
    <w:lvl w:ilvl="0">
      <w:start w:val="5"/>
      <w:numFmt w:val="decimal"/>
      <w:pStyle w:val="Litigation1"/>
      <w:lvlText w:val="%1"/>
      <w:lvlJc w:val="left"/>
      <w:pPr>
        <w:tabs>
          <w:tab w:val="num" w:pos="570"/>
        </w:tabs>
        <w:ind w:left="570" w:hanging="570"/>
      </w:pPr>
      <w:rPr>
        <w:rFonts w:hint="default"/>
        <w:b w:val="0"/>
      </w:rPr>
    </w:lvl>
    <w:lvl w:ilvl="1">
      <w:start w:val="1"/>
      <w:numFmt w:val="decimal"/>
      <w:pStyle w:val="audsubhd"/>
      <w:lvlText w:val="%1.%2"/>
      <w:lvlJc w:val="left"/>
      <w:pPr>
        <w:tabs>
          <w:tab w:val="num" w:pos="570"/>
        </w:tabs>
        <w:ind w:left="570" w:hanging="570"/>
      </w:pPr>
      <w:rPr>
        <w:rFonts w:hint="default"/>
        <w:b w:val="0"/>
      </w:rPr>
    </w:lvl>
    <w:lvl w:ilvl="2">
      <w:start w:val="1"/>
      <w:numFmt w:val="decimal"/>
      <w:pStyle w:val="Litigation3"/>
      <w:lvlText w:val="%1.%2.%3"/>
      <w:lvlJc w:val="left"/>
      <w:pPr>
        <w:tabs>
          <w:tab w:val="num" w:pos="720"/>
        </w:tabs>
        <w:ind w:left="720" w:hanging="720"/>
      </w:pPr>
      <w:rPr>
        <w:rFonts w:hint="default"/>
        <w:b w:val="0"/>
      </w:rPr>
    </w:lvl>
    <w:lvl w:ilvl="3">
      <w:start w:val="1"/>
      <w:numFmt w:val="decimal"/>
      <w:lvlText w:val="%1.%2.%3.%4"/>
      <w:lvlJc w:val="left"/>
      <w:pPr>
        <w:tabs>
          <w:tab w:val="num" w:pos="720"/>
        </w:tabs>
        <w:ind w:left="720" w:hanging="720"/>
      </w:pPr>
      <w:rPr>
        <w:rFonts w:hint="default"/>
        <w:b w:val="0"/>
      </w:rPr>
    </w:lvl>
    <w:lvl w:ilvl="4">
      <w:start w:val="1"/>
      <w:numFmt w:val="decimal"/>
      <w:pStyle w:val="Litigation5"/>
      <w:lvlText w:val="%1.%2.%3.%4.%5"/>
      <w:lvlJc w:val="left"/>
      <w:pPr>
        <w:tabs>
          <w:tab w:val="num" w:pos="1080"/>
        </w:tabs>
        <w:ind w:left="1080" w:hanging="108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440"/>
        </w:tabs>
        <w:ind w:left="1440" w:hanging="1440"/>
      </w:pPr>
      <w:rPr>
        <w:rFonts w:hint="default"/>
        <w:b w:val="0"/>
      </w:rPr>
    </w:lvl>
    <w:lvl w:ilvl="7">
      <w:start w:val="1"/>
      <w:numFmt w:val="decimal"/>
      <w:lvlText w:val="%1.%2.%3.%4.%5.%6.%7.%8"/>
      <w:lvlJc w:val="left"/>
      <w:pPr>
        <w:tabs>
          <w:tab w:val="num" w:pos="1800"/>
        </w:tabs>
        <w:ind w:left="1800" w:hanging="1800"/>
      </w:pPr>
      <w:rPr>
        <w:rFonts w:hint="default"/>
        <w:b w:val="0"/>
      </w:rPr>
    </w:lvl>
    <w:lvl w:ilvl="8">
      <w:start w:val="1"/>
      <w:numFmt w:val="decimal"/>
      <w:lvlText w:val="%1.%2.%3.%4.%5.%6.%7.%8.%9"/>
      <w:lvlJc w:val="left"/>
      <w:pPr>
        <w:tabs>
          <w:tab w:val="num" w:pos="1800"/>
        </w:tabs>
        <w:ind w:left="1800" w:hanging="1800"/>
      </w:pPr>
      <w:rPr>
        <w:rFonts w:hint="default"/>
        <w:b w:val="0"/>
      </w:rPr>
    </w:lvl>
  </w:abstractNum>
  <w:abstractNum w:abstractNumId="33" w15:restartNumberingAfterBreak="0">
    <w:nsid w:val="650710F2"/>
    <w:multiLevelType w:val="hybridMultilevel"/>
    <w:tmpl w:val="623CF1A6"/>
    <w:lvl w:ilvl="0" w:tplc="F5708EB2">
      <w:start w:val="1"/>
      <w:numFmt w:val="bullet"/>
      <w:pStyle w:val="KingstonBullet0"/>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53744CB"/>
    <w:multiLevelType w:val="multilevel"/>
    <w:tmpl w:val="677EA9C8"/>
    <w:lvl w:ilvl="0">
      <w:start w:val="2"/>
      <w:numFmt w:val="decimal"/>
      <w:lvlText w:val="%1."/>
      <w:lvlJc w:val="left"/>
      <w:pPr>
        <w:tabs>
          <w:tab w:val="num" w:pos="570"/>
        </w:tabs>
        <w:ind w:left="570" w:hanging="570"/>
      </w:pPr>
      <w:rPr>
        <w:rFonts w:hint="default"/>
        <w:b w:val="0"/>
      </w:rPr>
    </w:lvl>
    <w:lvl w:ilvl="1">
      <w:start w:val="1"/>
      <w:numFmt w:val="decimal"/>
      <w:lvlRestart w:val="0"/>
      <w:isLgl/>
      <w:lvlText w:val="%1.%2"/>
      <w:lvlJc w:val="left"/>
      <w:pPr>
        <w:tabs>
          <w:tab w:val="num" w:pos="570"/>
        </w:tabs>
        <w:ind w:left="570" w:hanging="570"/>
      </w:pPr>
      <w:rPr>
        <w:rFonts w:hint="default"/>
        <w:b w:val="0"/>
      </w:rPr>
    </w:lvl>
    <w:lvl w:ilvl="2">
      <w:start w:val="2"/>
      <w:numFmt w:val="decimal"/>
      <w:pStyle w:val="List"/>
      <w:isLgl/>
      <w:lvlText w:val="%1.%2.%3"/>
      <w:lvlJc w:val="left"/>
      <w:pPr>
        <w:tabs>
          <w:tab w:val="num" w:pos="720"/>
        </w:tabs>
        <w:ind w:left="720" w:hanging="720"/>
      </w:pPr>
      <w:rPr>
        <w:rFonts w:hint="default"/>
        <w:b w:val="0"/>
      </w:rPr>
    </w:lvl>
    <w:lvl w:ilvl="3">
      <w:start w:val="1"/>
      <w:numFmt w:val="decimal"/>
      <w:lvlText w:val="%1.%2.%3.%4"/>
      <w:lvlJc w:val="left"/>
      <w:pPr>
        <w:tabs>
          <w:tab w:val="num" w:pos="720"/>
        </w:tabs>
        <w:ind w:left="720" w:hanging="720"/>
      </w:pPr>
      <w:rPr>
        <w:rFonts w:hint="default"/>
        <w:b w:val="0"/>
      </w:rPr>
    </w:lvl>
    <w:lvl w:ilvl="4">
      <w:start w:val="1"/>
      <w:numFmt w:val="decimal"/>
      <w:lvlText w:val="%1.%2.%3.%4.%5"/>
      <w:lvlJc w:val="left"/>
      <w:pPr>
        <w:tabs>
          <w:tab w:val="num" w:pos="1080"/>
        </w:tabs>
        <w:ind w:left="1080" w:hanging="1080"/>
      </w:pPr>
      <w:rPr>
        <w:rFonts w:hint="default"/>
        <w:b w:val="0"/>
      </w:rPr>
    </w:lvl>
    <w:lvl w:ilvl="5">
      <w:start w:val="1"/>
      <w:numFmt w:val="decimal"/>
      <w:lvlText w:val="%1.%2.%3.%4.%5.%6"/>
      <w:lvlJc w:val="left"/>
      <w:pPr>
        <w:tabs>
          <w:tab w:val="num" w:pos="1080"/>
        </w:tabs>
        <w:ind w:left="1080" w:hanging="1080"/>
      </w:pPr>
      <w:rPr>
        <w:rFonts w:hint="default"/>
        <w:b w:val="0"/>
      </w:rPr>
    </w:lvl>
    <w:lvl w:ilvl="6">
      <w:start w:val="1"/>
      <w:numFmt w:val="decimal"/>
      <w:lvlText w:val="%1.%2.%3.%4.%5.%6.%7"/>
      <w:lvlJc w:val="left"/>
      <w:pPr>
        <w:tabs>
          <w:tab w:val="num" w:pos="1440"/>
        </w:tabs>
        <w:ind w:left="1440" w:hanging="1440"/>
      </w:pPr>
      <w:rPr>
        <w:rFonts w:hint="default"/>
        <w:b w:val="0"/>
      </w:rPr>
    </w:lvl>
    <w:lvl w:ilvl="7">
      <w:start w:val="1"/>
      <w:numFmt w:val="decimal"/>
      <w:lvlText w:val="%1.%2.%3.%4.%5.%6.%7.%8"/>
      <w:lvlJc w:val="left"/>
      <w:pPr>
        <w:tabs>
          <w:tab w:val="num" w:pos="1440"/>
        </w:tabs>
        <w:ind w:left="1440" w:hanging="1440"/>
      </w:pPr>
      <w:rPr>
        <w:rFonts w:hint="default"/>
        <w:b w:val="0"/>
      </w:rPr>
    </w:lvl>
    <w:lvl w:ilvl="8">
      <w:start w:val="1"/>
      <w:numFmt w:val="decimal"/>
      <w:lvlText w:val="%1.%2.%3.%4.%5.%6.%7.%8.%9"/>
      <w:lvlJc w:val="left"/>
      <w:pPr>
        <w:tabs>
          <w:tab w:val="num" w:pos="1800"/>
        </w:tabs>
        <w:ind w:left="1800" w:hanging="1800"/>
      </w:pPr>
      <w:rPr>
        <w:rFonts w:hint="default"/>
        <w:b w:val="0"/>
      </w:rPr>
    </w:lvl>
  </w:abstractNum>
  <w:abstractNum w:abstractNumId="35" w15:restartNumberingAfterBreak="0">
    <w:nsid w:val="679E5DD7"/>
    <w:multiLevelType w:val="hybridMultilevel"/>
    <w:tmpl w:val="99500F7A"/>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BAF64BA"/>
    <w:multiLevelType w:val="hybridMultilevel"/>
    <w:tmpl w:val="E55825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EF91411"/>
    <w:multiLevelType w:val="hybridMultilevel"/>
    <w:tmpl w:val="1CE2645E"/>
    <w:lvl w:ilvl="0" w:tplc="0C09000D">
      <w:start w:val="1"/>
      <w:numFmt w:val="bullet"/>
      <w:lvlText w:val=""/>
      <w:lvlJc w:val="left"/>
      <w:pPr>
        <w:ind w:left="764" w:hanging="360"/>
      </w:pPr>
      <w:rPr>
        <w:rFonts w:ascii="Wingdings" w:hAnsi="Wingdings" w:hint="default"/>
      </w:rPr>
    </w:lvl>
    <w:lvl w:ilvl="1" w:tplc="0C090003" w:tentative="1">
      <w:start w:val="1"/>
      <w:numFmt w:val="bullet"/>
      <w:lvlText w:val="o"/>
      <w:lvlJc w:val="left"/>
      <w:pPr>
        <w:ind w:left="1484" w:hanging="360"/>
      </w:pPr>
      <w:rPr>
        <w:rFonts w:ascii="Courier New" w:hAnsi="Courier New" w:cs="Courier New" w:hint="default"/>
      </w:rPr>
    </w:lvl>
    <w:lvl w:ilvl="2" w:tplc="0C090005" w:tentative="1">
      <w:start w:val="1"/>
      <w:numFmt w:val="bullet"/>
      <w:lvlText w:val=""/>
      <w:lvlJc w:val="left"/>
      <w:pPr>
        <w:ind w:left="2204" w:hanging="360"/>
      </w:pPr>
      <w:rPr>
        <w:rFonts w:ascii="Wingdings" w:hAnsi="Wingdings" w:hint="default"/>
      </w:rPr>
    </w:lvl>
    <w:lvl w:ilvl="3" w:tplc="0C090001" w:tentative="1">
      <w:start w:val="1"/>
      <w:numFmt w:val="bullet"/>
      <w:lvlText w:val=""/>
      <w:lvlJc w:val="left"/>
      <w:pPr>
        <w:ind w:left="2924" w:hanging="360"/>
      </w:pPr>
      <w:rPr>
        <w:rFonts w:ascii="Symbol" w:hAnsi="Symbol" w:hint="default"/>
      </w:rPr>
    </w:lvl>
    <w:lvl w:ilvl="4" w:tplc="0C090003" w:tentative="1">
      <w:start w:val="1"/>
      <w:numFmt w:val="bullet"/>
      <w:lvlText w:val="o"/>
      <w:lvlJc w:val="left"/>
      <w:pPr>
        <w:ind w:left="3644" w:hanging="360"/>
      </w:pPr>
      <w:rPr>
        <w:rFonts w:ascii="Courier New" w:hAnsi="Courier New" w:cs="Courier New" w:hint="default"/>
      </w:rPr>
    </w:lvl>
    <w:lvl w:ilvl="5" w:tplc="0C090005" w:tentative="1">
      <w:start w:val="1"/>
      <w:numFmt w:val="bullet"/>
      <w:lvlText w:val=""/>
      <w:lvlJc w:val="left"/>
      <w:pPr>
        <w:ind w:left="4364" w:hanging="360"/>
      </w:pPr>
      <w:rPr>
        <w:rFonts w:ascii="Wingdings" w:hAnsi="Wingdings" w:hint="default"/>
      </w:rPr>
    </w:lvl>
    <w:lvl w:ilvl="6" w:tplc="0C090001" w:tentative="1">
      <w:start w:val="1"/>
      <w:numFmt w:val="bullet"/>
      <w:lvlText w:val=""/>
      <w:lvlJc w:val="left"/>
      <w:pPr>
        <w:ind w:left="5084" w:hanging="360"/>
      </w:pPr>
      <w:rPr>
        <w:rFonts w:ascii="Symbol" w:hAnsi="Symbol" w:hint="default"/>
      </w:rPr>
    </w:lvl>
    <w:lvl w:ilvl="7" w:tplc="0C090003" w:tentative="1">
      <w:start w:val="1"/>
      <w:numFmt w:val="bullet"/>
      <w:lvlText w:val="o"/>
      <w:lvlJc w:val="left"/>
      <w:pPr>
        <w:ind w:left="5804" w:hanging="360"/>
      </w:pPr>
      <w:rPr>
        <w:rFonts w:ascii="Courier New" w:hAnsi="Courier New" w:cs="Courier New" w:hint="default"/>
      </w:rPr>
    </w:lvl>
    <w:lvl w:ilvl="8" w:tplc="0C090005" w:tentative="1">
      <w:start w:val="1"/>
      <w:numFmt w:val="bullet"/>
      <w:lvlText w:val=""/>
      <w:lvlJc w:val="left"/>
      <w:pPr>
        <w:ind w:left="6524" w:hanging="360"/>
      </w:pPr>
      <w:rPr>
        <w:rFonts w:ascii="Wingdings" w:hAnsi="Wingdings" w:hint="default"/>
      </w:rPr>
    </w:lvl>
  </w:abstractNum>
  <w:abstractNum w:abstractNumId="38" w15:restartNumberingAfterBreak="0">
    <w:nsid w:val="729765A3"/>
    <w:multiLevelType w:val="hybridMultilevel"/>
    <w:tmpl w:val="4D68DFB6"/>
    <w:lvl w:ilvl="0" w:tplc="0C090001">
      <w:start w:val="1"/>
      <w:numFmt w:val="bullet"/>
      <w:lvlText w:val=""/>
      <w:lvlJc w:val="left"/>
      <w:pPr>
        <w:ind w:left="764" w:hanging="360"/>
      </w:pPr>
      <w:rPr>
        <w:rFonts w:ascii="Symbol" w:hAnsi="Symbol" w:hint="default"/>
      </w:rPr>
    </w:lvl>
    <w:lvl w:ilvl="1" w:tplc="0C090003" w:tentative="1">
      <w:start w:val="1"/>
      <w:numFmt w:val="bullet"/>
      <w:lvlText w:val="o"/>
      <w:lvlJc w:val="left"/>
      <w:pPr>
        <w:ind w:left="1484" w:hanging="360"/>
      </w:pPr>
      <w:rPr>
        <w:rFonts w:ascii="Courier New" w:hAnsi="Courier New" w:cs="Courier New" w:hint="default"/>
      </w:rPr>
    </w:lvl>
    <w:lvl w:ilvl="2" w:tplc="0C090005" w:tentative="1">
      <w:start w:val="1"/>
      <w:numFmt w:val="bullet"/>
      <w:lvlText w:val=""/>
      <w:lvlJc w:val="left"/>
      <w:pPr>
        <w:ind w:left="2204" w:hanging="360"/>
      </w:pPr>
      <w:rPr>
        <w:rFonts w:ascii="Wingdings" w:hAnsi="Wingdings" w:hint="default"/>
      </w:rPr>
    </w:lvl>
    <w:lvl w:ilvl="3" w:tplc="0C090001" w:tentative="1">
      <w:start w:val="1"/>
      <w:numFmt w:val="bullet"/>
      <w:lvlText w:val=""/>
      <w:lvlJc w:val="left"/>
      <w:pPr>
        <w:ind w:left="2924" w:hanging="360"/>
      </w:pPr>
      <w:rPr>
        <w:rFonts w:ascii="Symbol" w:hAnsi="Symbol" w:hint="default"/>
      </w:rPr>
    </w:lvl>
    <w:lvl w:ilvl="4" w:tplc="0C090003" w:tentative="1">
      <w:start w:val="1"/>
      <w:numFmt w:val="bullet"/>
      <w:lvlText w:val="o"/>
      <w:lvlJc w:val="left"/>
      <w:pPr>
        <w:ind w:left="3644" w:hanging="360"/>
      </w:pPr>
      <w:rPr>
        <w:rFonts w:ascii="Courier New" w:hAnsi="Courier New" w:cs="Courier New" w:hint="default"/>
      </w:rPr>
    </w:lvl>
    <w:lvl w:ilvl="5" w:tplc="0C090005" w:tentative="1">
      <w:start w:val="1"/>
      <w:numFmt w:val="bullet"/>
      <w:lvlText w:val=""/>
      <w:lvlJc w:val="left"/>
      <w:pPr>
        <w:ind w:left="4364" w:hanging="360"/>
      </w:pPr>
      <w:rPr>
        <w:rFonts w:ascii="Wingdings" w:hAnsi="Wingdings" w:hint="default"/>
      </w:rPr>
    </w:lvl>
    <w:lvl w:ilvl="6" w:tplc="0C090001" w:tentative="1">
      <w:start w:val="1"/>
      <w:numFmt w:val="bullet"/>
      <w:lvlText w:val=""/>
      <w:lvlJc w:val="left"/>
      <w:pPr>
        <w:ind w:left="5084" w:hanging="360"/>
      </w:pPr>
      <w:rPr>
        <w:rFonts w:ascii="Symbol" w:hAnsi="Symbol" w:hint="default"/>
      </w:rPr>
    </w:lvl>
    <w:lvl w:ilvl="7" w:tplc="0C090003" w:tentative="1">
      <w:start w:val="1"/>
      <w:numFmt w:val="bullet"/>
      <w:lvlText w:val="o"/>
      <w:lvlJc w:val="left"/>
      <w:pPr>
        <w:ind w:left="5804" w:hanging="360"/>
      </w:pPr>
      <w:rPr>
        <w:rFonts w:ascii="Courier New" w:hAnsi="Courier New" w:cs="Courier New" w:hint="default"/>
      </w:rPr>
    </w:lvl>
    <w:lvl w:ilvl="8" w:tplc="0C090005" w:tentative="1">
      <w:start w:val="1"/>
      <w:numFmt w:val="bullet"/>
      <w:lvlText w:val=""/>
      <w:lvlJc w:val="left"/>
      <w:pPr>
        <w:ind w:left="6524" w:hanging="360"/>
      </w:pPr>
      <w:rPr>
        <w:rFonts w:ascii="Wingdings" w:hAnsi="Wingdings" w:hint="default"/>
      </w:rPr>
    </w:lvl>
  </w:abstractNum>
  <w:abstractNum w:abstractNumId="39" w15:restartNumberingAfterBreak="0">
    <w:nsid w:val="73CD3FAB"/>
    <w:multiLevelType w:val="hybridMultilevel"/>
    <w:tmpl w:val="806293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4401A58"/>
    <w:multiLevelType w:val="hybridMultilevel"/>
    <w:tmpl w:val="C49880FA"/>
    <w:lvl w:ilvl="0" w:tplc="C8A62BCE">
      <w:start w:val="1"/>
      <w:numFmt w:val="bullet"/>
      <w:pStyle w:val="Numpara1"/>
      <w:lvlText w:val=""/>
      <w:lvlJc w:val="left"/>
      <w:pPr>
        <w:tabs>
          <w:tab w:val="num" w:pos="360"/>
        </w:tabs>
        <w:ind w:left="360" w:hanging="360"/>
      </w:pPr>
      <w:rPr>
        <w:rFonts w:ascii="Symbol" w:hAnsi="Symbol" w:hint="default"/>
      </w:rPr>
    </w:lvl>
    <w:lvl w:ilvl="1" w:tplc="04090003" w:tentative="1">
      <w:start w:val="1"/>
      <w:numFmt w:val="bullet"/>
      <w:pStyle w:val="Numpara2"/>
      <w:lvlText w:val="o"/>
      <w:lvlJc w:val="left"/>
      <w:pPr>
        <w:tabs>
          <w:tab w:val="num" w:pos="720"/>
        </w:tabs>
        <w:ind w:left="720" w:hanging="360"/>
      </w:pPr>
      <w:rPr>
        <w:rFonts w:ascii="Courier New" w:hAnsi="Courier New" w:hint="default"/>
      </w:rPr>
    </w:lvl>
    <w:lvl w:ilvl="2" w:tplc="04090005" w:tentative="1">
      <w:start w:val="1"/>
      <w:numFmt w:val="bullet"/>
      <w:pStyle w:val="Numpara3"/>
      <w:lvlText w:val=""/>
      <w:lvlJc w:val="left"/>
      <w:pPr>
        <w:tabs>
          <w:tab w:val="num" w:pos="1440"/>
        </w:tabs>
        <w:ind w:left="1440" w:hanging="360"/>
      </w:pPr>
      <w:rPr>
        <w:rFonts w:ascii="Wingdings" w:hAnsi="Wingdings" w:hint="default"/>
      </w:rPr>
    </w:lvl>
    <w:lvl w:ilvl="3" w:tplc="04090001" w:tentative="1">
      <w:start w:val="1"/>
      <w:numFmt w:val="bullet"/>
      <w:pStyle w:val="Numpara4"/>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41" w15:restartNumberingAfterBreak="0">
    <w:nsid w:val="754058D3"/>
    <w:multiLevelType w:val="multilevel"/>
    <w:tmpl w:val="1FB4952C"/>
    <w:lvl w:ilvl="0">
      <w:start w:val="1"/>
      <w:numFmt w:val="decimal"/>
      <w:pStyle w:val="Kingstonheading"/>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2" w15:restartNumberingAfterBreak="0">
    <w:nsid w:val="7612513B"/>
    <w:multiLevelType w:val="hybridMultilevel"/>
    <w:tmpl w:val="2410BB46"/>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pStyle w:val="Litigation4"/>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43" w15:restartNumberingAfterBreak="0">
    <w:nsid w:val="794E7910"/>
    <w:multiLevelType w:val="hybridMultilevel"/>
    <w:tmpl w:val="37A299AA"/>
    <w:lvl w:ilvl="0" w:tplc="0C090001">
      <w:start w:val="1"/>
      <w:numFmt w:val="bullet"/>
      <w:lvlText w:val=""/>
      <w:lvlJc w:val="left"/>
      <w:pPr>
        <w:ind w:left="764" w:hanging="360"/>
      </w:pPr>
      <w:rPr>
        <w:rFonts w:ascii="Symbol" w:hAnsi="Symbol" w:hint="default"/>
      </w:rPr>
    </w:lvl>
    <w:lvl w:ilvl="1" w:tplc="0C090003" w:tentative="1">
      <w:start w:val="1"/>
      <w:numFmt w:val="bullet"/>
      <w:lvlText w:val="o"/>
      <w:lvlJc w:val="left"/>
      <w:pPr>
        <w:ind w:left="1484" w:hanging="360"/>
      </w:pPr>
      <w:rPr>
        <w:rFonts w:ascii="Courier New" w:hAnsi="Courier New" w:cs="Courier New" w:hint="default"/>
      </w:rPr>
    </w:lvl>
    <w:lvl w:ilvl="2" w:tplc="0C090005" w:tentative="1">
      <w:start w:val="1"/>
      <w:numFmt w:val="bullet"/>
      <w:lvlText w:val=""/>
      <w:lvlJc w:val="left"/>
      <w:pPr>
        <w:ind w:left="2204" w:hanging="360"/>
      </w:pPr>
      <w:rPr>
        <w:rFonts w:ascii="Wingdings" w:hAnsi="Wingdings" w:hint="default"/>
      </w:rPr>
    </w:lvl>
    <w:lvl w:ilvl="3" w:tplc="0C090001" w:tentative="1">
      <w:start w:val="1"/>
      <w:numFmt w:val="bullet"/>
      <w:lvlText w:val=""/>
      <w:lvlJc w:val="left"/>
      <w:pPr>
        <w:ind w:left="2924" w:hanging="360"/>
      </w:pPr>
      <w:rPr>
        <w:rFonts w:ascii="Symbol" w:hAnsi="Symbol" w:hint="default"/>
      </w:rPr>
    </w:lvl>
    <w:lvl w:ilvl="4" w:tplc="0C090003" w:tentative="1">
      <w:start w:val="1"/>
      <w:numFmt w:val="bullet"/>
      <w:lvlText w:val="o"/>
      <w:lvlJc w:val="left"/>
      <w:pPr>
        <w:ind w:left="3644" w:hanging="360"/>
      </w:pPr>
      <w:rPr>
        <w:rFonts w:ascii="Courier New" w:hAnsi="Courier New" w:cs="Courier New" w:hint="default"/>
      </w:rPr>
    </w:lvl>
    <w:lvl w:ilvl="5" w:tplc="0C090005" w:tentative="1">
      <w:start w:val="1"/>
      <w:numFmt w:val="bullet"/>
      <w:lvlText w:val=""/>
      <w:lvlJc w:val="left"/>
      <w:pPr>
        <w:ind w:left="4364" w:hanging="360"/>
      </w:pPr>
      <w:rPr>
        <w:rFonts w:ascii="Wingdings" w:hAnsi="Wingdings" w:hint="default"/>
      </w:rPr>
    </w:lvl>
    <w:lvl w:ilvl="6" w:tplc="0C090001" w:tentative="1">
      <w:start w:val="1"/>
      <w:numFmt w:val="bullet"/>
      <w:lvlText w:val=""/>
      <w:lvlJc w:val="left"/>
      <w:pPr>
        <w:ind w:left="5084" w:hanging="360"/>
      </w:pPr>
      <w:rPr>
        <w:rFonts w:ascii="Symbol" w:hAnsi="Symbol" w:hint="default"/>
      </w:rPr>
    </w:lvl>
    <w:lvl w:ilvl="7" w:tplc="0C090003" w:tentative="1">
      <w:start w:val="1"/>
      <w:numFmt w:val="bullet"/>
      <w:lvlText w:val="o"/>
      <w:lvlJc w:val="left"/>
      <w:pPr>
        <w:ind w:left="5804" w:hanging="360"/>
      </w:pPr>
      <w:rPr>
        <w:rFonts w:ascii="Courier New" w:hAnsi="Courier New" w:cs="Courier New" w:hint="default"/>
      </w:rPr>
    </w:lvl>
    <w:lvl w:ilvl="8" w:tplc="0C090005" w:tentative="1">
      <w:start w:val="1"/>
      <w:numFmt w:val="bullet"/>
      <w:lvlText w:val=""/>
      <w:lvlJc w:val="left"/>
      <w:pPr>
        <w:ind w:left="6524" w:hanging="360"/>
      </w:pPr>
      <w:rPr>
        <w:rFonts w:ascii="Wingdings" w:hAnsi="Wingdings" w:hint="default"/>
      </w:rPr>
    </w:lvl>
  </w:abstractNum>
  <w:num w:numId="1">
    <w:abstractNumId w:val="42"/>
  </w:num>
  <w:num w:numId="2">
    <w:abstractNumId w:val="12"/>
  </w:num>
  <w:num w:numId="3">
    <w:abstractNumId w:val="32"/>
  </w:num>
  <w:num w:numId="4">
    <w:abstractNumId w:val="34"/>
  </w:num>
  <w:num w:numId="5">
    <w:abstractNumId w:val="15"/>
  </w:num>
  <w:num w:numId="6">
    <w:abstractNumId w:val="16"/>
  </w:num>
  <w:num w:numId="7">
    <w:abstractNumId w:val="40"/>
  </w:num>
  <w:num w:numId="8">
    <w:abstractNumId w:val="2"/>
  </w:num>
  <w:num w:numId="9">
    <w:abstractNumId w:val="10"/>
  </w:num>
  <w:num w:numId="10">
    <w:abstractNumId w:val="30"/>
  </w:num>
  <w:num w:numId="11">
    <w:abstractNumId w:val="24"/>
  </w:num>
  <w:num w:numId="12">
    <w:abstractNumId w:val="5"/>
  </w:num>
  <w:num w:numId="13">
    <w:abstractNumId w:val="17"/>
  </w:num>
  <w:num w:numId="14">
    <w:abstractNumId w:val="28"/>
  </w:num>
  <w:num w:numId="15">
    <w:abstractNumId w:val="0"/>
  </w:num>
  <w:num w:numId="16">
    <w:abstractNumId w:val="1"/>
  </w:num>
  <w:num w:numId="17">
    <w:abstractNumId w:val="27"/>
  </w:num>
  <w:num w:numId="18">
    <w:abstractNumId w:val="6"/>
  </w:num>
  <w:num w:numId="19">
    <w:abstractNumId w:val="33"/>
  </w:num>
  <w:num w:numId="20">
    <w:abstractNumId w:val="41"/>
  </w:num>
  <w:num w:numId="21">
    <w:abstractNumId w:val="21"/>
  </w:num>
  <w:num w:numId="22">
    <w:abstractNumId w:val="18"/>
  </w:num>
  <w:num w:numId="23">
    <w:abstractNumId w:val="8"/>
  </w:num>
  <w:num w:numId="24">
    <w:abstractNumId w:val="19"/>
  </w:num>
  <w:num w:numId="25">
    <w:abstractNumId w:val="13"/>
  </w:num>
  <w:num w:numId="26">
    <w:abstractNumId w:val="22"/>
  </w:num>
  <w:num w:numId="27">
    <w:abstractNumId w:val="37"/>
  </w:num>
  <w:num w:numId="28">
    <w:abstractNumId w:val="3"/>
  </w:num>
  <w:num w:numId="29">
    <w:abstractNumId w:val="14"/>
  </w:num>
  <w:num w:numId="30">
    <w:abstractNumId w:val="26"/>
  </w:num>
  <w:num w:numId="31">
    <w:abstractNumId w:val="9"/>
  </w:num>
  <w:num w:numId="32">
    <w:abstractNumId w:val="35"/>
  </w:num>
  <w:num w:numId="33">
    <w:abstractNumId w:val="20"/>
  </w:num>
  <w:num w:numId="34">
    <w:abstractNumId w:val="11"/>
  </w:num>
  <w:num w:numId="35">
    <w:abstractNumId w:val="39"/>
  </w:num>
  <w:num w:numId="36">
    <w:abstractNumId w:val="23"/>
  </w:num>
  <w:num w:numId="37">
    <w:abstractNumId w:val="43"/>
  </w:num>
  <w:num w:numId="38">
    <w:abstractNumId w:val="36"/>
  </w:num>
  <w:num w:numId="39">
    <w:abstractNumId w:val="25"/>
  </w:num>
  <w:num w:numId="40">
    <w:abstractNumId w:val="38"/>
  </w:num>
  <w:num w:numId="41">
    <w:abstractNumId w:val="4"/>
  </w:num>
  <w:num w:numId="42">
    <w:abstractNumId w:val="29"/>
  </w:num>
  <w:num w:numId="43">
    <w:abstractNumId w:val="31"/>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evenAndOddHeaders/>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57011"/>
    <w:rsid w:val="00000116"/>
    <w:rsid w:val="00000292"/>
    <w:rsid w:val="0000049C"/>
    <w:rsid w:val="00003051"/>
    <w:rsid w:val="00003341"/>
    <w:rsid w:val="0000411E"/>
    <w:rsid w:val="00004FB9"/>
    <w:rsid w:val="000052B6"/>
    <w:rsid w:val="00006C9F"/>
    <w:rsid w:val="000070C2"/>
    <w:rsid w:val="000076E8"/>
    <w:rsid w:val="0001063F"/>
    <w:rsid w:val="00010802"/>
    <w:rsid w:val="00011A29"/>
    <w:rsid w:val="00011CC9"/>
    <w:rsid w:val="00012015"/>
    <w:rsid w:val="00012D79"/>
    <w:rsid w:val="0001331F"/>
    <w:rsid w:val="00013AE0"/>
    <w:rsid w:val="00014564"/>
    <w:rsid w:val="00015207"/>
    <w:rsid w:val="00015234"/>
    <w:rsid w:val="000160DF"/>
    <w:rsid w:val="000164BD"/>
    <w:rsid w:val="00016AD7"/>
    <w:rsid w:val="00016ADB"/>
    <w:rsid w:val="00016DD2"/>
    <w:rsid w:val="000174C7"/>
    <w:rsid w:val="00017B57"/>
    <w:rsid w:val="000204E2"/>
    <w:rsid w:val="0002059E"/>
    <w:rsid w:val="000216D2"/>
    <w:rsid w:val="0002180D"/>
    <w:rsid w:val="000218CE"/>
    <w:rsid w:val="00021C0C"/>
    <w:rsid w:val="00021CDC"/>
    <w:rsid w:val="00022CFD"/>
    <w:rsid w:val="00023526"/>
    <w:rsid w:val="0002410A"/>
    <w:rsid w:val="00024155"/>
    <w:rsid w:val="00024302"/>
    <w:rsid w:val="0002466B"/>
    <w:rsid w:val="000247F1"/>
    <w:rsid w:val="00024C13"/>
    <w:rsid w:val="0002554A"/>
    <w:rsid w:val="000255F4"/>
    <w:rsid w:val="00026ECA"/>
    <w:rsid w:val="00027030"/>
    <w:rsid w:val="0002737B"/>
    <w:rsid w:val="00027768"/>
    <w:rsid w:val="00030C7C"/>
    <w:rsid w:val="00031926"/>
    <w:rsid w:val="00031A1D"/>
    <w:rsid w:val="00031DC5"/>
    <w:rsid w:val="00032613"/>
    <w:rsid w:val="00032C2F"/>
    <w:rsid w:val="0003477F"/>
    <w:rsid w:val="00034BFF"/>
    <w:rsid w:val="000351B4"/>
    <w:rsid w:val="000353D9"/>
    <w:rsid w:val="000368AA"/>
    <w:rsid w:val="00036904"/>
    <w:rsid w:val="000370F4"/>
    <w:rsid w:val="000377DF"/>
    <w:rsid w:val="00037C26"/>
    <w:rsid w:val="00037C8C"/>
    <w:rsid w:val="000405F7"/>
    <w:rsid w:val="000409EE"/>
    <w:rsid w:val="00042381"/>
    <w:rsid w:val="00042425"/>
    <w:rsid w:val="000427F4"/>
    <w:rsid w:val="00042A6A"/>
    <w:rsid w:val="00042B29"/>
    <w:rsid w:val="0004380F"/>
    <w:rsid w:val="00043CF5"/>
    <w:rsid w:val="00043D69"/>
    <w:rsid w:val="00044135"/>
    <w:rsid w:val="00044D5E"/>
    <w:rsid w:val="00044E4D"/>
    <w:rsid w:val="0004543A"/>
    <w:rsid w:val="000454CC"/>
    <w:rsid w:val="00045F15"/>
    <w:rsid w:val="000477FE"/>
    <w:rsid w:val="000502CE"/>
    <w:rsid w:val="000508EA"/>
    <w:rsid w:val="00050B21"/>
    <w:rsid w:val="00050CFE"/>
    <w:rsid w:val="00050E0C"/>
    <w:rsid w:val="00051A7D"/>
    <w:rsid w:val="000525A9"/>
    <w:rsid w:val="00052F8D"/>
    <w:rsid w:val="00053C13"/>
    <w:rsid w:val="00053C89"/>
    <w:rsid w:val="00054F32"/>
    <w:rsid w:val="0005737B"/>
    <w:rsid w:val="00057DB9"/>
    <w:rsid w:val="000606F0"/>
    <w:rsid w:val="00060A0D"/>
    <w:rsid w:val="00061379"/>
    <w:rsid w:val="000613F2"/>
    <w:rsid w:val="000613F7"/>
    <w:rsid w:val="000616A1"/>
    <w:rsid w:val="00061772"/>
    <w:rsid w:val="0006254A"/>
    <w:rsid w:val="000633E2"/>
    <w:rsid w:val="00063AD9"/>
    <w:rsid w:val="00063D10"/>
    <w:rsid w:val="00063FB5"/>
    <w:rsid w:val="00064667"/>
    <w:rsid w:val="000655D5"/>
    <w:rsid w:val="00065796"/>
    <w:rsid w:val="0006600F"/>
    <w:rsid w:val="00066F2D"/>
    <w:rsid w:val="0006735A"/>
    <w:rsid w:val="000674DB"/>
    <w:rsid w:val="000675CA"/>
    <w:rsid w:val="000708C5"/>
    <w:rsid w:val="00071213"/>
    <w:rsid w:val="00071293"/>
    <w:rsid w:val="000712DC"/>
    <w:rsid w:val="00071780"/>
    <w:rsid w:val="00071E1C"/>
    <w:rsid w:val="0007290C"/>
    <w:rsid w:val="0007414D"/>
    <w:rsid w:val="000741DF"/>
    <w:rsid w:val="000761FD"/>
    <w:rsid w:val="0007673B"/>
    <w:rsid w:val="00076B79"/>
    <w:rsid w:val="000770FE"/>
    <w:rsid w:val="00080A75"/>
    <w:rsid w:val="00081A76"/>
    <w:rsid w:val="0008200C"/>
    <w:rsid w:val="00082BFE"/>
    <w:rsid w:val="000831F3"/>
    <w:rsid w:val="00083308"/>
    <w:rsid w:val="00083893"/>
    <w:rsid w:val="00083AE8"/>
    <w:rsid w:val="00083F96"/>
    <w:rsid w:val="0008412F"/>
    <w:rsid w:val="00084B16"/>
    <w:rsid w:val="00084B7F"/>
    <w:rsid w:val="00085625"/>
    <w:rsid w:val="000856E6"/>
    <w:rsid w:val="00086261"/>
    <w:rsid w:val="00086437"/>
    <w:rsid w:val="000872E0"/>
    <w:rsid w:val="00087342"/>
    <w:rsid w:val="00087E8D"/>
    <w:rsid w:val="0009156D"/>
    <w:rsid w:val="00092140"/>
    <w:rsid w:val="00092445"/>
    <w:rsid w:val="0009252B"/>
    <w:rsid w:val="00092E90"/>
    <w:rsid w:val="0009366B"/>
    <w:rsid w:val="0009461E"/>
    <w:rsid w:val="00094E11"/>
    <w:rsid w:val="000962E7"/>
    <w:rsid w:val="00096458"/>
    <w:rsid w:val="000965B0"/>
    <w:rsid w:val="0009695A"/>
    <w:rsid w:val="000972A7"/>
    <w:rsid w:val="000A0344"/>
    <w:rsid w:val="000A0892"/>
    <w:rsid w:val="000A0CAE"/>
    <w:rsid w:val="000A0F88"/>
    <w:rsid w:val="000A1959"/>
    <w:rsid w:val="000A1EED"/>
    <w:rsid w:val="000A2E33"/>
    <w:rsid w:val="000A3212"/>
    <w:rsid w:val="000A4731"/>
    <w:rsid w:val="000A47F3"/>
    <w:rsid w:val="000A47FB"/>
    <w:rsid w:val="000A50BC"/>
    <w:rsid w:val="000A5F67"/>
    <w:rsid w:val="000A6133"/>
    <w:rsid w:val="000A61EE"/>
    <w:rsid w:val="000A63FB"/>
    <w:rsid w:val="000A6A90"/>
    <w:rsid w:val="000A799F"/>
    <w:rsid w:val="000B0162"/>
    <w:rsid w:val="000B0F58"/>
    <w:rsid w:val="000B10CD"/>
    <w:rsid w:val="000B14FA"/>
    <w:rsid w:val="000B345D"/>
    <w:rsid w:val="000B46C7"/>
    <w:rsid w:val="000B4B1E"/>
    <w:rsid w:val="000B4BCB"/>
    <w:rsid w:val="000B796D"/>
    <w:rsid w:val="000B7F71"/>
    <w:rsid w:val="000C02BB"/>
    <w:rsid w:val="000C0DF6"/>
    <w:rsid w:val="000C0ED7"/>
    <w:rsid w:val="000C40AC"/>
    <w:rsid w:val="000C4566"/>
    <w:rsid w:val="000C503B"/>
    <w:rsid w:val="000C5398"/>
    <w:rsid w:val="000C57A3"/>
    <w:rsid w:val="000C602D"/>
    <w:rsid w:val="000C6743"/>
    <w:rsid w:val="000C6839"/>
    <w:rsid w:val="000C6CA6"/>
    <w:rsid w:val="000C6E07"/>
    <w:rsid w:val="000C75D4"/>
    <w:rsid w:val="000C7B12"/>
    <w:rsid w:val="000C7E4D"/>
    <w:rsid w:val="000D20E2"/>
    <w:rsid w:val="000D2F6D"/>
    <w:rsid w:val="000D302C"/>
    <w:rsid w:val="000D353F"/>
    <w:rsid w:val="000D3949"/>
    <w:rsid w:val="000D397D"/>
    <w:rsid w:val="000D42F7"/>
    <w:rsid w:val="000D43A9"/>
    <w:rsid w:val="000D4C12"/>
    <w:rsid w:val="000D5949"/>
    <w:rsid w:val="000D617F"/>
    <w:rsid w:val="000D640C"/>
    <w:rsid w:val="000D6627"/>
    <w:rsid w:val="000D6B80"/>
    <w:rsid w:val="000D7127"/>
    <w:rsid w:val="000D74B0"/>
    <w:rsid w:val="000E0124"/>
    <w:rsid w:val="000E1D4F"/>
    <w:rsid w:val="000E1E53"/>
    <w:rsid w:val="000E2AD5"/>
    <w:rsid w:val="000E2B00"/>
    <w:rsid w:val="000E4A36"/>
    <w:rsid w:val="000E53C2"/>
    <w:rsid w:val="000F0FC4"/>
    <w:rsid w:val="000F1470"/>
    <w:rsid w:val="000F1947"/>
    <w:rsid w:val="000F2156"/>
    <w:rsid w:val="000F277D"/>
    <w:rsid w:val="000F2DB0"/>
    <w:rsid w:val="000F2FB2"/>
    <w:rsid w:val="000F3BBD"/>
    <w:rsid w:val="000F3D72"/>
    <w:rsid w:val="000F3FD9"/>
    <w:rsid w:val="000F4047"/>
    <w:rsid w:val="000F5114"/>
    <w:rsid w:val="000F577D"/>
    <w:rsid w:val="000F5BB6"/>
    <w:rsid w:val="000F5D2A"/>
    <w:rsid w:val="000F5F9E"/>
    <w:rsid w:val="000F6950"/>
    <w:rsid w:val="000F74CF"/>
    <w:rsid w:val="000F7C2B"/>
    <w:rsid w:val="000F7EE8"/>
    <w:rsid w:val="00100563"/>
    <w:rsid w:val="00100C66"/>
    <w:rsid w:val="001012D1"/>
    <w:rsid w:val="00101A02"/>
    <w:rsid w:val="00102BD0"/>
    <w:rsid w:val="00102D91"/>
    <w:rsid w:val="0010378E"/>
    <w:rsid w:val="00104F7C"/>
    <w:rsid w:val="00105156"/>
    <w:rsid w:val="00105474"/>
    <w:rsid w:val="001066C1"/>
    <w:rsid w:val="00106A3D"/>
    <w:rsid w:val="001070CA"/>
    <w:rsid w:val="00107897"/>
    <w:rsid w:val="00107A93"/>
    <w:rsid w:val="00111D58"/>
    <w:rsid w:val="00112562"/>
    <w:rsid w:val="00112703"/>
    <w:rsid w:val="00112B6B"/>
    <w:rsid w:val="00112F80"/>
    <w:rsid w:val="001130A0"/>
    <w:rsid w:val="0011329D"/>
    <w:rsid w:val="00113D8C"/>
    <w:rsid w:val="00113DB9"/>
    <w:rsid w:val="00114008"/>
    <w:rsid w:val="00114422"/>
    <w:rsid w:val="001145A3"/>
    <w:rsid w:val="00114799"/>
    <w:rsid w:val="00115573"/>
    <w:rsid w:val="00116EDF"/>
    <w:rsid w:val="00120005"/>
    <w:rsid w:val="0012035B"/>
    <w:rsid w:val="001215BA"/>
    <w:rsid w:val="001219E6"/>
    <w:rsid w:val="00122354"/>
    <w:rsid w:val="00122BD9"/>
    <w:rsid w:val="00122DE5"/>
    <w:rsid w:val="001253AF"/>
    <w:rsid w:val="00126BE5"/>
    <w:rsid w:val="001271D9"/>
    <w:rsid w:val="0012744E"/>
    <w:rsid w:val="001277A4"/>
    <w:rsid w:val="00127826"/>
    <w:rsid w:val="00127DA6"/>
    <w:rsid w:val="00127EA4"/>
    <w:rsid w:val="00130F25"/>
    <w:rsid w:val="00133AB5"/>
    <w:rsid w:val="00133C31"/>
    <w:rsid w:val="00134199"/>
    <w:rsid w:val="00134AFD"/>
    <w:rsid w:val="00134C07"/>
    <w:rsid w:val="00134F5B"/>
    <w:rsid w:val="001353BC"/>
    <w:rsid w:val="001357AA"/>
    <w:rsid w:val="00135CFA"/>
    <w:rsid w:val="00136229"/>
    <w:rsid w:val="00137C97"/>
    <w:rsid w:val="001416C0"/>
    <w:rsid w:val="0014226C"/>
    <w:rsid w:val="00142FF6"/>
    <w:rsid w:val="0014330C"/>
    <w:rsid w:val="0014377B"/>
    <w:rsid w:val="00143DF6"/>
    <w:rsid w:val="0014527F"/>
    <w:rsid w:val="00145A30"/>
    <w:rsid w:val="00145A7A"/>
    <w:rsid w:val="001469F5"/>
    <w:rsid w:val="00147261"/>
    <w:rsid w:val="001474E6"/>
    <w:rsid w:val="00147CE2"/>
    <w:rsid w:val="00150484"/>
    <w:rsid w:val="00150BCB"/>
    <w:rsid w:val="00150FA1"/>
    <w:rsid w:val="001513B4"/>
    <w:rsid w:val="00151785"/>
    <w:rsid w:val="001518A8"/>
    <w:rsid w:val="00152AD4"/>
    <w:rsid w:val="00153486"/>
    <w:rsid w:val="001537F7"/>
    <w:rsid w:val="00153E3B"/>
    <w:rsid w:val="00154623"/>
    <w:rsid w:val="00154A3B"/>
    <w:rsid w:val="00155252"/>
    <w:rsid w:val="00155C9A"/>
    <w:rsid w:val="00155E68"/>
    <w:rsid w:val="001560FF"/>
    <w:rsid w:val="001565AB"/>
    <w:rsid w:val="00156A7A"/>
    <w:rsid w:val="00160A8B"/>
    <w:rsid w:val="00162B86"/>
    <w:rsid w:val="00162C12"/>
    <w:rsid w:val="00163453"/>
    <w:rsid w:val="001638E9"/>
    <w:rsid w:val="00163D93"/>
    <w:rsid w:val="00164B5D"/>
    <w:rsid w:val="001670FE"/>
    <w:rsid w:val="00167190"/>
    <w:rsid w:val="001671D7"/>
    <w:rsid w:val="001674E5"/>
    <w:rsid w:val="00167BA8"/>
    <w:rsid w:val="001702E6"/>
    <w:rsid w:val="0017055E"/>
    <w:rsid w:val="001707EA"/>
    <w:rsid w:val="00170B44"/>
    <w:rsid w:val="00170D91"/>
    <w:rsid w:val="00171295"/>
    <w:rsid w:val="00171A4A"/>
    <w:rsid w:val="001722A6"/>
    <w:rsid w:val="00173983"/>
    <w:rsid w:val="00173AB8"/>
    <w:rsid w:val="00173C74"/>
    <w:rsid w:val="00173D33"/>
    <w:rsid w:val="00175546"/>
    <w:rsid w:val="0017619A"/>
    <w:rsid w:val="001761FF"/>
    <w:rsid w:val="001762A1"/>
    <w:rsid w:val="001763D6"/>
    <w:rsid w:val="00176732"/>
    <w:rsid w:val="00177172"/>
    <w:rsid w:val="0017747C"/>
    <w:rsid w:val="00177517"/>
    <w:rsid w:val="00177711"/>
    <w:rsid w:val="001800C9"/>
    <w:rsid w:val="00180D9A"/>
    <w:rsid w:val="00181FF7"/>
    <w:rsid w:val="00182080"/>
    <w:rsid w:val="001823CD"/>
    <w:rsid w:val="00182425"/>
    <w:rsid w:val="001834E9"/>
    <w:rsid w:val="0018375D"/>
    <w:rsid w:val="0018378B"/>
    <w:rsid w:val="0018395C"/>
    <w:rsid w:val="00184239"/>
    <w:rsid w:val="00184D25"/>
    <w:rsid w:val="00184E04"/>
    <w:rsid w:val="001858CF"/>
    <w:rsid w:val="00186D12"/>
    <w:rsid w:val="00186FC1"/>
    <w:rsid w:val="00187D8C"/>
    <w:rsid w:val="00190652"/>
    <w:rsid w:val="001906BB"/>
    <w:rsid w:val="001908B9"/>
    <w:rsid w:val="00190B64"/>
    <w:rsid w:val="00190FEF"/>
    <w:rsid w:val="0019168F"/>
    <w:rsid w:val="00191AD4"/>
    <w:rsid w:val="00192A6F"/>
    <w:rsid w:val="00192AFA"/>
    <w:rsid w:val="00193D06"/>
    <w:rsid w:val="001952F9"/>
    <w:rsid w:val="00195770"/>
    <w:rsid w:val="001958E1"/>
    <w:rsid w:val="001961D7"/>
    <w:rsid w:val="001966E5"/>
    <w:rsid w:val="0019701E"/>
    <w:rsid w:val="00197603"/>
    <w:rsid w:val="001A1335"/>
    <w:rsid w:val="001A1DE6"/>
    <w:rsid w:val="001A2002"/>
    <w:rsid w:val="001A26CD"/>
    <w:rsid w:val="001A28B8"/>
    <w:rsid w:val="001A2BAC"/>
    <w:rsid w:val="001A2F20"/>
    <w:rsid w:val="001A3173"/>
    <w:rsid w:val="001A3472"/>
    <w:rsid w:val="001A3C54"/>
    <w:rsid w:val="001A458C"/>
    <w:rsid w:val="001A45E8"/>
    <w:rsid w:val="001A502B"/>
    <w:rsid w:val="001A56A6"/>
    <w:rsid w:val="001A5A96"/>
    <w:rsid w:val="001A61AA"/>
    <w:rsid w:val="001A7B5E"/>
    <w:rsid w:val="001A7C3E"/>
    <w:rsid w:val="001B1E8C"/>
    <w:rsid w:val="001B1EDA"/>
    <w:rsid w:val="001B1F96"/>
    <w:rsid w:val="001B20E8"/>
    <w:rsid w:val="001B2250"/>
    <w:rsid w:val="001B292D"/>
    <w:rsid w:val="001B30F2"/>
    <w:rsid w:val="001B3A01"/>
    <w:rsid w:val="001B449D"/>
    <w:rsid w:val="001B45C0"/>
    <w:rsid w:val="001B498B"/>
    <w:rsid w:val="001B4D6E"/>
    <w:rsid w:val="001B5EC5"/>
    <w:rsid w:val="001B5F08"/>
    <w:rsid w:val="001B6167"/>
    <w:rsid w:val="001B66ED"/>
    <w:rsid w:val="001B6B82"/>
    <w:rsid w:val="001B6FDC"/>
    <w:rsid w:val="001B7B25"/>
    <w:rsid w:val="001B7E6E"/>
    <w:rsid w:val="001B7EA5"/>
    <w:rsid w:val="001C08B8"/>
    <w:rsid w:val="001C11A6"/>
    <w:rsid w:val="001C1470"/>
    <w:rsid w:val="001C1792"/>
    <w:rsid w:val="001C1BAE"/>
    <w:rsid w:val="001C359D"/>
    <w:rsid w:val="001C4CFE"/>
    <w:rsid w:val="001C5481"/>
    <w:rsid w:val="001C62B4"/>
    <w:rsid w:val="001C63DE"/>
    <w:rsid w:val="001C6914"/>
    <w:rsid w:val="001C69C5"/>
    <w:rsid w:val="001C6AD4"/>
    <w:rsid w:val="001C6C6E"/>
    <w:rsid w:val="001C7199"/>
    <w:rsid w:val="001D0526"/>
    <w:rsid w:val="001D069D"/>
    <w:rsid w:val="001D0994"/>
    <w:rsid w:val="001D0B77"/>
    <w:rsid w:val="001D12D2"/>
    <w:rsid w:val="001D1B10"/>
    <w:rsid w:val="001D22E4"/>
    <w:rsid w:val="001D29B1"/>
    <w:rsid w:val="001D34D4"/>
    <w:rsid w:val="001D3614"/>
    <w:rsid w:val="001D392B"/>
    <w:rsid w:val="001D4120"/>
    <w:rsid w:val="001D4756"/>
    <w:rsid w:val="001D6CB0"/>
    <w:rsid w:val="001D6DBB"/>
    <w:rsid w:val="001D7203"/>
    <w:rsid w:val="001D7A74"/>
    <w:rsid w:val="001D7E83"/>
    <w:rsid w:val="001E0116"/>
    <w:rsid w:val="001E0555"/>
    <w:rsid w:val="001E0B7B"/>
    <w:rsid w:val="001E0BDA"/>
    <w:rsid w:val="001E106D"/>
    <w:rsid w:val="001E15EB"/>
    <w:rsid w:val="001E18AF"/>
    <w:rsid w:val="001E37D8"/>
    <w:rsid w:val="001E3E28"/>
    <w:rsid w:val="001E40CE"/>
    <w:rsid w:val="001E463D"/>
    <w:rsid w:val="001E5542"/>
    <w:rsid w:val="001E55C0"/>
    <w:rsid w:val="001E5858"/>
    <w:rsid w:val="001E5F29"/>
    <w:rsid w:val="001E64FC"/>
    <w:rsid w:val="001E6872"/>
    <w:rsid w:val="001E6F3B"/>
    <w:rsid w:val="001E7844"/>
    <w:rsid w:val="001E7A51"/>
    <w:rsid w:val="001F014D"/>
    <w:rsid w:val="001F0592"/>
    <w:rsid w:val="001F1026"/>
    <w:rsid w:val="001F197C"/>
    <w:rsid w:val="001F1D32"/>
    <w:rsid w:val="001F2F18"/>
    <w:rsid w:val="001F39A1"/>
    <w:rsid w:val="001F458F"/>
    <w:rsid w:val="001F4625"/>
    <w:rsid w:val="001F53A9"/>
    <w:rsid w:val="001F53E6"/>
    <w:rsid w:val="001F55B4"/>
    <w:rsid w:val="001F62E4"/>
    <w:rsid w:val="001F6CF5"/>
    <w:rsid w:val="001F7432"/>
    <w:rsid w:val="001F747F"/>
    <w:rsid w:val="002000E3"/>
    <w:rsid w:val="002002F9"/>
    <w:rsid w:val="00200634"/>
    <w:rsid w:val="00200766"/>
    <w:rsid w:val="00200C8E"/>
    <w:rsid w:val="0020105E"/>
    <w:rsid w:val="002026DB"/>
    <w:rsid w:val="00202984"/>
    <w:rsid w:val="00202B5D"/>
    <w:rsid w:val="002041C6"/>
    <w:rsid w:val="00204384"/>
    <w:rsid w:val="002045E6"/>
    <w:rsid w:val="0020492E"/>
    <w:rsid w:val="002050D0"/>
    <w:rsid w:val="002054CF"/>
    <w:rsid w:val="00206171"/>
    <w:rsid w:val="00206405"/>
    <w:rsid w:val="002064B7"/>
    <w:rsid w:val="0020699C"/>
    <w:rsid w:val="00206E78"/>
    <w:rsid w:val="0020717C"/>
    <w:rsid w:val="00207789"/>
    <w:rsid w:val="002077DA"/>
    <w:rsid w:val="00207E61"/>
    <w:rsid w:val="00207F45"/>
    <w:rsid w:val="0021191F"/>
    <w:rsid w:val="00211BD3"/>
    <w:rsid w:val="00211D28"/>
    <w:rsid w:val="00212826"/>
    <w:rsid w:val="00212B2C"/>
    <w:rsid w:val="00212C9D"/>
    <w:rsid w:val="0021314F"/>
    <w:rsid w:val="00213183"/>
    <w:rsid w:val="002134A3"/>
    <w:rsid w:val="0021407F"/>
    <w:rsid w:val="00214197"/>
    <w:rsid w:val="002141F3"/>
    <w:rsid w:val="002144A9"/>
    <w:rsid w:val="00214F0B"/>
    <w:rsid w:val="00215A6A"/>
    <w:rsid w:val="00215D27"/>
    <w:rsid w:val="002169F8"/>
    <w:rsid w:val="00220329"/>
    <w:rsid w:val="00220AC1"/>
    <w:rsid w:val="0022173B"/>
    <w:rsid w:val="00222D5C"/>
    <w:rsid w:val="00225888"/>
    <w:rsid w:val="00225F13"/>
    <w:rsid w:val="002261A2"/>
    <w:rsid w:val="00226A87"/>
    <w:rsid w:val="002273F4"/>
    <w:rsid w:val="00227408"/>
    <w:rsid w:val="00227879"/>
    <w:rsid w:val="002303A8"/>
    <w:rsid w:val="0023099C"/>
    <w:rsid w:val="00230AE8"/>
    <w:rsid w:val="00230D71"/>
    <w:rsid w:val="00230F28"/>
    <w:rsid w:val="00231A41"/>
    <w:rsid w:val="00231A4D"/>
    <w:rsid w:val="00232A34"/>
    <w:rsid w:val="00232A6F"/>
    <w:rsid w:val="00232AD7"/>
    <w:rsid w:val="00233168"/>
    <w:rsid w:val="002344E0"/>
    <w:rsid w:val="00234627"/>
    <w:rsid w:val="00234F38"/>
    <w:rsid w:val="00234F7E"/>
    <w:rsid w:val="00234FCF"/>
    <w:rsid w:val="002366FE"/>
    <w:rsid w:val="002370D8"/>
    <w:rsid w:val="0023761C"/>
    <w:rsid w:val="00237D73"/>
    <w:rsid w:val="0024037F"/>
    <w:rsid w:val="002407BC"/>
    <w:rsid w:val="00240F9C"/>
    <w:rsid w:val="00240FF4"/>
    <w:rsid w:val="0024101C"/>
    <w:rsid w:val="00241146"/>
    <w:rsid w:val="00241686"/>
    <w:rsid w:val="00241852"/>
    <w:rsid w:val="00241D79"/>
    <w:rsid w:val="00242632"/>
    <w:rsid w:val="002445C6"/>
    <w:rsid w:val="00245551"/>
    <w:rsid w:val="002456A9"/>
    <w:rsid w:val="00245A51"/>
    <w:rsid w:val="00246DB8"/>
    <w:rsid w:val="00247711"/>
    <w:rsid w:val="002502A8"/>
    <w:rsid w:val="002508CE"/>
    <w:rsid w:val="002509FF"/>
    <w:rsid w:val="00251632"/>
    <w:rsid w:val="002521B5"/>
    <w:rsid w:val="0025272E"/>
    <w:rsid w:val="00252DEB"/>
    <w:rsid w:val="00253C2F"/>
    <w:rsid w:val="00253F4B"/>
    <w:rsid w:val="0025405B"/>
    <w:rsid w:val="00254713"/>
    <w:rsid w:val="002549EC"/>
    <w:rsid w:val="0025541F"/>
    <w:rsid w:val="0025561C"/>
    <w:rsid w:val="00256264"/>
    <w:rsid w:val="00256525"/>
    <w:rsid w:val="00256D8C"/>
    <w:rsid w:val="0026066C"/>
    <w:rsid w:val="00260BFB"/>
    <w:rsid w:val="00260E73"/>
    <w:rsid w:val="002610F6"/>
    <w:rsid w:val="002617F1"/>
    <w:rsid w:val="00261816"/>
    <w:rsid w:val="00261F52"/>
    <w:rsid w:val="0026253B"/>
    <w:rsid w:val="00263621"/>
    <w:rsid w:val="00263708"/>
    <w:rsid w:val="0026424D"/>
    <w:rsid w:val="00264604"/>
    <w:rsid w:val="002649EC"/>
    <w:rsid w:val="00264A17"/>
    <w:rsid w:val="0026553A"/>
    <w:rsid w:val="0026557A"/>
    <w:rsid w:val="00267D83"/>
    <w:rsid w:val="00270248"/>
    <w:rsid w:val="00270DC7"/>
    <w:rsid w:val="002712F0"/>
    <w:rsid w:val="002716F6"/>
    <w:rsid w:val="0027209F"/>
    <w:rsid w:val="00272603"/>
    <w:rsid w:val="00272A49"/>
    <w:rsid w:val="00272A6B"/>
    <w:rsid w:val="002734F0"/>
    <w:rsid w:val="00273728"/>
    <w:rsid w:val="002748A5"/>
    <w:rsid w:val="002759AB"/>
    <w:rsid w:val="0027620C"/>
    <w:rsid w:val="00276790"/>
    <w:rsid w:val="00276F1D"/>
    <w:rsid w:val="00277E05"/>
    <w:rsid w:val="002818E7"/>
    <w:rsid w:val="00281CC4"/>
    <w:rsid w:val="0028229D"/>
    <w:rsid w:val="0028283F"/>
    <w:rsid w:val="002838C9"/>
    <w:rsid w:val="002841C3"/>
    <w:rsid w:val="002845A3"/>
    <w:rsid w:val="00284694"/>
    <w:rsid w:val="00286123"/>
    <w:rsid w:val="002864CC"/>
    <w:rsid w:val="00286535"/>
    <w:rsid w:val="00286C4E"/>
    <w:rsid w:val="002870BA"/>
    <w:rsid w:val="002879C9"/>
    <w:rsid w:val="00287EE0"/>
    <w:rsid w:val="00290A62"/>
    <w:rsid w:val="00290DC3"/>
    <w:rsid w:val="0029151D"/>
    <w:rsid w:val="002915EC"/>
    <w:rsid w:val="00291A8E"/>
    <w:rsid w:val="00292708"/>
    <w:rsid w:val="002927C0"/>
    <w:rsid w:val="00293893"/>
    <w:rsid w:val="002939D7"/>
    <w:rsid w:val="00294005"/>
    <w:rsid w:val="0029417C"/>
    <w:rsid w:val="00294387"/>
    <w:rsid w:val="00294B1F"/>
    <w:rsid w:val="00294C37"/>
    <w:rsid w:val="00294EAE"/>
    <w:rsid w:val="00295B37"/>
    <w:rsid w:val="00295BA5"/>
    <w:rsid w:val="00295D59"/>
    <w:rsid w:val="00296AEA"/>
    <w:rsid w:val="002A0563"/>
    <w:rsid w:val="002A057F"/>
    <w:rsid w:val="002A097F"/>
    <w:rsid w:val="002A1698"/>
    <w:rsid w:val="002A423A"/>
    <w:rsid w:val="002A586B"/>
    <w:rsid w:val="002A5DAA"/>
    <w:rsid w:val="002A5E08"/>
    <w:rsid w:val="002A6116"/>
    <w:rsid w:val="002A61B7"/>
    <w:rsid w:val="002A7D97"/>
    <w:rsid w:val="002B08B2"/>
    <w:rsid w:val="002B1881"/>
    <w:rsid w:val="002B19BC"/>
    <w:rsid w:val="002B1D3C"/>
    <w:rsid w:val="002B2EC1"/>
    <w:rsid w:val="002B2F96"/>
    <w:rsid w:val="002B37A5"/>
    <w:rsid w:val="002B4E29"/>
    <w:rsid w:val="002B53F1"/>
    <w:rsid w:val="002B6796"/>
    <w:rsid w:val="002B6D43"/>
    <w:rsid w:val="002B6F4F"/>
    <w:rsid w:val="002B6FB8"/>
    <w:rsid w:val="002B7438"/>
    <w:rsid w:val="002B759A"/>
    <w:rsid w:val="002C0873"/>
    <w:rsid w:val="002C177D"/>
    <w:rsid w:val="002C1CEA"/>
    <w:rsid w:val="002C35D2"/>
    <w:rsid w:val="002C424A"/>
    <w:rsid w:val="002C4C6C"/>
    <w:rsid w:val="002C5103"/>
    <w:rsid w:val="002C57A3"/>
    <w:rsid w:val="002C672F"/>
    <w:rsid w:val="002C6D72"/>
    <w:rsid w:val="002C7AE7"/>
    <w:rsid w:val="002C7CC2"/>
    <w:rsid w:val="002C7F82"/>
    <w:rsid w:val="002D13E3"/>
    <w:rsid w:val="002D1A4E"/>
    <w:rsid w:val="002D21BE"/>
    <w:rsid w:val="002D2B9C"/>
    <w:rsid w:val="002D2D9E"/>
    <w:rsid w:val="002D33A7"/>
    <w:rsid w:val="002D3432"/>
    <w:rsid w:val="002D3494"/>
    <w:rsid w:val="002D3D71"/>
    <w:rsid w:val="002D51E9"/>
    <w:rsid w:val="002D61BD"/>
    <w:rsid w:val="002D6C04"/>
    <w:rsid w:val="002D7700"/>
    <w:rsid w:val="002E00C8"/>
    <w:rsid w:val="002E0B85"/>
    <w:rsid w:val="002E0E43"/>
    <w:rsid w:val="002E2FC4"/>
    <w:rsid w:val="002E3013"/>
    <w:rsid w:val="002E3A2A"/>
    <w:rsid w:val="002E524E"/>
    <w:rsid w:val="002E5BF6"/>
    <w:rsid w:val="002E6325"/>
    <w:rsid w:val="002E7147"/>
    <w:rsid w:val="002E7186"/>
    <w:rsid w:val="002E76A7"/>
    <w:rsid w:val="002E7B91"/>
    <w:rsid w:val="002F0E8E"/>
    <w:rsid w:val="002F1124"/>
    <w:rsid w:val="002F12A9"/>
    <w:rsid w:val="002F19A9"/>
    <w:rsid w:val="002F33D3"/>
    <w:rsid w:val="002F35DB"/>
    <w:rsid w:val="002F42DC"/>
    <w:rsid w:val="002F48EB"/>
    <w:rsid w:val="002F4CD2"/>
    <w:rsid w:val="002F5264"/>
    <w:rsid w:val="002F5EE0"/>
    <w:rsid w:val="002F639C"/>
    <w:rsid w:val="002F6959"/>
    <w:rsid w:val="002F6BB4"/>
    <w:rsid w:val="0030048F"/>
    <w:rsid w:val="003004D7"/>
    <w:rsid w:val="00300ACC"/>
    <w:rsid w:val="00301EC4"/>
    <w:rsid w:val="0030241E"/>
    <w:rsid w:val="003034E4"/>
    <w:rsid w:val="00303B4B"/>
    <w:rsid w:val="00303B67"/>
    <w:rsid w:val="00303F53"/>
    <w:rsid w:val="00303FD5"/>
    <w:rsid w:val="00304973"/>
    <w:rsid w:val="003057B5"/>
    <w:rsid w:val="0030622D"/>
    <w:rsid w:val="00310DE0"/>
    <w:rsid w:val="0031217F"/>
    <w:rsid w:val="003125D0"/>
    <w:rsid w:val="00312DFF"/>
    <w:rsid w:val="00312E6E"/>
    <w:rsid w:val="00312FDB"/>
    <w:rsid w:val="00313F52"/>
    <w:rsid w:val="00314D97"/>
    <w:rsid w:val="00317923"/>
    <w:rsid w:val="00317AE8"/>
    <w:rsid w:val="00317E0D"/>
    <w:rsid w:val="00320911"/>
    <w:rsid w:val="00321039"/>
    <w:rsid w:val="00321BD4"/>
    <w:rsid w:val="0032206B"/>
    <w:rsid w:val="003223EF"/>
    <w:rsid w:val="00322D71"/>
    <w:rsid w:val="00322E7F"/>
    <w:rsid w:val="00322F2F"/>
    <w:rsid w:val="00324287"/>
    <w:rsid w:val="00325198"/>
    <w:rsid w:val="003253A0"/>
    <w:rsid w:val="003255D9"/>
    <w:rsid w:val="00325F49"/>
    <w:rsid w:val="0032654E"/>
    <w:rsid w:val="00327641"/>
    <w:rsid w:val="003279A9"/>
    <w:rsid w:val="003301BE"/>
    <w:rsid w:val="0033103A"/>
    <w:rsid w:val="00331A02"/>
    <w:rsid w:val="00331F83"/>
    <w:rsid w:val="00331FDF"/>
    <w:rsid w:val="00332706"/>
    <w:rsid w:val="00333473"/>
    <w:rsid w:val="003342BD"/>
    <w:rsid w:val="0033530A"/>
    <w:rsid w:val="00335575"/>
    <w:rsid w:val="00335AEC"/>
    <w:rsid w:val="003364BB"/>
    <w:rsid w:val="00336B40"/>
    <w:rsid w:val="0033744F"/>
    <w:rsid w:val="00337CF0"/>
    <w:rsid w:val="00340655"/>
    <w:rsid w:val="00340752"/>
    <w:rsid w:val="00341932"/>
    <w:rsid w:val="00341DA8"/>
    <w:rsid w:val="00343094"/>
    <w:rsid w:val="0034452A"/>
    <w:rsid w:val="003455EE"/>
    <w:rsid w:val="003458CA"/>
    <w:rsid w:val="003459CC"/>
    <w:rsid w:val="00345A58"/>
    <w:rsid w:val="00345F63"/>
    <w:rsid w:val="003468EF"/>
    <w:rsid w:val="00350580"/>
    <w:rsid w:val="003509C2"/>
    <w:rsid w:val="00350B17"/>
    <w:rsid w:val="003510A7"/>
    <w:rsid w:val="0035128B"/>
    <w:rsid w:val="003515EE"/>
    <w:rsid w:val="00351C87"/>
    <w:rsid w:val="003521FB"/>
    <w:rsid w:val="00352613"/>
    <w:rsid w:val="0035324C"/>
    <w:rsid w:val="00353667"/>
    <w:rsid w:val="003542EF"/>
    <w:rsid w:val="003543DE"/>
    <w:rsid w:val="003543E5"/>
    <w:rsid w:val="003548E5"/>
    <w:rsid w:val="00354AB4"/>
    <w:rsid w:val="00354EEA"/>
    <w:rsid w:val="00354EF3"/>
    <w:rsid w:val="00356308"/>
    <w:rsid w:val="00356716"/>
    <w:rsid w:val="0035688D"/>
    <w:rsid w:val="00356E68"/>
    <w:rsid w:val="00360616"/>
    <w:rsid w:val="00360B18"/>
    <w:rsid w:val="0036212B"/>
    <w:rsid w:val="0036232D"/>
    <w:rsid w:val="0036294E"/>
    <w:rsid w:val="0036332B"/>
    <w:rsid w:val="00363695"/>
    <w:rsid w:val="00365A03"/>
    <w:rsid w:val="00365A64"/>
    <w:rsid w:val="00365CEC"/>
    <w:rsid w:val="00365EB0"/>
    <w:rsid w:val="0036631F"/>
    <w:rsid w:val="0036699F"/>
    <w:rsid w:val="00367FBC"/>
    <w:rsid w:val="0037296F"/>
    <w:rsid w:val="0037336F"/>
    <w:rsid w:val="00373443"/>
    <w:rsid w:val="00373E72"/>
    <w:rsid w:val="003740FD"/>
    <w:rsid w:val="0037432F"/>
    <w:rsid w:val="00374C15"/>
    <w:rsid w:val="00375614"/>
    <w:rsid w:val="003761E4"/>
    <w:rsid w:val="00376714"/>
    <w:rsid w:val="003767A5"/>
    <w:rsid w:val="003774FA"/>
    <w:rsid w:val="00380350"/>
    <w:rsid w:val="00380844"/>
    <w:rsid w:val="0038097B"/>
    <w:rsid w:val="00380AAB"/>
    <w:rsid w:val="00380F50"/>
    <w:rsid w:val="0038132C"/>
    <w:rsid w:val="0038343F"/>
    <w:rsid w:val="003835D2"/>
    <w:rsid w:val="00383C02"/>
    <w:rsid w:val="00383DCA"/>
    <w:rsid w:val="00384518"/>
    <w:rsid w:val="00384B67"/>
    <w:rsid w:val="00384B76"/>
    <w:rsid w:val="00385CDA"/>
    <w:rsid w:val="0038689F"/>
    <w:rsid w:val="00390ECA"/>
    <w:rsid w:val="00391293"/>
    <w:rsid w:val="0039166B"/>
    <w:rsid w:val="0039170D"/>
    <w:rsid w:val="00392143"/>
    <w:rsid w:val="0039274E"/>
    <w:rsid w:val="003927B1"/>
    <w:rsid w:val="00392A41"/>
    <w:rsid w:val="00392E3D"/>
    <w:rsid w:val="00392FE2"/>
    <w:rsid w:val="0039313A"/>
    <w:rsid w:val="00393256"/>
    <w:rsid w:val="003938AD"/>
    <w:rsid w:val="00393D46"/>
    <w:rsid w:val="00393D62"/>
    <w:rsid w:val="0039472B"/>
    <w:rsid w:val="0039484F"/>
    <w:rsid w:val="00394874"/>
    <w:rsid w:val="00394925"/>
    <w:rsid w:val="00394F50"/>
    <w:rsid w:val="0039525F"/>
    <w:rsid w:val="0039706B"/>
    <w:rsid w:val="00397726"/>
    <w:rsid w:val="00397A82"/>
    <w:rsid w:val="003A0F12"/>
    <w:rsid w:val="003A195D"/>
    <w:rsid w:val="003A1C5A"/>
    <w:rsid w:val="003A2322"/>
    <w:rsid w:val="003A3F97"/>
    <w:rsid w:val="003A412C"/>
    <w:rsid w:val="003A49A8"/>
    <w:rsid w:val="003A5421"/>
    <w:rsid w:val="003A58E6"/>
    <w:rsid w:val="003A7027"/>
    <w:rsid w:val="003A71A5"/>
    <w:rsid w:val="003A73C8"/>
    <w:rsid w:val="003A7D98"/>
    <w:rsid w:val="003B09C6"/>
    <w:rsid w:val="003B09EC"/>
    <w:rsid w:val="003B0A38"/>
    <w:rsid w:val="003B0B3E"/>
    <w:rsid w:val="003B0D29"/>
    <w:rsid w:val="003B17F1"/>
    <w:rsid w:val="003B2503"/>
    <w:rsid w:val="003B2697"/>
    <w:rsid w:val="003B362D"/>
    <w:rsid w:val="003B3806"/>
    <w:rsid w:val="003B4304"/>
    <w:rsid w:val="003B5AC5"/>
    <w:rsid w:val="003B5E7D"/>
    <w:rsid w:val="003B6B61"/>
    <w:rsid w:val="003B7E1C"/>
    <w:rsid w:val="003B7E71"/>
    <w:rsid w:val="003C0959"/>
    <w:rsid w:val="003C1B92"/>
    <w:rsid w:val="003C231B"/>
    <w:rsid w:val="003C2418"/>
    <w:rsid w:val="003C27F8"/>
    <w:rsid w:val="003C308B"/>
    <w:rsid w:val="003C4228"/>
    <w:rsid w:val="003C5269"/>
    <w:rsid w:val="003C574E"/>
    <w:rsid w:val="003C57AB"/>
    <w:rsid w:val="003C6167"/>
    <w:rsid w:val="003C74D8"/>
    <w:rsid w:val="003C7D47"/>
    <w:rsid w:val="003D0096"/>
    <w:rsid w:val="003D0CEE"/>
    <w:rsid w:val="003D0E4E"/>
    <w:rsid w:val="003D1987"/>
    <w:rsid w:val="003D2B8E"/>
    <w:rsid w:val="003D3FA0"/>
    <w:rsid w:val="003D60FB"/>
    <w:rsid w:val="003E0504"/>
    <w:rsid w:val="003E059E"/>
    <w:rsid w:val="003E080A"/>
    <w:rsid w:val="003E0A66"/>
    <w:rsid w:val="003E194B"/>
    <w:rsid w:val="003E3117"/>
    <w:rsid w:val="003E3493"/>
    <w:rsid w:val="003E3D26"/>
    <w:rsid w:val="003E3E16"/>
    <w:rsid w:val="003E4AFD"/>
    <w:rsid w:val="003E500B"/>
    <w:rsid w:val="003E51BC"/>
    <w:rsid w:val="003E5653"/>
    <w:rsid w:val="003E5671"/>
    <w:rsid w:val="003E5BA5"/>
    <w:rsid w:val="003E6A09"/>
    <w:rsid w:val="003E72A0"/>
    <w:rsid w:val="003E75EB"/>
    <w:rsid w:val="003E79F6"/>
    <w:rsid w:val="003F0F7A"/>
    <w:rsid w:val="003F1F71"/>
    <w:rsid w:val="003F25E1"/>
    <w:rsid w:val="003F2B2A"/>
    <w:rsid w:val="003F3096"/>
    <w:rsid w:val="003F3160"/>
    <w:rsid w:val="003F552F"/>
    <w:rsid w:val="003F5CC6"/>
    <w:rsid w:val="003F5DA9"/>
    <w:rsid w:val="003F6289"/>
    <w:rsid w:val="003F6705"/>
    <w:rsid w:val="003F6DAF"/>
    <w:rsid w:val="003F6F36"/>
    <w:rsid w:val="003F7837"/>
    <w:rsid w:val="00400798"/>
    <w:rsid w:val="00400A82"/>
    <w:rsid w:val="004011FF"/>
    <w:rsid w:val="00402295"/>
    <w:rsid w:val="00402708"/>
    <w:rsid w:val="00402BF8"/>
    <w:rsid w:val="00404384"/>
    <w:rsid w:val="00404444"/>
    <w:rsid w:val="004047DE"/>
    <w:rsid w:val="004048AB"/>
    <w:rsid w:val="00404BD0"/>
    <w:rsid w:val="00404F04"/>
    <w:rsid w:val="00405428"/>
    <w:rsid w:val="00405FB0"/>
    <w:rsid w:val="0040757E"/>
    <w:rsid w:val="00407ABF"/>
    <w:rsid w:val="00410E36"/>
    <w:rsid w:val="0041110D"/>
    <w:rsid w:val="00411AD3"/>
    <w:rsid w:val="00412261"/>
    <w:rsid w:val="00413846"/>
    <w:rsid w:val="00413EC4"/>
    <w:rsid w:val="004151F6"/>
    <w:rsid w:val="00415878"/>
    <w:rsid w:val="00415A0D"/>
    <w:rsid w:val="004168EE"/>
    <w:rsid w:val="00416CE7"/>
    <w:rsid w:val="004202C5"/>
    <w:rsid w:val="0042041A"/>
    <w:rsid w:val="00421184"/>
    <w:rsid w:val="004216E1"/>
    <w:rsid w:val="00422E56"/>
    <w:rsid w:val="004242E7"/>
    <w:rsid w:val="00424671"/>
    <w:rsid w:val="00425060"/>
    <w:rsid w:val="0042535B"/>
    <w:rsid w:val="00425C23"/>
    <w:rsid w:val="00426046"/>
    <w:rsid w:val="00426A51"/>
    <w:rsid w:val="004271C1"/>
    <w:rsid w:val="004276CB"/>
    <w:rsid w:val="00430540"/>
    <w:rsid w:val="0043102F"/>
    <w:rsid w:val="00431420"/>
    <w:rsid w:val="0043170F"/>
    <w:rsid w:val="00431935"/>
    <w:rsid w:val="00431F81"/>
    <w:rsid w:val="0043210B"/>
    <w:rsid w:val="004325A6"/>
    <w:rsid w:val="004327B3"/>
    <w:rsid w:val="004332AD"/>
    <w:rsid w:val="00435855"/>
    <w:rsid w:val="00435E35"/>
    <w:rsid w:val="00436768"/>
    <w:rsid w:val="0043687B"/>
    <w:rsid w:val="00436C16"/>
    <w:rsid w:val="004379E6"/>
    <w:rsid w:val="00437C1C"/>
    <w:rsid w:val="00440B9D"/>
    <w:rsid w:val="00442143"/>
    <w:rsid w:val="004428F0"/>
    <w:rsid w:val="00442D3D"/>
    <w:rsid w:val="00442D7E"/>
    <w:rsid w:val="00443FEE"/>
    <w:rsid w:val="00444E78"/>
    <w:rsid w:val="00445D41"/>
    <w:rsid w:val="004475D7"/>
    <w:rsid w:val="0044789E"/>
    <w:rsid w:val="00450BB3"/>
    <w:rsid w:val="00450DE0"/>
    <w:rsid w:val="00451B0D"/>
    <w:rsid w:val="00451BB2"/>
    <w:rsid w:val="004526C5"/>
    <w:rsid w:val="00452838"/>
    <w:rsid w:val="004528D8"/>
    <w:rsid w:val="0045487A"/>
    <w:rsid w:val="00454C2E"/>
    <w:rsid w:val="00456610"/>
    <w:rsid w:val="00457760"/>
    <w:rsid w:val="004578C4"/>
    <w:rsid w:val="00457D00"/>
    <w:rsid w:val="00460AC1"/>
    <w:rsid w:val="004611F5"/>
    <w:rsid w:val="00461B89"/>
    <w:rsid w:val="00462362"/>
    <w:rsid w:val="004628FF"/>
    <w:rsid w:val="00463032"/>
    <w:rsid w:val="00463BFE"/>
    <w:rsid w:val="004641F4"/>
    <w:rsid w:val="00464375"/>
    <w:rsid w:val="00465921"/>
    <w:rsid w:val="004659F8"/>
    <w:rsid w:val="0046613B"/>
    <w:rsid w:val="00466CAE"/>
    <w:rsid w:val="00466FA2"/>
    <w:rsid w:val="004670B3"/>
    <w:rsid w:val="00467643"/>
    <w:rsid w:val="0047015C"/>
    <w:rsid w:val="00470D0D"/>
    <w:rsid w:val="004718A0"/>
    <w:rsid w:val="00471BF1"/>
    <w:rsid w:val="0047367F"/>
    <w:rsid w:val="00474651"/>
    <w:rsid w:val="0047495F"/>
    <w:rsid w:val="00474E8F"/>
    <w:rsid w:val="00475C86"/>
    <w:rsid w:val="00475D95"/>
    <w:rsid w:val="0047614D"/>
    <w:rsid w:val="00476304"/>
    <w:rsid w:val="00476799"/>
    <w:rsid w:val="0047685B"/>
    <w:rsid w:val="004771E7"/>
    <w:rsid w:val="00480B92"/>
    <w:rsid w:val="00480E75"/>
    <w:rsid w:val="0048133C"/>
    <w:rsid w:val="00481887"/>
    <w:rsid w:val="00481AFD"/>
    <w:rsid w:val="004821B7"/>
    <w:rsid w:val="00483CDF"/>
    <w:rsid w:val="00484094"/>
    <w:rsid w:val="00485B99"/>
    <w:rsid w:val="00486B24"/>
    <w:rsid w:val="004872E9"/>
    <w:rsid w:val="004901D0"/>
    <w:rsid w:val="0049158D"/>
    <w:rsid w:val="00491808"/>
    <w:rsid w:val="00492F64"/>
    <w:rsid w:val="00493080"/>
    <w:rsid w:val="00493FBA"/>
    <w:rsid w:val="00496047"/>
    <w:rsid w:val="0049680D"/>
    <w:rsid w:val="004972C3"/>
    <w:rsid w:val="0049754C"/>
    <w:rsid w:val="004978A2"/>
    <w:rsid w:val="004A0347"/>
    <w:rsid w:val="004A0BC4"/>
    <w:rsid w:val="004A2284"/>
    <w:rsid w:val="004A24BB"/>
    <w:rsid w:val="004A2770"/>
    <w:rsid w:val="004A2A7E"/>
    <w:rsid w:val="004A33EC"/>
    <w:rsid w:val="004A386E"/>
    <w:rsid w:val="004A3B7A"/>
    <w:rsid w:val="004A4858"/>
    <w:rsid w:val="004A5490"/>
    <w:rsid w:val="004A5ECB"/>
    <w:rsid w:val="004A5EF6"/>
    <w:rsid w:val="004A756E"/>
    <w:rsid w:val="004A7616"/>
    <w:rsid w:val="004A766E"/>
    <w:rsid w:val="004A76B7"/>
    <w:rsid w:val="004A7DC4"/>
    <w:rsid w:val="004B07D3"/>
    <w:rsid w:val="004B1AF8"/>
    <w:rsid w:val="004B1E16"/>
    <w:rsid w:val="004B206E"/>
    <w:rsid w:val="004B219E"/>
    <w:rsid w:val="004B36DB"/>
    <w:rsid w:val="004B42A9"/>
    <w:rsid w:val="004B4A77"/>
    <w:rsid w:val="004B4DDB"/>
    <w:rsid w:val="004B4F6A"/>
    <w:rsid w:val="004B52B6"/>
    <w:rsid w:val="004B639B"/>
    <w:rsid w:val="004B65E7"/>
    <w:rsid w:val="004B68AA"/>
    <w:rsid w:val="004B6B92"/>
    <w:rsid w:val="004B6FC0"/>
    <w:rsid w:val="004B7FA8"/>
    <w:rsid w:val="004C0258"/>
    <w:rsid w:val="004C099B"/>
    <w:rsid w:val="004C1D67"/>
    <w:rsid w:val="004C2092"/>
    <w:rsid w:val="004C23DD"/>
    <w:rsid w:val="004C244B"/>
    <w:rsid w:val="004C3D6D"/>
    <w:rsid w:val="004C457D"/>
    <w:rsid w:val="004C4A7F"/>
    <w:rsid w:val="004C4AFE"/>
    <w:rsid w:val="004C52AE"/>
    <w:rsid w:val="004C64D6"/>
    <w:rsid w:val="004C6C34"/>
    <w:rsid w:val="004C7354"/>
    <w:rsid w:val="004C7CE8"/>
    <w:rsid w:val="004C7D67"/>
    <w:rsid w:val="004D1273"/>
    <w:rsid w:val="004D152A"/>
    <w:rsid w:val="004D1F56"/>
    <w:rsid w:val="004D2F29"/>
    <w:rsid w:val="004D3570"/>
    <w:rsid w:val="004D3580"/>
    <w:rsid w:val="004D374D"/>
    <w:rsid w:val="004D3896"/>
    <w:rsid w:val="004D44A6"/>
    <w:rsid w:val="004D4D7C"/>
    <w:rsid w:val="004D6702"/>
    <w:rsid w:val="004D6A52"/>
    <w:rsid w:val="004D75BD"/>
    <w:rsid w:val="004E039F"/>
    <w:rsid w:val="004E09AE"/>
    <w:rsid w:val="004E17B1"/>
    <w:rsid w:val="004E2D64"/>
    <w:rsid w:val="004E32D2"/>
    <w:rsid w:val="004E366B"/>
    <w:rsid w:val="004E3930"/>
    <w:rsid w:val="004E4D5E"/>
    <w:rsid w:val="004E4F6D"/>
    <w:rsid w:val="004E501E"/>
    <w:rsid w:val="004E50D4"/>
    <w:rsid w:val="004E65BD"/>
    <w:rsid w:val="004E7AB4"/>
    <w:rsid w:val="004E7C19"/>
    <w:rsid w:val="004F1758"/>
    <w:rsid w:val="004F2149"/>
    <w:rsid w:val="004F25E6"/>
    <w:rsid w:val="004F331A"/>
    <w:rsid w:val="004F340E"/>
    <w:rsid w:val="004F3A3E"/>
    <w:rsid w:val="004F4098"/>
    <w:rsid w:val="004F4151"/>
    <w:rsid w:val="004F4342"/>
    <w:rsid w:val="004F4F9E"/>
    <w:rsid w:val="004F515B"/>
    <w:rsid w:val="004F6F06"/>
    <w:rsid w:val="004F7659"/>
    <w:rsid w:val="004F77D1"/>
    <w:rsid w:val="0050039F"/>
    <w:rsid w:val="00500B6E"/>
    <w:rsid w:val="00500F0A"/>
    <w:rsid w:val="0050132C"/>
    <w:rsid w:val="00501558"/>
    <w:rsid w:val="00501C42"/>
    <w:rsid w:val="00502F2D"/>
    <w:rsid w:val="005033A1"/>
    <w:rsid w:val="0050386E"/>
    <w:rsid w:val="00504084"/>
    <w:rsid w:val="005042B2"/>
    <w:rsid w:val="00504F3D"/>
    <w:rsid w:val="00505316"/>
    <w:rsid w:val="00505EFD"/>
    <w:rsid w:val="005063DE"/>
    <w:rsid w:val="00506A29"/>
    <w:rsid w:val="00507219"/>
    <w:rsid w:val="00507BB0"/>
    <w:rsid w:val="00510064"/>
    <w:rsid w:val="00510ACA"/>
    <w:rsid w:val="00510E46"/>
    <w:rsid w:val="00511365"/>
    <w:rsid w:val="00512367"/>
    <w:rsid w:val="00512594"/>
    <w:rsid w:val="0051387D"/>
    <w:rsid w:val="00513B2E"/>
    <w:rsid w:val="00513F12"/>
    <w:rsid w:val="005141BD"/>
    <w:rsid w:val="00514434"/>
    <w:rsid w:val="00514563"/>
    <w:rsid w:val="0051480C"/>
    <w:rsid w:val="00514C42"/>
    <w:rsid w:val="00516874"/>
    <w:rsid w:val="00516CAF"/>
    <w:rsid w:val="005174D7"/>
    <w:rsid w:val="0051795F"/>
    <w:rsid w:val="00517983"/>
    <w:rsid w:val="00520213"/>
    <w:rsid w:val="00520822"/>
    <w:rsid w:val="00520ECA"/>
    <w:rsid w:val="00522B42"/>
    <w:rsid w:val="005246BF"/>
    <w:rsid w:val="00524B89"/>
    <w:rsid w:val="0052540E"/>
    <w:rsid w:val="00525BA6"/>
    <w:rsid w:val="00525DEE"/>
    <w:rsid w:val="0052632B"/>
    <w:rsid w:val="00526576"/>
    <w:rsid w:val="00526F87"/>
    <w:rsid w:val="00527111"/>
    <w:rsid w:val="005271A9"/>
    <w:rsid w:val="00527493"/>
    <w:rsid w:val="00527661"/>
    <w:rsid w:val="005278F2"/>
    <w:rsid w:val="00530290"/>
    <w:rsid w:val="00530AD1"/>
    <w:rsid w:val="00530DAD"/>
    <w:rsid w:val="00531521"/>
    <w:rsid w:val="0053175D"/>
    <w:rsid w:val="00532553"/>
    <w:rsid w:val="005328F7"/>
    <w:rsid w:val="005337CC"/>
    <w:rsid w:val="00533D51"/>
    <w:rsid w:val="00533EA7"/>
    <w:rsid w:val="00533ED3"/>
    <w:rsid w:val="00533FA2"/>
    <w:rsid w:val="00536756"/>
    <w:rsid w:val="00536BA9"/>
    <w:rsid w:val="00536CA3"/>
    <w:rsid w:val="0053706F"/>
    <w:rsid w:val="00537BDA"/>
    <w:rsid w:val="00540305"/>
    <w:rsid w:val="005409EE"/>
    <w:rsid w:val="00540A04"/>
    <w:rsid w:val="00541EDA"/>
    <w:rsid w:val="005420BB"/>
    <w:rsid w:val="005422EE"/>
    <w:rsid w:val="0054232F"/>
    <w:rsid w:val="0054274D"/>
    <w:rsid w:val="00542943"/>
    <w:rsid w:val="00542C43"/>
    <w:rsid w:val="005436DE"/>
    <w:rsid w:val="00544821"/>
    <w:rsid w:val="00544954"/>
    <w:rsid w:val="005456B8"/>
    <w:rsid w:val="00546323"/>
    <w:rsid w:val="00546427"/>
    <w:rsid w:val="00547D7B"/>
    <w:rsid w:val="00547F95"/>
    <w:rsid w:val="00550706"/>
    <w:rsid w:val="00550B61"/>
    <w:rsid w:val="00551FF1"/>
    <w:rsid w:val="0055451F"/>
    <w:rsid w:val="00555806"/>
    <w:rsid w:val="005559A9"/>
    <w:rsid w:val="00555DEC"/>
    <w:rsid w:val="00555F65"/>
    <w:rsid w:val="005564D2"/>
    <w:rsid w:val="00556FF2"/>
    <w:rsid w:val="0055708A"/>
    <w:rsid w:val="00557416"/>
    <w:rsid w:val="00557B31"/>
    <w:rsid w:val="00560484"/>
    <w:rsid w:val="005609A5"/>
    <w:rsid w:val="00560D30"/>
    <w:rsid w:val="005619EE"/>
    <w:rsid w:val="00562373"/>
    <w:rsid w:val="00562A25"/>
    <w:rsid w:val="00562B38"/>
    <w:rsid w:val="00563689"/>
    <w:rsid w:val="005637F8"/>
    <w:rsid w:val="005645F4"/>
    <w:rsid w:val="005649BA"/>
    <w:rsid w:val="00565104"/>
    <w:rsid w:val="005660E2"/>
    <w:rsid w:val="00566A67"/>
    <w:rsid w:val="00566F1D"/>
    <w:rsid w:val="00566F55"/>
    <w:rsid w:val="005674E6"/>
    <w:rsid w:val="005701C0"/>
    <w:rsid w:val="0057197F"/>
    <w:rsid w:val="00571995"/>
    <w:rsid w:val="00572EEC"/>
    <w:rsid w:val="00573C58"/>
    <w:rsid w:val="00573EDF"/>
    <w:rsid w:val="00574331"/>
    <w:rsid w:val="005745A6"/>
    <w:rsid w:val="00574616"/>
    <w:rsid w:val="00575B7F"/>
    <w:rsid w:val="005770E7"/>
    <w:rsid w:val="00577518"/>
    <w:rsid w:val="005777A7"/>
    <w:rsid w:val="00577EE6"/>
    <w:rsid w:val="005804E1"/>
    <w:rsid w:val="00580574"/>
    <w:rsid w:val="00580DBD"/>
    <w:rsid w:val="0058132C"/>
    <w:rsid w:val="00583066"/>
    <w:rsid w:val="005841D6"/>
    <w:rsid w:val="0058518F"/>
    <w:rsid w:val="00585A5B"/>
    <w:rsid w:val="005866D8"/>
    <w:rsid w:val="00586D46"/>
    <w:rsid w:val="00587429"/>
    <w:rsid w:val="00587F57"/>
    <w:rsid w:val="005905B9"/>
    <w:rsid w:val="0059097F"/>
    <w:rsid w:val="00590F3B"/>
    <w:rsid w:val="00591192"/>
    <w:rsid w:val="0059306F"/>
    <w:rsid w:val="00593943"/>
    <w:rsid w:val="00594847"/>
    <w:rsid w:val="005948CC"/>
    <w:rsid w:val="0059517D"/>
    <w:rsid w:val="005952AC"/>
    <w:rsid w:val="00595B0F"/>
    <w:rsid w:val="00596875"/>
    <w:rsid w:val="00596E8B"/>
    <w:rsid w:val="00597BE4"/>
    <w:rsid w:val="005A04D5"/>
    <w:rsid w:val="005A10DD"/>
    <w:rsid w:val="005A178E"/>
    <w:rsid w:val="005A1BC1"/>
    <w:rsid w:val="005A21D4"/>
    <w:rsid w:val="005A260A"/>
    <w:rsid w:val="005A3432"/>
    <w:rsid w:val="005A364E"/>
    <w:rsid w:val="005A37C4"/>
    <w:rsid w:val="005A422E"/>
    <w:rsid w:val="005A54B0"/>
    <w:rsid w:val="005A55D8"/>
    <w:rsid w:val="005A5A3C"/>
    <w:rsid w:val="005A5C92"/>
    <w:rsid w:val="005A6393"/>
    <w:rsid w:val="005A65CA"/>
    <w:rsid w:val="005A6B99"/>
    <w:rsid w:val="005A7A75"/>
    <w:rsid w:val="005A7C53"/>
    <w:rsid w:val="005A7F1E"/>
    <w:rsid w:val="005B0843"/>
    <w:rsid w:val="005B1751"/>
    <w:rsid w:val="005B17C7"/>
    <w:rsid w:val="005B2BBF"/>
    <w:rsid w:val="005B30EA"/>
    <w:rsid w:val="005B35CB"/>
    <w:rsid w:val="005B37E5"/>
    <w:rsid w:val="005B4098"/>
    <w:rsid w:val="005B4581"/>
    <w:rsid w:val="005B4B4D"/>
    <w:rsid w:val="005B582A"/>
    <w:rsid w:val="005B58D5"/>
    <w:rsid w:val="005B5FD4"/>
    <w:rsid w:val="005B72D0"/>
    <w:rsid w:val="005B7937"/>
    <w:rsid w:val="005B7C43"/>
    <w:rsid w:val="005C0161"/>
    <w:rsid w:val="005C1B5F"/>
    <w:rsid w:val="005C2403"/>
    <w:rsid w:val="005C328C"/>
    <w:rsid w:val="005C3B6A"/>
    <w:rsid w:val="005C4599"/>
    <w:rsid w:val="005C4D8C"/>
    <w:rsid w:val="005C5792"/>
    <w:rsid w:val="005C5A98"/>
    <w:rsid w:val="005C5D73"/>
    <w:rsid w:val="005C5F98"/>
    <w:rsid w:val="005C6A13"/>
    <w:rsid w:val="005C6A61"/>
    <w:rsid w:val="005C6AEE"/>
    <w:rsid w:val="005C734D"/>
    <w:rsid w:val="005C7388"/>
    <w:rsid w:val="005C79FD"/>
    <w:rsid w:val="005C7B3A"/>
    <w:rsid w:val="005C7CD6"/>
    <w:rsid w:val="005D09BD"/>
    <w:rsid w:val="005D1124"/>
    <w:rsid w:val="005D16D5"/>
    <w:rsid w:val="005D1943"/>
    <w:rsid w:val="005D19A0"/>
    <w:rsid w:val="005D1C7D"/>
    <w:rsid w:val="005D2E27"/>
    <w:rsid w:val="005D3DB0"/>
    <w:rsid w:val="005D4007"/>
    <w:rsid w:val="005D415C"/>
    <w:rsid w:val="005D49C6"/>
    <w:rsid w:val="005D4FE9"/>
    <w:rsid w:val="005D5AAE"/>
    <w:rsid w:val="005D5B48"/>
    <w:rsid w:val="005D632E"/>
    <w:rsid w:val="005E1556"/>
    <w:rsid w:val="005E1EA6"/>
    <w:rsid w:val="005E290C"/>
    <w:rsid w:val="005E29B8"/>
    <w:rsid w:val="005E3255"/>
    <w:rsid w:val="005E4307"/>
    <w:rsid w:val="005E45F0"/>
    <w:rsid w:val="005E4771"/>
    <w:rsid w:val="005E4BEB"/>
    <w:rsid w:val="005E517A"/>
    <w:rsid w:val="005E5EA0"/>
    <w:rsid w:val="005E6D4B"/>
    <w:rsid w:val="005E6DFD"/>
    <w:rsid w:val="005E7A1A"/>
    <w:rsid w:val="005E7A20"/>
    <w:rsid w:val="005F00D4"/>
    <w:rsid w:val="005F0835"/>
    <w:rsid w:val="005F0BF1"/>
    <w:rsid w:val="005F1A89"/>
    <w:rsid w:val="005F2925"/>
    <w:rsid w:val="005F2E50"/>
    <w:rsid w:val="005F33EF"/>
    <w:rsid w:val="005F3680"/>
    <w:rsid w:val="005F3CB9"/>
    <w:rsid w:val="005F3D6E"/>
    <w:rsid w:val="005F4047"/>
    <w:rsid w:val="005F40CD"/>
    <w:rsid w:val="005F4B72"/>
    <w:rsid w:val="005F4DEC"/>
    <w:rsid w:val="005F53A1"/>
    <w:rsid w:val="005F58F9"/>
    <w:rsid w:val="005F6157"/>
    <w:rsid w:val="005F6DE7"/>
    <w:rsid w:val="005F7200"/>
    <w:rsid w:val="005F796B"/>
    <w:rsid w:val="00600D72"/>
    <w:rsid w:val="00600EC5"/>
    <w:rsid w:val="00600F8E"/>
    <w:rsid w:val="00601331"/>
    <w:rsid w:val="00601B8F"/>
    <w:rsid w:val="00601CFD"/>
    <w:rsid w:val="00602722"/>
    <w:rsid w:val="006029A5"/>
    <w:rsid w:val="00603835"/>
    <w:rsid w:val="00603D12"/>
    <w:rsid w:val="006042F4"/>
    <w:rsid w:val="00604F35"/>
    <w:rsid w:val="00604F81"/>
    <w:rsid w:val="00605265"/>
    <w:rsid w:val="00605AF0"/>
    <w:rsid w:val="00605E65"/>
    <w:rsid w:val="00606297"/>
    <w:rsid w:val="00607010"/>
    <w:rsid w:val="00607386"/>
    <w:rsid w:val="00607752"/>
    <w:rsid w:val="00607A2F"/>
    <w:rsid w:val="00607F22"/>
    <w:rsid w:val="006111EC"/>
    <w:rsid w:val="0061159B"/>
    <w:rsid w:val="006115A2"/>
    <w:rsid w:val="006118F1"/>
    <w:rsid w:val="0061234A"/>
    <w:rsid w:val="00612D5F"/>
    <w:rsid w:val="0061362F"/>
    <w:rsid w:val="006137D4"/>
    <w:rsid w:val="006140F5"/>
    <w:rsid w:val="00614754"/>
    <w:rsid w:val="006153EA"/>
    <w:rsid w:val="006155A7"/>
    <w:rsid w:val="00616464"/>
    <w:rsid w:val="006165BA"/>
    <w:rsid w:val="00617A49"/>
    <w:rsid w:val="00617AEC"/>
    <w:rsid w:val="00620070"/>
    <w:rsid w:val="006205AB"/>
    <w:rsid w:val="006207BB"/>
    <w:rsid w:val="006207C3"/>
    <w:rsid w:val="006209E6"/>
    <w:rsid w:val="006221A7"/>
    <w:rsid w:val="0062309D"/>
    <w:rsid w:val="006242B1"/>
    <w:rsid w:val="00625274"/>
    <w:rsid w:val="006252A3"/>
    <w:rsid w:val="0062663D"/>
    <w:rsid w:val="0062687A"/>
    <w:rsid w:val="00626D4F"/>
    <w:rsid w:val="00630537"/>
    <w:rsid w:val="00631510"/>
    <w:rsid w:val="006324EB"/>
    <w:rsid w:val="00632CC0"/>
    <w:rsid w:val="00632FAE"/>
    <w:rsid w:val="00633216"/>
    <w:rsid w:val="00633618"/>
    <w:rsid w:val="00633635"/>
    <w:rsid w:val="00633C6E"/>
    <w:rsid w:val="00633DB5"/>
    <w:rsid w:val="00633E46"/>
    <w:rsid w:val="00634717"/>
    <w:rsid w:val="006349ED"/>
    <w:rsid w:val="00634F37"/>
    <w:rsid w:val="00635003"/>
    <w:rsid w:val="006350C4"/>
    <w:rsid w:val="00635DE3"/>
    <w:rsid w:val="00636330"/>
    <w:rsid w:val="00636C99"/>
    <w:rsid w:val="00636DE9"/>
    <w:rsid w:val="00637DA7"/>
    <w:rsid w:val="00637FC2"/>
    <w:rsid w:val="006400C7"/>
    <w:rsid w:val="00640424"/>
    <w:rsid w:val="00641A26"/>
    <w:rsid w:val="00642EDA"/>
    <w:rsid w:val="00643299"/>
    <w:rsid w:val="006441A4"/>
    <w:rsid w:val="00644222"/>
    <w:rsid w:val="00644611"/>
    <w:rsid w:val="00644B95"/>
    <w:rsid w:val="00644E7A"/>
    <w:rsid w:val="00644F31"/>
    <w:rsid w:val="00645101"/>
    <w:rsid w:val="006452BA"/>
    <w:rsid w:val="00645AA1"/>
    <w:rsid w:val="00645D3E"/>
    <w:rsid w:val="00645D4B"/>
    <w:rsid w:val="0064653B"/>
    <w:rsid w:val="00646774"/>
    <w:rsid w:val="00646F28"/>
    <w:rsid w:val="00647028"/>
    <w:rsid w:val="006470BE"/>
    <w:rsid w:val="00647908"/>
    <w:rsid w:val="006509AA"/>
    <w:rsid w:val="00650A01"/>
    <w:rsid w:val="00650B4D"/>
    <w:rsid w:val="00650EFA"/>
    <w:rsid w:val="00654CA7"/>
    <w:rsid w:val="0065512B"/>
    <w:rsid w:val="006555A9"/>
    <w:rsid w:val="00655C75"/>
    <w:rsid w:val="006564A2"/>
    <w:rsid w:val="006564C0"/>
    <w:rsid w:val="006569DF"/>
    <w:rsid w:val="0065782D"/>
    <w:rsid w:val="00660228"/>
    <w:rsid w:val="006610AE"/>
    <w:rsid w:val="00661382"/>
    <w:rsid w:val="006614AA"/>
    <w:rsid w:val="0066187E"/>
    <w:rsid w:val="00661F09"/>
    <w:rsid w:val="006625FF"/>
    <w:rsid w:val="006638E7"/>
    <w:rsid w:val="006639DD"/>
    <w:rsid w:val="006641D7"/>
    <w:rsid w:val="00664D03"/>
    <w:rsid w:val="0066551F"/>
    <w:rsid w:val="006659A9"/>
    <w:rsid w:val="00665CDD"/>
    <w:rsid w:val="00665CF3"/>
    <w:rsid w:val="006662A8"/>
    <w:rsid w:val="006668C1"/>
    <w:rsid w:val="00666E40"/>
    <w:rsid w:val="00666FD2"/>
    <w:rsid w:val="00667052"/>
    <w:rsid w:val="00667F69"/>
    <w:rsid w:val="006708D5"/>
    <w:rsid w:val="00671911"/>
    <w:rsid w:val="00672987"/>
    <w:rsid w:val="00672DB0"/>
    <w:rsid w:val="00672E1E"/>
    <w:rsid w:val="00673100"/>
    <w:rsid w:val="0067315B"/>
    <w:rsid w:val="00673705"/>
    <w:rsid w:val="00674B90"/>
    <w:rsid w:val="00675C99"/>
    <w:rsid w:val="0067753D"/>
    <w:rsid w:val="00677A5D"/>
    <w:rsid w:val="0068011D"/>
    <w:rsid w:val="006810A4"/>
    <w:rsid w:val="00681705"/>
    <w:rsid w:val="00681E87"/>
    <w:rsid w:val="0068278D"/>
    <w:rsid w:val="0068281C"/>
    <w:rsid w:val="006835BF"/>
    <w:rsid w:val="006835E8"/>
    <w:rsid w:val="00683E00"/>
    <w:rsid w:val="00684265"/>
    <w:rsid w:val="006849EF"/>
    <w:rsid w:val="006857E3"/>
    <w:rsid w:val="006864FC"/>
    <w:rsid w:val="006868A7"/>
    <w:rsid w:val="00686DDA"/>
    <w:rsid w:val="0068751C"/>
    <w:rsid w:val="00687797"/>
    <w:rsid w:val="00687DDB"/>
    <w:rsid w:val="00691101"/>
    <w:rsid w:val="0069130B"/>
    <w:rsid w:val="0069153C"/>
    <w:rsid w:val="0069154F"/>
    <w:rsid w:val="00691D0E"/>
    <w:rsid w:val="006929D7"/>
    <w:rsid w:val="00693C8B"/>
    <w:rsid w:val="006944F6"/>
    <w:rsid w:val="0069463C"/>
    <w:rsid w:val="006955F2"/>
    <w:rsid w:val="00695A41"/>
    <w:rsid w:val="00695BA8"/>
    <w:rsid w:val="00696192"/>
    <w:rsid w:val="006963C0"/>
    <w:rsid w:val="00696627"/>
    <w:rsid w:val="00696CFA"/>
    <w:rsid w:val="00697476"/>
    <w:rsid w:val="00697596"/>
    <w:rsid w:val="006979D7"/>
    <w:rsid w:val="00697B58"/>
    <w:rsid w:val="00697B9E"/>
    <w:rsid w:val="00697C16"/>
    <w:rsid w:val="00697D0F"/>
    <w:rsid w:val="006A02A2"/>
    <w:rsid w:val="006A089D"/>
    <w:rsid w:val="006A0CDF"/>
    <w:rsid w:val="006A1048"/>
    <w:rsid w:val="006A1060"/>
    <w:rsid w:val="006A1CEF"/>
    <w:rsid w:val="006A2ED3"/>
    <w:rsid w:val="006A30FD"/>
    <w:rsid w:val="006A3822"/>
    <w:rsid w:val="006A3C70"/>
    <w:rsid w:val="006A48CF"/>
    <w:rsid w:val="006A6202"/>
    <w:rsid w:val="006A629F"/>
    <w:rsid w:val="006A6AC3"/>
    <w:rsid w:val="006A6C14"/>
    <w:rsid w:val="006A7430"/>
    <w:rsid w:val="006A7CEA"/>
    <w:rsid w:val="006B0407"/>
    <w:rsid w:val="006B0ABF"/>
    <w:rsid w:val="006B1D35"/>
    <w:rsid w:val="006B1ED2"/>
    <w:rsid w:val="006B2222"/>
    <w:rsid w:val="006B2991"/>
    <w:rsid w:val="006B29E2"/>
    <w:rsid w:val="006B2DC5"/>
    <w:rsid w:val="006B3703"/>
    <w:rsid w:val="006B491E"/>
    <w:rsid w:val="006B4954"/>
    <w:rsid w:val="006B57D6"/>
    <w:rsid w:val="006B63A1"/>
    <w:rsid w:val="006B6745"/>
    <w:rsid w:val="006B6A22"/>
    <w:rsid w:val="006B7165"/>
    <w:rsid w:val="006B7D8D"/>
    <w:rsid w:val="006C003B"/>
    <w:rsid w:val="006C0779"/>
    <w:rsid w:val="006C07B7"/>
    <w:rsid w:val="006C1FCD"/>
    <w:rsid w:val="006C2226"/>
    <w:rsid w:val="006C2481"/>
    <w:rsid w:val="006C3273"/>
    <w:rsid w:val="006C35D4"/>
    <w:rsid w:val="006C517C"/>
    <w:rsid w:val="006C5330"/>
    <w:rsid w:val="006C5DFE"/>
    <w:rsid w:val="006C5F7C"/>
    <w:rsid w:val="006C700A"/>
    <w:rsid w:val="006D2B79"/>
    <w:rsid w:val="006D2E46"/>
    <w:rsid w:val="006D3DD1"/>
    <w:rsid w:val="006D61D1"/>
    <w:rsid w:val="006D6217"/>
    <w:rsid w:val="006D6277"/>
    <w:rsid w:val="006D685E"/>
    <w:rsid w:val="006D68CE"/>
    <w:rsid w:val="006D6B87"/>
    <w:rsid w:val="006D76DA"/>
    <w:rsid w:val="006E0A36"/>
    <w:rsid w:val="006E0DFE"/>
    <w:rsid w:val="006E0F8F"/>
    <w:rsid w:val="006E15E3"/>
    <w:rsid w:val="006E16C3"/>
    <w:rsid w:val="006E177B"/>
    <w:rsid w:val="006E380F"/>
    <w:rsid w:val="006E400D"/>
    <w:rsid w:val="006E462C"/>
    <w:rsid w:val="006E4793"/>
    <w:rsid w:val="006E5B45"/>
    <w:rsid w:val="006E6052"/>
    <w:rsid w:val="006E7DC5"/>
    <w:rsid w:val="006E7E2E"/>
    <w:rsid w:val="006F00A4"/>
    <w:rsid w:val="006F0EF9"/>
    <w:rsid w:val="006F1D8E"/>
    <w:rsid w:val="006F2868"/>
    <w:rsid w:val="006F2A9A"/>
    <w:rsid w:val="006F2FE6"/>
    <w:rsid w:val="006F347D"/>
    <w:rsid w:val="006F374A"/>
    <w:rsid w:val="006F4647"/>
    <w:rsid w:val="006F4CBF"/>
    <w:rsid w:val="006F4F8E"/>
    <w:rsid w:val="006F50BB"/>
    <w:rsid w:val="006F5248"/>
    <w:rsid w:val="006F5BD3"/>
    <w:rsid w:val="006F714A"/>
    <w:rsid w:val="006F719E"/>
    <w:rsid w:val="006F79DA"/>
    <w:rsid w:val="006F7E55"/>
    <w:rsid w:val="00701292"/>
    <w:rsid w:val="007016CD"/>
    <w:rsid w:val="00702A13"/>
    <w:rsid w:val="00702A40"/>
    <w:rsid w:val="00702DF0"/>
    <w:rsid w:val="007032BA"/>
    <w:rsid w:val="0070366C"/>
    <w:rsid w:val="007038FE"/>
    <w:rsid w:val="00703EA2"/>
    <w:rsid w:val="00704080"/>
    <w:rsid w:val="007049A8"/>
    <w:rsid w:val="007052AA"/>
    <w:rsid w:val="007053B7"/>
    <w:rsid w:val="007057CB"/>
    <w:rsid w:val="007058D1"/>
    <w:rsid w:val="00705AD7"/>
    <w:rsid w:val="007061D2"/>
    <w:rsid w:val="00706735"/>
    <w:rsid w:val="00707B4E"/>
    <w:rsid w:val="00711D28"/>
    <w:rsid w:val="0071278B"/>
    <w:rsid w:val="00712940"/>
    <w:rsid w:val="00712A05"/>
    <w:rsid w:val="00712B99"/>
    <w:rsid w:val="00712E8C"/>
    <w:rsid w:val="00713B7B"/>
    <w:rsid w:val="0071598A"/>
    <w:rsid w:val="0071794B"/>
    <w:rsid w:val="00717AF0"/>
    <w:rsid w:val="00717B81"/>
    <w:rsid w:val="007205C5"/>
    <w:rsid w:val="00720E64"/>
    <w:rsid w:val="00721C58"/>
    <w:rsid w:val="00721D15"/>
    <w:rsid w:val="00721D7C"/>
    <w:rsid w:val="0072244F"/>
    <w:rsid w:val="0072249B"/>
    <w:rsid w:val="00722651"/>
    <w:rsid w:val="00723025"/>
    <w:rsid w:val="0072305B"/>
    <w:rsid w:val="00724C43"/>
    <w:rsid w:val="007254CF"/>
    <w:rsid w:val="0072563F"/>
    <w:rsid w:val="00726317"/>
    <w:rsid w:val="007264CE"/>
    <w:rsid w:val="00726757"/>
    <w:rsid w:val="00726E18"/>
    <w:rsid w:val="00727131"/>
    <w:rsid w:val="00727AAD"/>
    <w:rsid w:val="00727B7A"/>
    <w:rsid w:val="00730AA0"/>
    <w:rsid w:val="00730CD6"/>
    <w:rsid w:val="00730F8D"/>
    <w:rsid w:val="007315DB"/>
    <w:rsid w:val="00732094"/>
    <w:rsid w:val="00732F03"/>
    <w:rsid w:val="00733265"/>
    <w:rsid w:val="00733B71"/>
    <w:rsid w:val="00733F88"/>
    <w:rsid w:val="00734296"/>
    <w:rsid w:val="00734416"/>
    <w:rsid w:val="00735676"/>
    <w:rsid w:val="007358CC"/>
    <w:rsid w:val="0073628A"/>
    <w:rsid w:val="00736552"/>
    <w:rsid w:val="007365EE"/>
    <w:rsid w:val="007370FE"/>
    <w:rsid w:val="00741DB5"/>
    <w:rsid w:val="00743B72"/>
    <w:rsid w:val="0074404A"/>
    <w:rsid w:val="00746A2B"/>
    <w:rsid w:val="00746DD3"/>
    <w:rsid w:val="00746F25"/>
    <w:rsid w:val="00747EF4"/>
    <w:rsid w:val="00747FB6"/>
    <w:rsid w:val="00751AEF"/>
    <w:rsid w:val="007529CD"/>
    <w:rsid w:val="00752A27"/>
    <w:rsid w:val="0075318E"/>
    <w:rsid w:val="00753620"/>
    <w:rsid w:val="00754C71"/>
    <w:rsid w:val="007553E2"/>
    <w:rsid w:val="00755A82"/>
    <w:rsid w:val="00755AEE"/>
    <w:rsid w:val="0075635F"/>
    <w:rsid w:val="00756869"/>
    <w:rsid w:val="00756CA8"/>
    <w:rsid w:val="007575F4"/>
    <w:rsid w:val="00757E92"/>
    <w:rsid w:val="00760F80"/>
    <w:rsid w:val="007610E3"/>
    <w:rsid w:val="007616D8"/>
    <w:rsid w:val="0076285C"/>
    <w:rsid w:val="007638B3"/>
    <w:rsid w:val="00764D4A"/>
    <w:rsid w:val="00765012"/>
    <w:rsid w:val="0076506B"/>
    <w:rsid w:val="00765942"/>
    <w:rsid w:val="00765A24"/>
    <w:rsid w:val="007661E8"/>
    <w:rsid w:val="00766D9E"/>
    <w:rsid w:val="00767552"/>
    <w:rsid w:val="00767A73"/>
    <w:rsid w:val="00770BD8"/>
    <w:rsid w:val="00772742"/>
    <w:rsid w:val="00772E8C"/>
    <w:rsid w:val="00772FA2"/>
    <w:rsid w:val="00773A86"/>
    <w:rsid w:val="007741DD"/>
    <w:rsid w:val="00774C07"/>
    <w:rsid w:val="00774D01"/>
    <w:rsid w:val="007756F5"/>
    <w:rsid w:val="007762C1"/>
    <w:rsid w:val="007762CA"/>
    <w:rsid w:val="00776720"/>
    <w:rsid w:val="0077676E"/>
    <w:rsid w:val="007768ED"/>
    <w:rsid w:val="00776E02"/>
    <w:rsid w:val="00780769"/>
    <w:rsid w:val="0078118A"/>
    <w:rsid w:val="0078124B"/>
    <w:rsid w:val="0078154B"/>
    <w:rsid w:val="0078157C"/>
    <w:rsid w:val="00782C14"/>
    <w:rsid w:val="00783476"/>
    <w:rsid w:val="0078354A"/>
    <w:rsid w:val="00783CCC"/>
    <w:rsid w:val="00783D4A"/>
    <w:rsid w:val="007843C6"/>
    <w:rsid w:val="0078482D"/>
    <w:rsid w:val="00784D87"/>
    <w:rsid w:val="00785C01"/>
    <w:rsid w:val="00786368"/>
    <w:rsid w:val="0078674A"/>
    <w:rsid w:val="00786B72"/>
    <w:rsid w:val="00787718"/>
    <w:rsid w:val="007877CB"/>
    <w:rsid w:val="0079071D"/>
    <w:rsid w:val="00790C4F"/>
    <w:rsid w:val="0079101C"/>
    <w:rsid w:val="007910AE"/>
    <w:rsid w:val="007916A6"/>
    <w:rsid w:val="00792690"/>
    <w:rsid w:val="0079320A"/>
    <w:rsid w:val="00793D89"/>
    <w:rsid w:val="0079401D"/>
    <w:rsid w:val="00794478"/>
    <w:rsid w:val="007945C1"/>
    <w:rsid w:val="00794727"/>
    <w:rsid w:val="007952D9"/>
    <w:rsid w:val="00795550"/>
    <w:rsid w:val="00796254"/>
    <w:rsid w:val="00796867"/>
    <w:rsid w:val="007970D9"/>
    <w:rsid w:val="00797267"/>
    <w:rsid w:val="007A043F"/>
    <w:rsid w:val="007A07C8"/>
    <w:rsid w:val="007A0B56"/>
    <w:rsid w:val="007A11B8"/>
    <w:rsid w:val="007A1389"/>
    <w:rsid w:val="007A1C23"/>
    <w:rsid w:val="007A2683"/>
    <w:rsid w:val="007A29AB"/>
    <w:rsid w:val="007A4066"/>
    <w:rsid w:val="007A4862"/>
    <w:rsid w:val="007A496A"/>
    <w:rsid w:val="007A4A52"/>
    <w:rsid w:val="007A4AB2"/>
    <w:rsid w:val="007A50F8"/>
    <w:rsid w:val="007A5C74"/>
    <w:rsid w:val="007A5EAE"/>
    <w:rsid w:val="007A66F6"/>
    <w:rsid w:val="007A7F8C"/>
    <w:rsid w:val="007B0228"/>
    <w:rsid w:val="007B11EE"/>
    <w:rsid w:val="007B1E85"/>
    <w:rsid w:val="007B2032"/>
    <w:rsid w:val="007B3BB6"/>
    <w:rsid w:val="007B45CB"/>
    <w:rsid w:val="007B4D98"/>
    <w:rsid w:val="007B5459"/>
    <w:rsid w:val="007B5550"/>
    <w:rsid w:val="007B567C"/>
    <w:rsid w:val="007B59F4"/>
    <w:rsid w:val="007B6106"/>
    <w:rsid w:val="007B64AB"/>
    <w:rsid w:val="007B68E3"/>
    <w:rsid w:val="007B6C36"/>
    <w:rsid w:val="007B72E1"/>
    <w:rsid w:val="007B7A99"/>
    <w:rsid w:val="007C0696"/>
    <w:rsid w:val="007C0A3D"/>
    <w:rsid w:val="007C1175"/>
    <w:rsid w:val="007C13D6"/>
    <w:rsid w:val="007C161B"/>
    <w:rsid w:val="007C179B"/>
    <w:rsid w:val="007C219D"/>
    <w:rsid w:val="007C2503"/>
    <w:rsid w:val="007C41DA"/>
    <w:rsid w:val="007C4484"/>
    <w:rsid w:val="007C5009"/>
    <w:rsid w:val="007C5987"/>
    <w:rsid w:val="007C653E"/>
    <w:rsid w:val="007C7651"/>
    <w:rsid w:val="007C7EBE"/>
    <w:rsid w:val="007D1901"/>
    <w:rsid w:val="007D19FC"/>
    <w:rsid w:val="007D2182"/>
    <w:rsid w:val="007D2882"/>
    <w:rsid w:val="007D2FB8"/>
    <w:rsid w:val="007D39DA"/>
    <w:rsid w:val="007D5035"/>
    <w:rsid w:val="007D5399"/>
    <w:rsid w:val="007D54C2"/>
    <w:rsid w:val="007D5E12"/>
    <w:rsid w:val="007D6843"/>
    <w:rsid w:val="007D75F8"/>
    <w:rsid w:val="007D7772"/>
    <w:rsid w:val="007E0598"/>
    <w:rsid w:val="007E07E4"/>
    <w:rsid w:val="007E0CBC"/>
    <w:rsid w:val="007E207B"/>
    <w:rsid w:val="007E28F2"/>
    <w:rsid w:val="007E3767"/>
    <w:rsid w:val="007E3FAC"/>
    <w:rsid w:val="007E408F"/>
    <w:rsid w:val="007E42C0"/>
    <w:rsid w:val="007E4F95"/>
    <w:rsid w:val="007E5916"/>
    <w:rsid w:val="007E66BE"/>
    <w:rsid w:val="007F0470"/>
    <w:rsid w:val="007F18C3"/>
    <w:rsid w:val="007F2972"/>
    <w:rsid w:val="007F36A6"/>
    <w:rsid w:val="007F379F"/>
    <w:rsid w:val="007F3B67"/>
    <w:rsid w:val="007F4DB4"/>
    <w:rsid w:val="007F56B1"/>
    <w:rsid w:val="007F5978"/>
    <w:rsid w:val="007F62F0"/>
    <w:rsid w:val="007F65CF"/>
    <w:rsid w:val="007F6C6F"/>
    <w:rsid w:val="007F7471"/>
    <w:rsid w:val="007F7CD2"/>
    <w:rsid w:val="007F7CF5"/>
    <w:rsid w:val="0080019C"/>
    <w:rsid w:val="00800FC3"/>
    <w:rsid w:val="00801F37"/>
    <w:rsid w:val="00804065"/>
    <w:rsid w:val="008042F0"/>
    <w:rsid w:val="008045E8"/>
    <w:rsid w:val="008059CC"/>
    <w:rsid w:val="00805A9D"/>
    <w:rsid w:val="00805CD5"/>
    <w:rsid w:val="00805F2A"/>
    <w:rsid w:val="008070C7"/>
    <w:rsid w:val="00807674"/>
    <w:rsid w:val="0081076C"/>
    <w:rsid w:val="0081114B"/>
    <w:rsid w:val="0081122A"/>
    <w:rsid w:val="00811252"/>
    <w:rsid w:val="00811696"/>
    <w:rsid w:val="00811A2D"/>
    <w:rsid w:val="00811BF7"/>
    <w:rsid w:val="0081203C"/>
    <w:rsid w:val="00813B6E"/>
    <w:rsid w:val="00814235"/>
    <w:rsid w:val="00814A8E"/>
    <w:rsid w:val="00814AFC"/>
    <w:rsid w:val="00814E0A"/>
    <w:rsid w:val="00814F76"/>
    <w:rsid w:val="008152D7"/>
    <w:rsid w:val="0081539A"/>
    <w:rsid w:val="00815F18"/>
    <w:rsid w:val="00816471"/>
    <w:rsid w:val="00816488"/>
    <w:rsid w:val="00816D59"/>
    <w:rsid w:val="00817227"/>
    <w:rsid w:val="0081787F"/>
    <w:rsid w:val="00817E0A"/>
    <w:rsid w:val="00820190"/>
    <w:rsid w:val="00821549"/>
    <w:rsid w:val="00822D6B"/>
    <w:rsid w:val="008234D9"/>
    <w:rsid w:val="00823776"/>
    <w:rsid w:val="00823799"/>
    <w:rsid w:val="00823B5C"/>
    <w:rsid w:val="00823C79"/>
    <w:rsid w:val="00824F79"/>
    <w:rsid w:val="0082598D"/>
    <w:rsid w:val="00825C38"/>
    <w:rsid w:val="00825E52"/>
    <w:rsid w:val="00825F14"/>
    <w:rsid w:val="00826281"/>
    <w:rsid w:val="0082660B"/>
    <w:rsid w:val="00826651"/>
    <w:rsid w:val="00826A9D"/>
    <w:rsid w:val="008278AB"/>
    <w:rsid w:val="00827AFE"/>
    <w:rsid w:val="008301E5"/>
    <w:rsid w:val="008302CE"/>
    <w:rsid w:val="00830356"/>
    <w:rsid w:val="008305B8"/>
    <w:rsid w:val="00830990"/>
    <w:rsid w:val="008316D5"/>
    <w:rsid w:val="00831A55"/>
    <w:rsid w:val="008321C1"/>
    <w:rsid w:val="008321DE"/>
    <w:rsid w:val="0083260B"/>
    <w:rsid w:val="008343A7"/>
    <w:rsid w:val="008359CA"/>
    <w:rsid w:val="00835C96"/>
    <w:rsid w:val="00836031"/>
    <w:rsid w:val="00837E37"/>
    <w:rsid w:val="00837F9D"/>
    <w:rsid w:val="00840210"/>
    <w:rsid w:val="00840B4B"/>
    <w:rsid w:val="00841044"/>
    <w:rsid w:val="008412DA"/>
    <w:rsid w:val="008418BB"/>
    <w:rsid w:val="00841991"/>
    <w:rsid w:val="0084214C"/>
    <w:rsid w:val="008424DB"/>
    <w:rsid w:val="00842A79"/>
    <w:rsid w:val="0084306C"/>
    <w:rsid w:val="008445C9"/>
    <w:rsid w:val="0084532B"/>
    <w:rsid w:val="008455E0"/>
    <w:rsid w:val="00845B06"/>
    <w:rsid w:val="00846257"/>
    <w:rsid w:val="0084648A"/>
    <w:rsid w:val="00847047"/>
    <w:rsid w:val="008476A0"/>
    <w:rsid w:val="008478A0"/>
    <w:rsid w:val="008514E1"/>
    <w:rsid w:val="00851B6F"/>
    <w:rsid w:val="00851D17"/>
    <w:rsid w:val="00851E00"/>
    <w:rsid w:val="00851E50"/>
    <w:rsid w:val="00852A5D"/>
    <w:rsid w:val="00853348"/>
    <w:rsid w:val="00853B02"/>
    <w:rsid w:val="00854245"/>
    <w:rsid w:val="008547DA"/>
    <w:rsid w:val="00855444"/>
    <w:rsid w:val="008557D1"/>
    <w:rsid w:val="00855DD5"/>
    <w:rsid w:val="00855E50"/>
    <w:rsid w:val="0085640C"/>
    <w:rsid w:val="00856A98"/>
    <w:rsid w:val="008578E2"/>
    <w:rsid w:val="00857A0D"/>
    <w:rsid w:val="00857E8D"/>
    <w:rsid w:val="008601FA"/>
    <w:rsid w:val="00860B29"/>
    <w:rsid w:val="008614C1"/>
    <w:rsid w:val="008617AA"/>
    <w:rsid w:val="00862CDF"/>
    <w:rsid w:val="00862FE8"/>
    <w:rsid w:val="00863B4F"/>
    <w:rsid w:val="00863FFD"/>
    <w:rsid w:val="00864325"/>
    <w:rsid w:val="008646B4"/>
    <w:rsid w:val="00864C25"/>
    <w:rsid w:val="008656CF"/>
    <w:rsid w:val="00865ECC"/>
    <w:rsid w:val="00866355"/>
    <w:rsid w:val="00866C3F"/>
    <w:rsid w:val="00866E57"/>
    <w:rsid w:val="00866E89"/>
    <w:rsid w:val="00866F19"/>
    <w:rsid w:val="0086760A"/>
    <w:rsid w:val="00870E8A"/>
    <w:rsid w:val="00871A44"/>
    <w:rsid w:val="00871C06"/>
    <w:rsid w:val="0087224B"/>
    <w:rsid w:val="00872889"/>
    <w:rsid w:val="00872F13"/>
    <w:rsid w:val="00873508"/>
    <w:rsid w:val="00874023"/>
    <w:rsid w:val="00874697"/>
    <w:rsid w:val="00874B11"/>
    <w:rsid w:val="00874C0F"/>
    <w:rsid w:val="00875414"/>
    <w:rsid w:val="00875633"/>
    <w:rsid w:val="0087585A"/>
    <w:rsid w:val="00875A70"/>
    <w:rsid w:val="00875A74"/>
    <w:rsid w:val="008762DE"/>
    <w:rsid w:val="008765A6"/>
    <w:rsid w:val="00876EB3"/>
    <w:rsid w:val="008770BE"/>
    <w:rsid w:val="008770D5"/>
    <w:rsid w:val="00877BD8"/>
    <w:rsid w:val="00877C72"/>
    <w:rsid w:val="00877F88"/>
    <w:rsid w:val="00881310"/>
    <w:rsid w:val="00881570"/>
    <w:rsid w:val="008821E2"/>
    <w:rsid w:val="00882939"/>
    <w:rsid w:val="00882E4E"/>
    <w:rsid w:val="0088390C"/>
    <w:rsid w:val="0088480D"/>
    <w:rsid w:val="00884958"/>
    <w:rsid w:val="00884DF1"/>
    <w:rsid w:val="008855EB"/>
    <w:rsid w:val="00886CEF"/>
    <w:rsid w:val="008870D1"/>
    <w:rsid w:val="008903DE"/>
    <w:rsid w:val="00890743"/>
    <w:rsid w:val="0089089C"/>
    <w:rsid w:val="00890B78"/>
    <w:rsid w:val="0089128D"/>
    <w:rsid w:val="008916E9"/>
    <w:rsid w:val="008928C6"/>
    <w:rsid w:val="00892DB5"/>
    <w:rsid w:val="00893681"/>
    <w:rsid w:val="00893A39"/>
    <w:rsid w:val="0089428B"/>
    <w:rsid w:val="008943DF"/>
    <w:rsid w:val="00895439"/>
    <w:rsid w:val="0089583A"/>
    <w:rsid w:val="00895912"/>
    <w:rsid w:val="00895D89"/>
    <w:rsid w:val="00896F39"/>
    <w:rsid w:val="008971AB"/>
    <w:rsid w:val="00897874"/>
    <w:rsid w:val="008A031B"/>
    <w:rsid w:val="008A0C4E"/>
    <w:rsid w:val="008A0C77"/>
    <w:rsid w:val="008A0F9F"/>
    <w:rsid w:val="008A1A70"/>
    <w:rsid w:val="008A2C2F"/>
    <w:rsid w:val="008A39F7"/>
    <w:rsid w:val="008A3A5C"/>
    <w:rsid w:val="008A42AC"/>
    <w:rsid w:val="008A5485"/>
    <w:rsid w:val="008A5992"/>
    <w:rsid w:val="008A59DB"/>
    <w:rsid w:val="008A5DC5"/>
    <w:rsid w:val="008A6EFD"/>
    <w:rsid w:val="008A7185"/>
    <w:rsid w:val="008A7540"/>
    <w:rsid w:val="008B0296"/>
    <w:rsid w:val="008B0401"/>
    <w:rsid w:val="008B08CF"/>
    <w:rsid w:val="008B26B9"/>
    <w:rsid w:val="008B3846"/>
    <w:rsid w:val="008B3CDE"/>
    <w:rsid w:val="008B4B10"/>
    <w:rsid w:val="008B5683"/>
    <w:rsid w:val="008B5C04"/>
    <w:rsid w:val="008B6550"/>
    <w:rsid w:val="008B6B74"/>
    <w:rsid w:val="008B7C66"/>
    <w:rsid w:val="008B7D84"/>
    <w:rsid w:val="008C00E1"/>
    <w:rsid w:val="008C0191"/>
    <w:rsid w:val="008C060C"/>
    <w:rsid w:val="008C0838"/>
    <w:rsid w:val="008C2356"/>
    <w:rsid w:val="008C2CFC"/>
    <w:rsid w:val="008C3348"/>
    <w:rsid w:val="008C357B"/>
    <w:rsid w:val="008C3B44"/>
    <w:rsid w:val="008C3C0E"/>
    <w:rsid w:val="008C4D7E"/>
    <w:rsid w:val="008C54F5"/>
    <w:rsid w:val="008C6AFE"/>
    <w:rsid w:val="008C78C8"/>
    <w:rsid w:val="008D0939"/>
    <w:rsid w:val="008D10C2"/>
    <w:rsid w:val="008D17D3"/>
    <w:rsid w:val="008D2A61"/>
    <w:rsid w:val="008D311D"/>
    <w:rsid w:val="008D41B2"/>
    <w:rsid w:val="008D4C9A"/>
    <w:rsid w:val="008D5493"/>
    <w:rsid w:val="008D6639"/>
    <w:rsid w:val="008D696A"/>
    <w:rsid w:val="008D7F7A"/>
    <w:rsid w:val="008E009D"/>
    <w:rsid w:val="008E00DC"/>
    <w:rsid w:val="008E10F0"/>
    <w:rsid w:val="008E3AFF"/>
    <w:rsid w:val="008E502D"/>
    <w:rsid w:val="008E5338"/>
    <w:rsid w:val="008E5895"/>
    <w:rsid w:val="008E75BC"/>
    <w:rsid w:val="008E7F27"/>
    <w:rsid w:val="008E7F4E"/>
    <w:rsid w:val="008F039A"/>
    <w:rsid w:val="008F05CE"/>
    <w:rsid w:val="008F07BB"/>
    <w:rsid w:val="008F0BD4"/>
    <w:rsid w:val="008F0E14"/>
    <w:rsid w:val="008F1427"/>
    <w:rsid w:val="008F21BA"/>
    <w:rsid w:val="008F2208"/>
    <w:rsid w:val="008F3E5C"/>
    <w:rsid w:val="008F43DF"/>
    <w:rsid w:val="008F4C52"/>
    <w:rsid w:val="008F4C9C"/>
    <w:rsid w:val="008F5642"/>
    <w:rsid w:val="008F5692"/>
    <w:rsid w:val="008F5ECD"/>
    <w:rsid w:val="008F6797"/>
    <w:rsid w:val="008F68C4"/>
    <w:rsid w:val="008F6C3E"/>
    <w:rsid w:val="008F6FA0"/>
    <w:rsid w:val="008F752A"/>
    <w:rsid w:val="00900B75"/>
    <w:rsid w:val="00901231"/>
    <w:rsid w:val="00901A60"/>
    <w:rsid w:val="00902732"/>
    <w:rsid w:val="00902F22"/>
    <w:rsid w:val="00903A48"/>
    <w:rsid w:val="009042B5"/>
    <w:rsid w:val="00905392"/>
    <w:rsid w:val="00906EF5"/>
    <w:rsid w:val="0090717B"/>
    <w:rsid w:val="009072AF"/>
    <w:rsid w:val="00910F45"/>
    <w:rsid w:val="00911882"/>
    <w:rsid w:val="00911CDB"/>
    <w:rsid w:val="00912486"/>
    <w:rsid w:val="00912488"/>
    <w:rsid w:val="00912B48"/>
    <w:rsid w:val="009134A8"/>
    <w:rsid w:val="009139DF"/>
    <w:rsid w:val="00913BA2"/>
    <w:rsid w:val="00913EB5"/>
    <w:rsid w:val="00913EBA"/>
    <w:rsid w:val="00913F13"/>
    <w:rsid w:val="00914094"/>
    <w:rsid w:val="009149FA"/>
    <w:rsid w:val="00914DAD"/>
    <w:rsid w:val="009157F2"/>
    <w:rsid w:val="00915AC3"/>
    <w:rsid w:val="00915BF7"/>
    <w:rsid w:val="00915C69"/>
    <w:rsid w:val="00916185"/>
    <w:rsid w:val="00917206"/>
    <w:rsid w:val="00920095"/>
    <w:rsid w:val="009204EC"/>
    <w:rsid w:val="00921294"/>
    <w:rsid w:val="00921AA6"/>
    <w:rsid w:val="00922DBC"/>
    <w:rsid w:val="00922F04"/>
    <w:rsid w:val="009232E9"/>
    <w:rsid w:val="00923874"/>
    <w:rsid w:val="0092448F"/>
    <w:rsid w:val="00924E07"/>
    <w:rsid w:val="00924EF4"/>
    <w:rsid w:val="00924EF9"/>
    <w:rsid w:val="009263EF"/>
    <w:rsid w:val="009270F9"/>
    <w:rsid w:val="009274CF"/>
    <w:rsid w:val="00927903"/>
    <w:rsid w:val="00927BA5"/>
    <w:rsid w:val="00930917"/>
    <w:rsid w:val="00930AAE"/>
    <w:rsid w:val="00931374"/>
    <w:rsid w:val="00934FA3"/>
    <w:rsid w:val="0093598F"/>
    <w:rsid w:val="009359E1"/>
    <w:rsid w:val="00935F91"/>
    <w:rsid w:val="009377BE"/>
    <w:rsid w:val="009412ED"/>
    <w:rsid w:val="00943190"/>
    <w:rsid w:val="009436CE"/>
    <w:rsid w:val="0094441C"/>
    <w:rsid w:val="009450E0"/>
    <w:rsid w:val="00945108"/>
    <w:rsid w:val="0094542E"/>
    <w:rsid w:val="009462C3"/>
    <w:rsid w:val="00950232"/>
    <w:rsid w:val="009505D6"/>
    <w:rsid w:val="00950BEE"/>
    <w:rsid w:val="00951CA7"/>
    <w:rsid w:val="00952E41"/>
    <w:rsid w:val="00953508"/>
    <w:rsid w:val="00954580"/>
    <w:rsid w:val="009549C8"/>
    <w:rsid w:val="00954F7B"/>
    <w:rsid w:val="00955210"/>
    <w:rsid w:val="0095547B"/>
    <w:rsid w:val="009559DD"/>
    <w:rsid w:val="009566EE"/>
    <w:rsid w:val="00957BBE"/>
    <w:rsid w:val="00957D38"/>
    <w:rsid w:val="009603F6"/>
    <w:rsid w:val="00960686"/>
    <w:rsid w:val="009607CD"/>
    <w:rsid w:val="00960D2B"/>
    <w:rsid w:val="00960DF4"/>
    <w:rsid w:val="009614D0"/>
    <w:rsid w:val="009614ED"/>
    <w:rsid w:val="00961DA9"/>
    <w:rsid w:val="00962076"/>
    <w:rsid w:val="00962979"/>
    <w:rsid w:val="00962F74"/>
    <w:rsid w:val="0096366A"/>
    <w:rsid w:val="00963AC7"/>
    <w:rsid w:val="00963F3D"/>
    <w:rsid w:val="00964C99"/>
    <w:rsid w:val="00965150"/>
    <w:rsid w:val="009656BB"/>
    <w:rsid w:val="00965960"/>
    <w:rsid w:val="00965E05"/>
    <w:rsid w:val="009669F0"/>
    <w:rsid w:val="009672EB"/>
    <w:rsid w:val="00970C78"/>
    <w:rsid w:val="00970CD6"/>
    <w:rsid w:val="009710AD"/>
    <w:rsid w:val="00971952"/>
    <w:rsid w:val="0097217B"/>
    <w:rsid w:val="0097222D"/>
    <w:rsid w:val="00972349"/>
    <w:rsid w:val="009726ED"/>
    <w:rsid w:val="00973B11"/>
    <w:rsid w:val="00973EC4"/>
    <w:rsid w:val="00973EEF"/>
    <w:rsid w:val="00974C8D"/>
    <w:rsid w:val="0097519A"/>
    <w:rsid w:val="0097557C"/>
    <w:rsid w:val="009758C2"/>
    <w:rsid w:val="00975F89"/>
    <w:rsid w:val="0097606A"/>
    <w:rsid w:val="009768E4"/>
    <w:rsid w:val="00976D01"/>
    <w:rsid w:val="00977189"/>
    <w:rsid w:val="0097745C"/>
    <w:rsid w:val="009778C3"/>
    <w:rsid w:val="00977ADB"/>
    <w:rsid w:val="009804C5"/>
    <w:rsid w:val="00981083"/>
    <w:rsid w:val="00981210"/>
    <w:rsid w:val="0098159E"/>
    <w:rsid w:val="0098168B"/>
    <w:rsid w:val="00982C87"/>
    <w:rsid w:val="009831E7"/>
    <w:rsid w:val="00983778"/>
    <w:rsid w:val="00983B52"/>
    <w:rsid w:val="00985698"/>
    <w:rsid w:val="00985D4D"/>
    <w:rsid w:val="00985F43"/>
    <w:rsid w:val="009867ED"/>
    <w:rsid w:val="00986DE4"/>
    <w:rsid w:val="00987570"/>
    <w:rsid w:val="00987748"/>
    <w:rsid w:val="00987BE0"/>
    <w:rsid w:val="00987D94"/>
    <w:rsid w:val="00987DED"/>
    <w:rsid w:val="00992E7C"/>
    <w:rsid w:val="00992FA1"/>
    <w:rsid w:val="00994564"/>
    <w:rsid w:val="009946BC"/>
    <w:rsid w:val="00994EB9"/>
    <w:rsid w:val="009953DB"/>
    <w:rsid w:val="009968A8"/>
    <w:rsid w:val="00996980"/>
    <w:rsid w:val="00996BFC"/>
    <w:rsid w:val="00996D41"/>
    <w:rsid w:val="009972F5"/>
    <w:rsid w:val="009A0998"/>
    <w:rsid w:val="009A0CF3"/>
    <w:rsid w:val="009A1504"/>
    <w:rsid w:val="009A2EA4"/>
    <w:rsid w:val="009A2FE7"/>
    <w:rsid w:val="009A312D"/>
    <w:rsid w:val="009A4391"/>
    <w:rsid w:val="009A4736"/>
    <w:rsid w:val="009A541A"/>
    <w:rsid w:val="009A59E7"/>
    <w:rsid w:val="009A5CB7"/>
    <w:rsid w:val="009A7650"/>
    <w:rsid w:val="009B030D"/>
    <w:rsid w:val="009B0D19"/>
    <w:rsid w:val="009B0E99"/>
    <w:rsid w:val="009B13C1"/>
    <w:rsid w:val="009B1B71"/>
    <w:rsid w:val="009B25CB"/>
    <w:rsid w:val="009B29B7"/>
    <w:rsid w:val="009B2A01"/>
    <w:rsid w:val="009B35AC"/>
    <w:rsid w:val="009B35BB"/>
    <w:rsid w:val="009B3799"/>
    <w:rsid w:val="009B3B9D"/>
    <w:rsid w:val="009B7EA5"/>
    <w:rsid w:val="009C045E"/>
    <w:rsid w:val="009C08D6"/>
    <w:rsid w:val="009C0BD4"/>
    <w:rsid w:val="009C1412"/>
    <w:rsid w:val="009C201C"/>
    <w:rsid w:val="009C20F9"/>
    <w:rsid w:val="009C2640"/>
    <w:rsid w:val="009C2792"/>
    <w:rsid w:val="009C2A46"/>
    <w:rsid w:val="009C3309"/>
    <w:rsid w:val="009C339D"/>
    <w:rsid w:val="009C3A72"/>
    <w:rsid w:val="009C42F7"/>
    <w:rsid w:val="009C43F1"/>
    <w:rsid w:val="009C51D8"/>
    <w:rsid w:val="009C53DF"/>
    <w:rsid w:val="009C57DC"/>
    <w:rsid w:val="009C5F1D"/>
    <w:rsid w:val="009C71E6"/>
    <w:rsid w:val="009C7340"/>
    <w:rsid w:val="009C7C05"/>
    <w:rsid w:val="009C7EF1"/>
    <w:rsid w:val="009D02F5"/>
    <w:rsid w:val="009D04E6"/>
    <w:rsid w:val="009D27BA"/>
    <w:rsid w:val="009D335D"/>
    <w:rsid w:val="009D3584"/>
    <w:rsid w:val="009D4549"/>
    <w:rsid w:val="009D4A25"/>
    <w:rsid w:val="009D4B19"/>
    <w:rsid w:val="009D4CC1"/>
    <w:rsid w:val="009D4D92"/>
    <w:rsid w:val="009D4DD9"/>
    <w:rsid w:val="009D5163"/>
    <w:rsid w:val="009D51F4"/>
    <w:rsid w:val="009D532A"/>
    <w:rsid w:val="009D588D"/>
    <w:rsid w:val="009D58E8"/>
    <w:rsid w:val="009D5999"/>
    <w:rsid w:val="009D5BED"/>
    <w:rsid w:val="009D6DB1"/>
    <w:rsid w:val="009D7DBC"/>
    <w:rsid w:val="009E09AC"/>
    <w:rsid w:val="009E0ACE"/>
    <w:rsid w:val="009E14E7"/>
    <w:rsid w:val="009E1635"/>
    <w:rsid w:val="009E29E5"/>
    <w:rsid w:val="009E2CBC"/>
    <w:rsid w:val="009E34FA"/>
    <w:rsid w:val="009E397F"/>
    <w:rsid w:val="009E41C3"/>
    <w:rsid w:val="009E451E"/>
    <w:rsid w:val="009E4766"/>
    <w:rsid w:val="009E4CE8"/>
    <w:rsid w:val="009E5B32"/>
    <w:rsid w:val="009E61F3"/>
    <w:rsid w:val="009E660A"/>
    <w:rsid w:val="009E6BD1"/>
    <w:rsid w:val="009E6C13"/>
    <w:rsid w:val="009E6E81"/>
    <w:rsid w:val="009E74B2"/>
    <w:rsid w:val="009F0B4E"/>
    <w:rsid w:val="009F0D18"/>
    <w:rsid w:val="009F0E20"/>
    <w:rsid w:val="009F1655"/>
    <w:rsid w:val="009F1778"/>
    <w:rsid w:val="009F2782"/>
    <w:rsid w:val="009F27C8"/>
    <w:rsid w:val="009F2B34"/>
    <w:rsid w:val="009F2CBE"/>
    <w:rsid w:val="009F341E"/>
    <w:rsid w:val="009F38D3"/>
    <w:rsid w:val="009F3CB6"/>
    <w:rsid w:val="009F3EB8"/>
    <w:rsid w:val="009F3FC9"/>
    <w:rsid w:val="009F4257"/>
    <w:rsid w:val="009F47AD"/>
    <w:rsid w:val="009F4F7D"/>
    <w:rsid w:val="009F5844"/>
    <w:rsid w:val="00A00C2B"/>
    <w:rsid w:val="00A01174"/>
    <w:rsid w:val="00A0208F"/>
    <w:rsid w:val="00A026F6"/>
    <w:rsid w:val="00A0327C"/>
    <w:rsid w:val="00A0428D"/>
    <w:rsid w:val="00A055C3"/>
    <w:rsid w:val="00A0574F"/>
    <w:rsid w:val="00A05964"/>
    <w:rsid w:val="00A05CBB"/>
    <w:rsid w:val="00A05FD5"/>
    <w:rsid w:val="00A06EA9"/>
    <w:rsid w:val="00A0737E"/>
    <w:rsid w:val="00A07A9B"/>
    <w:rsid w:val="00A10CBF"/>
    <w:rsid w:val="00A10DFA"/>
    <w:rsid w:val="00A1193B"/>
    <w:rsid w:val="00A11FE8"/>
    <w:rsid w:val="00A123B0"/>
    <w:rsid w:val="00A12978"/>
    <w:rsid w:val="00A13326"/>
    <w:rsid w:val="00A139C7"/>
    <w:rsid w:val="00A139FB"/>
    <w:rsid w:val="00A140A3"/>
    <w:rsid w:val="00A14485"/>
    <w:rsid w:val="00A149EC"/>
    <w:rsid w:val="00A14B2D"/>
    <w:rsid w:val="00A157C3"/>
    <w:rsid w:val="00A15C9D"/>
    <w:rsid w:val="00A161CF"/>
    <w:rsid w:val="00A16CB5"/>
    <w:rsid w:val="00A1724F"/>
    <w:rsid w:val="00A17311"/>
    <w:rsid w:val="00A2030A"/>
    <w:rsid w:val="00A20504"/>
    <w:rsid w:val="00A20BA1"/>
    <w:rsid w:val="00A213CE"/>
    <w:rsid w:val="00A21C5D"/>
    <w:rsid w:val="00A220DC"/>
    <w:rsid w:val="00A22595"/>
    <w:rsid w:val="00A23361"/>
    <w:rsid w:val="00A23A14"/>
    <w:rsid w:val="00A2407E"/>
    <w:rsid w:val="00A2626D"/>
    <w:rsid w:val="00A265F7"/>
    <w:rsid w:val="00A268D2"/>
    <w:rsid w:val="00A26928"/>
    <w:rsid w:val="00A26A78"/>
    <w:rsid w:val="00A275A3"/>
    <w:rsid w:val="00A27712"/>
    <w:rsid w:val="00A279A9"/>
    <w:rsid w:val="00A27A07"/>
    <w:rsid w:val="00A27AF9"/>
    <w:rsid w:val="00A3012B"/>
    <w:rsid w:val="00A309C4"/>
    <w:rsid w:val="00A30B92"/>
    <w:rsid w:val="00A30CF5"/>
    <w:rsid w:val="00A30EB0"/>
    <w:rsid w:val="00A312F8"/>
    <w:rsid w:val="00A31977"/>
    <w:rsid w:val="00A325EB"/>
    <w:rsid w:val="00A329F3"/>
    <w:rsid w:val="00A33DBD"/>
    <w:rsid w:val="00A35683"/>
    <w:rsid w:val="00A359F4"/>
    <w:rsid w:val="00A36492"/>
    <w:rsid w:val="00A368F3"/>
    <w:rsid w:val="00A36A81"/>
    <w:rsid w:val="00A372EF"/>
    <w:rsid w:val="00A37384"/>
    <w:rsid w:val="00A3762E"/>
    <w:rsid w:val="00A37DA1"/>
    <w:rsid w:val="00A405B9"/>
    <w:rsid w:val="00A409E9"/>
    <w:rsid w:val="00A40B70"/>
    <w:rsid w:val="00A40DDD"/>
    <w:rsid w:val="00A41495"/>
    <w:rsid w:val="00A41E02"/>
    <w:rsid w:val="00A420B4"/>
    <w:rsid w:val="00A42717"/>
    <w:rsid w:val="00A42D66"/>
    <w:rsid w:val="00A437F3"/>
    <w:rsid w:val="00A4391E"/>
    <w:rsid w:val="00A43E8B"/>
    <w:rsid w:val="00A44D5E"/>
    <w:rsid w:val="00A44F34"/>
    <w:rsid w:val="00A453E7"/>
    <w:rsid w:val="00A4566C"/>
    <w:rsid w:val="00A45940"/>
    <w:rsid w:val="00A46740"/>
    <w:rsid w:val="00A46B5E"/>
    <w:rsid w:val="00A46DD3"/>
    <w:rsid w:val="00A46E00"/>
    <w:rsid w:val="00A476C2"/>
    <w:rsid w:val="00A47FD3"/>
    <w:rsid w:val="00A5035E"/>
    <w:rsid w:val="00A507E5"/>
    <w:rsid w:val="00A50DFB"/>
    <w:rsid w:val="00A51364"/>
    <w:rsid w:val="00A513B5"/>
    <w:rsid w:val="00A517DB"/>
    <w:rsid w:val="00A5262E"/>
    <w:rsid w:val="00A52B32"/>
    <w:rsid w:val="00A52C36"/>
    <w:rsid w:val="00A52ED0"/>
    <w:rsid w:val="00A5427E"/>
    <w:rsid w:val="00A544DA"/>
    <w:rsid w:val="00A5504F"/>
    <w:rsid w:val="00A55625"/>
    <w:rsid w:val="00A55F8F"/>
    <w:rsid w:val="00A5607D"/>
    <w:rsid w:val="00A56125"/>
    <w:rsid w:val="00A57770"/>
    <w:rsid w:val="00A609A6"/>
    <w:rsid w:val="00A60A43"/>
    <w:rsid w:val="00A6167B"/>
    <w:rsid w:val="00A6295A"/>
    <w:rsid w:val="00A630C5"/>
    <w:rsid w:val="00A646F8"/>
    <w:rsid w:val="00A64B87"/>
    <w:rsid w:val="00A64F8D"/>
    <w:rsid w:val="00A65481"/>
    <w:rsid w:val="00A65D53"/>
    <w:rsid w:val="00A6614D"/>
    <w:rsid w:val="00A66836"/>
    <w:rsid w:val="00A70486"/>
    <w:rsid w:val="00A70614"/>
    <w:rsid w:val="00A706A6"/>
    <w:rsid w:val="00A72001"/>
    <w:rsid w:val="00A73632"/>
    <w:rsid w:val="00A73BD5"/>
    <w:rsid w:val="00A74906"/>
    <w:rsid w:val="00A750FF"/>
    <w:rsid w:val="00A761F3"/>
    <w:rsid w:val="00A76D19"/>
    <w:rsid w:val="00A80637"/>
    <w:rsid w:val="00A80C57"/>
    <w:rsid w:val="00A80F19"/>
    <w:rsid w:val="00A811ED"/>
    <w:rsid w:val="00A815B4"/>
    <w:rsid w:val="00A81AA7"/>
    <w:rsid w:val="00A81D9C"/>
    <w:rsid w:val="00A81DD0"/>
    <w:rsid w:val="00A82581"/>
    <w:rsid w:val="00A8300F"/>
    <w:rsid w:val="00A830B9"/>
    <w:rsid w:val="00A831C4"/>
    <w:rsid w:val="00A839FE"/>
    <w:rsid w:val="00A842FF"/>
    <w:rsid w:val="00A8441D"/>
    <w:rsid w:val="00A8446E"/>
    <w:rsid w:val="00A84A39"/>
    <w:rsid w:val="00A85373"/>
    <w:rsid w:val="00A85954"/>
    <w:rsid w:val="00A85B9C"/>
    <w:rsid w:val="00A860B8"/>
    <w:rsid w:val="00A86739"/>
    <w:rsid w:val="00A8689F"/>
    <w:rsid w:val="00A87650"/>
    <w:rsid w:val="00A87A0C"/>
    <w:rsid w:val="00A87EEE"/>
    <w:rsid w:val="00A9031B"/>
    <w:rsid w:val="00A90C11"/>
    <w:rsid w:val="00A916AA"/>
    <w:rsid w:val="00A91821"/>
    <w:rsid w:val="00A91E96"/>
    <w:rsid w:val="00A9218F"/>
    <w:rsid w:val="00A9245B"/>
    <w:rsid w:val="00A92A37"/>
    <w:rsid w:val="00A92D81"/>
    <w:rsid w:val="00A938D5"/>
    <w:rsid w:val="00A942BC"/>
    <w:rsid w:val="00A94B01"/>
    <w:rsid w:val="00A94D76"/>
    <w:rsid w:val="00A950AC"/>
    <w:rsid w:val="00A96612"/>
    <w:rsid w:val="00A96C6C"/>
    <w:rsid w:val="00A979FE"/>
    <w:rsid w:val="00AA05A1"/>
    <w:rsid w:val="00AA1FCB"/>
    <w:rsid w:val="00AA3714"/>
    <w:rsid w:val="00AA384F"/>
    <w:rsid w:val="00AA3A3B"/>
    <w:rsid w:val="00AA3C5A"/>
    <w:rsid w:val="00AA401F"/>
    <w:rsid w:val="00AA4397"/>
    <w:rsid w:val="00AA482C"/>
    <w:rsid w:val="00AA59D4"/>
    <w:rsid w:val="00AA6068"/>
    <w:rsid w:val="00AA6486"/>
    <w:rsid w:val="00AA7987"/>
    <w:rsid w:val="00AB049C"/>
    <w:rsid w:val="00AB160D"/>
    <w:rsid w:val="00AB1A0B"/>
    <w:rsid w:val="00AB2066"/>
    <w:rsid w:val="00AB22BB"/>
    <w:rsid w:val="00AB2370"/>
    <w:rsid w:val="00AB277B"/>
    <w:rsid w:val="00AB3566"/>
    <w:rsid w:val="00AB3BBF"/>
    <w:rsid w:val="00AB466F"/>
    <w:rsid w:val="00AB4B78"/>
    <w:rsid w:val="00AB4E5F"/>
    <w:rsid w:val="00AB6632"/>
    <w:rsid w:val="00AB663C"/>
    <w:rsid w:val="00AB7C1C"/>
    <w:rsid w:val="00AC00FC"/>
    <w:rsid w:val="00AC0F00"/>
    <w:rsid w:val="00AC16BE"/>
    <w:rsid w:val="00AC20F4"/>
    <w:rsid w:val="00AC2233"/>
    <w:rsid w:val="00AC2A99"/>
    <w:rsid w:val="00AC2ACA"/>
    <w:rsid w:val="00AC3494"/>
    <w:rsid w:val="00AC47CB"/>
    <w:rsid w:val="00AC5357"/>
    <w:rsid w:val="00AC6380"/>
    <w:rsid w:val="00AC6547"/>
    <w:rsid w:val="00AC6F26"/>
    <w:rsid w:val="00AD0B29"/>
    <w:rsid w:val="00AD0B36"/>
    <w:rsid w:val="00AD0C19"/>
    <w:rsid w:val="00AD0E69"/>
    <w:rsid w:val="00AD2052"/>
    <w:rsid w:val="00AD311D"/>
    <w:rsid w:val="00AD3B83"/>
    <w:rsid w:val="00AD3C78"/>
    <w:rsid w:val="00AD3F5D"/>
    <w:rsid w:val="00AD405F"/>
    <w:rsid w:val="00AD4333"/>
    <w:rsid w:val="00AD4F25"/>
    <w:rsid w:val="00AD5DCE"/>
    <w:rsid w:val="00AD5E71"/>
    <w:rsid w:val="00AD61C3"/>
    <w:rsid w:val="00AD630B"/>
    <w:rsid w:val="00AD735A"/>
    <w:rsid w:val="00AD75B0"/>
    <w:rsid w:val="00AD7EB5"/>
    <w:rsid w:val="00AE1865"/>
    <w:rsid w:val="00AE1928"/>
    <w:rsid w:val="00AE3AFC"/>
    <w:rsid w:val="00AE4124"/>
    <w:rsid w:val="00AE4199"/>
    <w:rsid w:val="00AE4524"/>
    <w:rsid w:val="00AE517F"/>
    <w:rsid w:val="00AE6A29"/>
    <w:rsid w:val="00AE6C77"/>
    <w:rsid w:val="00AE723C"/>
    <w:rsid w:val="00AF0005"/>
    <w:rsid w:val="00AF0130"/>
    <w:rsid w:val="00AF0269"/>
    <w:rsid w:val="00AF0CEA"/>
    <w:rsid w:val="00AF0D2A"/>
    <w:rsid w:val="00AF29FE"/>
    <w:rsid w:val="00AF2EE3"/>
    <w:rsid w:val="00AF36A1"/>
    <w:rsid w:val="00AF40F0"/>
    <w:rsid w:val="00AF483F"/>
    <w:rsid w:val="00AF4AF9"/>
    <w:rsid w:val="00AF523B"/>
    <w:rsid w:val="00AF55B8"/>
    <w:rsid w:val="00AF5793"/>
    <w:rsid w:val="00AF5BDD"/>
    <w:rsid w:val="00AF5E33"/>
    <w:rsid w:val="00AF7124"/>
    <w:rsid w:val="00B00CAA"/>
    <w:rsid w:val="00B00D93"/>
    <w:rsid w:val="00B01B57"/>
    <w:rsid w:val="00B022EC"/>
    <w:rsid w:val="00B023D0"/>
    <w:rsid w:val="00B02AA6"/>
    <w:rsid w:val="00B02AB7"/>
    <w:rsid w:val="00B02E29"/>
    <w:rsid w:val="00B038D6"/>
    <w:rsid w:val="00B048C2"/>
    <w:rsid w:val="00B05305"/>
    <w:rsid w:val="00B054B1"/>
    <w:rsid w:val="00B05ADB"/>
    <w:rsid w:val="00B060C4"/>
    <w:rsid w:val="00B06211"/>
    <w:rsid w:val="00B0667A"/>
    <w:rsid w:val="00B06752"/>
    <w:rsid w:val="00B06B42"/>
    <w:rsid w:val="00B0778E"/>
    <w:rsid w:val="00B0779E"/>
    <w:rsid w:val="00B07A7B"/>
    <w:rsid w:val="00B07B3C"/>
    <w:rsid w:val="00B07E8F"/>
    <w:rsid w:val="00B100FC"/>
    <w:rsid w:val="00B10204"/>
    <w:rsid w:val="00B10A83"/>
    <w:rsid w:val="00B1132E"/>
    <w:rsid w:val="00B11653"/>
    <w:rsid w:val="00B11E43"/>
    <w:rsid w:val="00B12E08"/>
    <w:rsid w:val="00B13351"/>
    <w:rsid w:val="00B136D7"/>
    <w:rsid w:val="00B13F45"/>
    <w:rsid w:val="00B151F8"/>
    <w:rsid w:val="00B1581B"/>
    <w:rsid w:val="00B15B2B"/>
    <w:rsid w:val="00B1738A"/>
    <w:rsid w:val="00B17A79"/>
    <w:rsid w:val="00B20410"/>
    <w:rsid w:val="00B20547"/>
    <w:rsid w:val="00B2065E"/>
    <w:rsid w:val="00B20D25"/>
    <w:rsid w:val="00B213BD"/>
    <w:rsid w:val="00B2152C"/>
    <w:rsid w:val="00B21898"/>
    <w:rsid w:val="00B22FE8"/>
    <w:rsid w:val="00B23CDB"/>
    <w:rsid w:val="00B2433D"/>
    <w:rsid w:val="00B25302"/>
    <w:rsid w:val="00B261B0"/>
    <w:rsid w:val="00B26658"/>
    <w:rsid w:val="00B26BEF"/>
    <w:rsid w:val="00B27424"/>
    <w:rsid w:val="00B27B91"/>
    <w:rsid w:val="00B307D4"/>
    <w:rsid w:val="00B30CB1"/>
    <w:rsid w:val="00B30E2E"/>
    <w:rsid w:val="00B30FD8"/>
    <w:rsid w:val="00B31DB4"/>
    <w:rsid w:val="00B322E1"/>
    <w:rsid w:val="00B32DDD"/>
    <w:rsid w:val="00B32EFB"/>
    <w:rsid w:val="00B33480"/>
    <w:rsid w:val="00B34044"/>
    <w:rsid w:val="00B342F5"/>
    <w:rsid w:val="00B34888"/>
    <w:rsid w:val="00B35829"/>
    <w:rsid w:val="00B35DE4"/>
    <w:rsid w:val="00B36674"/>
    <w:rsid w:val="00B37953"/>
    <w:rsid w:val="00B40978"/>
    <w:rsid w:val="00B40D35"/>
    <w:rsid w:val="00B4106A"/>
    <w:rsid w:val="00B41659"/>
    <w:rsid w:val="00B41673"/>
    <w:rsid w:val="00B41ABE"/>
    <w:rsid w:val="00B42179"/>
    <w:rsid w:val="00B435FA"/>
    <w:rsid w:val="00B4442C"/>
    <w:rsid w:val="00B44E3A"/>
    <w:rsid w:val="00B44EA4"/>
    <w:rsid w:val="00B45482"/>
    <w:rsid w:val="00B455DA"/>
    <w:rsid w:val="00B462B6"/>
    <w:rsid w:val="00B46B2C"/>
    <w:rsid w:val="00B46BCD"/>
    <w:rsid w:val="00B47310"/>
    <w:rsid w:val="00B47EB1"/>
    <w:rsid w:val="00B5028C"/>
    <w:rsid w:val="00B5134A"/>
    <w:rsid w:val="00B51405"/>
    <w:rsid w:val="00B52076"/>
    <w:rsid w:val="00B52596"/>
    <w:rsid w:val="00B52A04"/>
    <w:rsid w:val="00B52F6D"/>
    <w:rsid w:val="00B533FC"/>
    <w:rsid w:val="00B5351B"/>
    <w:rsid w:val="00B54A1D"/>
    <w:rsid w:val="00B54D3F"/>
    <w:rsid w:val="00B5583E"/>
    <w:rsid w:val="00B562F3"/>
    <w:rsid w:val="00B57011"/>
    <w:rsid w:val="00B5780B"/>
    <w:rsid w:val="00B57B37"/>
    <w:rsid w:val="00B60773"/>
    <w:rsid w:val="00B6077B"/>
    <w:rsid w:val="00B618C2"/>
    <w:rsid w:val="00B61D6D"/>
    <w:rsid w:val="00B636AF"/>
    <w:rsid w:val="00B640AB"/>
    <w:rsid w:val="00B644E2"/>
    <w:rsid w:val="00B6496D"/>
    <w:rsid w:val="00B6552C"/>
    <w:rsid w:val="00B65732"/>
    <w:rsid w:val="00B6594E"/>
    <w:rsid w:val="00B66618"/>
    <w:rsid w:val="00B67639"/>
    <w:rsid w:val="00B703D6"/>
    <w:rsid w:val="00B705E4"/>
    <w:rsid w:val="00B708DA"/>
    <w:rsid w:val="00B70F83"/>
    <w:rsid w:val="00B714FC"/>
    <w:rsid w:val="00B7235C"/>
    <w:rsid w:val="00B727DC"/>
    <w:rsid w:val="00B734DC"/>
    <w:rsid w:val="00B738B3"/>
    <w:rsid w:val="00B7452B"/>
    <w:rsid w:val="00B74915"/>
    <w:rsid w:val="00B75AC5"/>
    <w:rsid w:val="00B75BD9"/>
    <w:rsid w:val="00B75F2C"/>
    <w:rsid w:val="00B76357"/>
    <w:rsid w:val="00B7640F"/>
    <w:rsid w:val="00B76C3C"/>
    <w:rsid w:val="00B76EE5"/>
    <w:rsid w:val="00B77075"/>
    <w:rsid w:val="00B77445"/>
    <w:rsid w:val="00B777E6"/>
    <w:rsid w:val="00B77DA4"/>
    <w:rsid w:val="00B8048F"/>
    <w:rsid w:val="00B82AE0"/>
    <w:rsid w:val="00B83F0C"/>
    <w:rsid w:val="00B8405C"/>
    <w:rsid w:val="00B84CBC"/>
    <w:rsid w:val="00B84DFB"/>
    <w:rsid w:val="00B85BBA"/>
    <w:rsid w:val="00B85F28"/>
    <w:rsid w:val="00B86E3A"/>
    <w:rsid w:val="00B873D7"/>
    <w:rsid w:val="00B87C67"/>
    <w:rsid w:val="00B90490"/>
    <w:rsid w:val="00B9188F"/>
    <w:rsid w:val="00B91952"/>
    <w:rsid w:val="00B927FA"/>
    <w:rsid w:val="00B936FD"/>
    <w:rsid w:val="00B94A06"/>
    <w:rsid w:val="00B94BD4"/>
    <w:rsid w:val="00B94BDE"/>
    <w:rsid w:val="00B95B5B"/>
    <w:rsid w:val="00B95B8B"/>
    <w:rsid w:val="00B9610D"/>
    <w:rsid w:val="00B963FF"/>
    <w:rsid w:val="00B96A65"/>
    <w:rsid w:val="00B96B4E"/>
    <w:rsid w:val="00B96B84"/>
    <w:rsid w:val="00B97239"/>
    <w:rsid w:val="00B97CE9"/>
    <w:rsid w:val="00B97E92"/>
    <w:rsid w:val="00BA00AF"/>
    <w:rsid w:val="00BA17F7"/>
    <w:rsid w:val="00BA297B"/>
    <w:rsid w:val="00BA2CCE"/>
    <w:rsid w:val="00BA2DCA"/>
    <w:rsid w:val="00BA3043"/>
    <w:rsid w:val="00BA5566"/>
    <w:rsid w:val="00BA61F0"/>
    <w:rsid w:val="00BA709B"/>
    <w:rsid w:val="00BA711B"/>
    <w:rsid w:val="00BA7CE2"/>
    <w:rsid w:val="00BA7F0B"/>
    <w:rsid w:val="00BB0926"/>
    <w:rsid w:val="00BB0C4C"/>
    <w:rsid w:val="00BB0D59"/>
    <w:rsid w:val="00BB0FD3"/>
    <w:rsid w:val="00BB138F"/>
    <w:rsid w:val="00BB17E1"/>
    <w:rsid w:val="00BB1A45"/>
    <w:rsid w:val="00BB2028"/>
    <w:rsid w:val="00BB230C"/>
    <w:rsid w:val="00BB2B7D"/>
    <w:rsid w:val="00BB3601"/>
    <w:rsid w:val="00BB400A"/>
    <w:rsid w:val="00BB5263"/>
    <w:rsid w:val="00BB5D66"/>
    <w:rsid w:val="00BB62D2"/>
    <w:rsid w:val="00BB65ED"/>
    <w:rsid w:val="00BB690B"/>
    <w:rsid w:val="00BB6A0D"/>
    <w:rsid w:val="00BB6FE3"/>
    <w:rsid w:val="00BC0A42"/>
    <w:rsid w:val="00BC1814"/>
    <w:rsid w:val="00BC1D82"/>
    <w:rsid w:val="00BC218A"/>
    <w:rsid w:val="00BC21D7"/>
    <w:rsid w:val="00BC3566"/>
    <w:rsid w:val="00BC406B"/>
    <w:rsid w:val="00BC4269"/>
    <w:rsid w:val="00BC528D"/>
    <w:rsid w:val="00BC5793"/>
    <w:rsid w:val="00BC5D8C"/>
    <w:rsid w:val="00BC6730"/>
    <w:rsid w:val="00BC6B52"/>
    <w:rsid w:val="00BC7339"/>
    <w:rsid w:val="00BC7886"/>
    <w:rsid w:val="00BC7A80"/>
    <w:rsid w:val="00BC7EFF"/>
    <w:rsid w:val="00BD032B"/>
    <w:rsid w:val="00BD1235"/>
    <w:rsid w:val="00BD14D1"/>
    <w:rsid w:val="00BD1937"/>
    <w:rsid w:val="00BD1BBB"/>
    <w:rsid w:val="00BD2444"/>
    <w:rsid w:val="00BD2BF8"/>
    <w:rsid w:val="00BD2DBA"/>
    <w:rsid w:val="00BD39D6"/>
    <w:rsid w:val="00BD478D"/>
    <w:rsid w:val="00BD49EB"/>
    <w:rsid w:val="00BD53DF"/>
    <w:rsid w:val="00BD59D6"/>
    <w:rsid w:val="00BD5C8D"/>
    <w:rsid w:val="00BD5F1C"/>
    <w:rsid w:val="00BD5FC0"/>
    <w:rsid w:val="00BD680E"/>
    <w:rsid w:val="00BD72BF"/>
    <w:rsid w:val="00BD78ED"/>
    <w:rsid w:val="00BD7F1D"/>
    <w:rsid w:val="00BE0051"/>
    <w:rsid w:val="00BE1699"/>
    <w:rsid w:val="00BE1762"/>
    <w:rsid w:val="00BE1876"/>
    <w:rsid w:val="00BE1BC6"/>
    <w:rsid w:val="00BE1CF0"/>
    <w:rsid w:val="00BE1D2F"/>
    <w:rsid w:val="00BE1F81"/>
    <w:rsid w:val="00BE21FA"/>
    <w:rsid w:val="00BE242F"/>
    <w:rsid w:val="00BE2AB2"/>
    <w:rsid w:val="00BE339F"/>
    <w:rsid w:val="00BE36D9"/>
    <w:rsid w:val="00BE4B58"/>
    <w:rsid w:val="00BE4BE6"/>
    <w:rsid w:val="00BE4EF6"/>
    <w:rsid w:val="00BE56F0"/>
    <w:rsid w:val="00BE5C12"/>
    <w:rsid w:val="00BE63E1"/>
    <w:rsid w:val="00BE6BAF"/>
    <w:rsid w:val="00BE77DB"/>
    <w:rsid w:val="00BE7954"/>
    <w:rsid w:val="00BE7BA0"/>
    <w:rsid w:val="00BF042A"/>
    <w:rsid w:val="00BF106E"/>
    <w:rsid w:val="00BF1370"/>
    <w:rsid w:val="00BF26CC"/>
    <w:rsid w:val="00BF3496"/>
    <w:rsid w:val="00BF3558"/>
    <w:rsid w:val="00BF3674"/>
    <w:rsid w:val="00BF42FC"/>
    <w:rsid w:val="00BF46ED"/>
    <w:rsid w:val="00BF4D6F"/>
    <w:rsid w:val="00BF4F6F"/>
    <w:rsid w:val="00BF4F90"/>
    <w:rsid w:val="00BF5964"/>
    <w:rsid w:val="00BF60C3"/>
    <w:rsid w:val="00BF679E"/>
    <w:rsid w:val="00BF68CE"/>
    <w:rsid w:val="00BF6BF5"/>
    <w:rsid w:val="00BF6CB8"/>
    <w:rsid w:val="00BF71EA"/>
    <w:rsid w:val="00C0042E"/>
    <w:rsid w:val="00C01A91"/>
    <w:rsid w:val="00C01B90"/>
    <w:rsid w:val="00C01F8B"/>
    <w:rsid w:val="00C02066"/>
    <w:rsid w:val="00C027EA"/>
    <w:rsid w:val="00C028FD"/>
    <w:rsid w:val="00C02D0D"/>
    <w:rsid w:val="00C02DD4"/>
    <w:rsid w:val="00C02E64"/>
    <w:rsid w:val="00C02FEB"/>
    <w:rsid w:val="00C0389C"/>
    <w:rsid w:val="00C04303"/>
    <w:rsid w:val="00C04AC4"/>
    <w:rsid w:val="00C102B5"/>
    <w:rsid w:val="00C10770"/>
    <w:rsid w:val="00C11DAF"/>
    <w:rsid w:val="00C120C0"/>
    <w:rsid w:val="00C128D5"/>
    <w:rsid w:val="00C12D2A"/>
    <w:rsid w:val="00C12E27"/>
    <w:rsid w:val="00C14F54"/>
    <w:rsid w:val="00C14FFD"/>
    <w:rsid w:val="00C156BD"/>
    <w:rsid w:val="00C17277"/>
    <w:rsid w:val="00C17611"/>
    <w:rsid w:val="00C17864"/>
    <w:rsid w:val="00C17883"/>
    <w:rsid w:val="00C20069"/>
    <w:rsid w:val="00C204F7"/>
    <w:rsid w:val="00C21C27"/>
    <w:rsid w:val="00C228C6"/>
    <w:rsid w:val="00C22F2C"/>
    <w:rsid w:val="00C22F60"/>
    <w:rsid w:val="00C2325A"/>
    <w:rsid w:val="00C23307"/>
    <w:rsid w:val="00C24128"/>
    <w:rsid w:val="00C244E6"/>
    <w:rsid w:val="00C255E4"/>
    <w:rsid w:val="00C2563B"/>
    <w:rsid w:val="00C25A7C"/>
    <w:rsid w:val="00C26035"/>
    <w:rsid w:val="00C260CF"/>
    <w:rsid w:val="00C26FFD"/>
    <w:rsid w:val="00C270BD"/>
    <w:rsid w:val="00C303E9"/>
    <w:rsid w:val="00C31928"/>
    <w:rsid w:val="00C31943"/>
    <w:rsid w:val="00C3223F"/>
    <w:rsid w:val="00C330AC"/>
    <w:rsid w:val="00C3367A"/>
    <w:rsid w:val="00C33E9D"/>
    <w:rsid w:val="00C34D0A"/>
    <w:rsid w:val="00C35C45"/>
    <w:rsid w:val="00C35DFC"/>
    <w:rsid w:val="00C35FD0"/>
    <w:rsid w:val="00C37C87"/>
    <w:rsid w:val="00C40E0A"/>
    <w:rsid w:val="00C40E2D"/>
    <w:rsid w:val="00C41D3B"/>
    <w:rsid w:val="00C420A4"/>
    <w:rsid w:val="00C427C3"/>
    <w:rsid w:val="00C435BC"/>
    <w:rsid w:val="00C448A7"/>
    <w:rsid w:val="00C451F4"/>
    <w:rsid w:val="00C45907"/>
    <w:rsid w:val="00C45ECB"/>
    <w:rsid w:val="00C462C1"/>
    <w:rsid w:val="00C476C9"/>
    <w:rsid w:val="00C51471"/>
    <w:rsid w:val="00C51C3C"/>
    <w:rsid w:val="00C5208B"/>
    <w:rsid w:val="00C523F1"/>
    <w:rsid w:val="00C52587"/>
    <w:rsid w:val="00C52773"/>
    <w:rsid w:val="00C52CF4"/>
    <w:rsid w:val="00C54AA7"/>
    <w:rsid w:val="00C556F1"/>
    <w:rsid w:val="00C55880"/>
    <w:rsid w:val="00C567BC"/>
    <w:rsid w:val="00C57537"/>
    <w:rsid w:val="00C57B4D"/>
    <w:rsid w:val="00C57BEB"/>
    <w:rsid w:val="00C57E8E"/>
    <w:rsid w:val="00C6032B"/>
    <w:rsid w:val="00C61078"/>
    <w:rsid w:val="00C612A9"/>
    <w:rsid w:val="00C612B9"/>
    <w:rsid w:val="00C61339"/>
    <w:rsid w:val="00C613AF"/>
    <w:rsid w:val="00C613CD"/>
    <w:rsid w:val="00C616AE"/>
    <w:rsid w:val="00C62AC5"/>
    <w:rsid w:val="00C62D38"/>
    <w:rsid w:val="00C6391C"/>
    <w:rsid w:val="00C63EFD"/>
    <w:rsid w:val="00C63F4C"/>
    <w:rsid w:val="00C64A31"/>
    <w:rsid w:val="00C6501D"/>
    <w:rsid w:val="00C65397"/>
    <w:rsid w:val="00C65B98"/>
    <w:rsid w:val="00C6746E"/>
    <w:rsid w:val="00C67D71"/>
    <w:rsid w:val="00C717B2"/>
    <w:rsid w:val="00C724EE"/>
    <w:rsid w:val="00C72CC1"/>
    <w:rsid w:val="00C7441E"/>
    <w:rsid w:val="00C7476B"/>
    <w:rsid w:val="00C74F73"/>
    <w:rsid w:val="00C7555D"/>
    <w:rsid w:val="00C7616F"/>
    <w:rsid w:val="00C766AB"/>
    <w:rsid w:val="00C76A81"/>
    <w:rsid w:val="00C76C47"/>
    <w:rsid w:val="00C76EAF"/>
    <w:rsid w:val="00C80724"/>
    <w:rsid w:val="00C80CC5"/>
    <w:rsid w:val="00C820F7"/>
    <w:rsid w:val="00C826AE"/>
    <w:rsid w:val="00C8392B"/>
    <w:rsid w:val="00C83DF5"/>
    <w:rsid w:val="00C84484"/>
    <w:rsid w:val="00C85183"/>
    <w:rsid w:val="00C85206"/>
    <w:rsid w:val="00C85593"/>
    <w:rsid w:val="00C85690"/>
    <w:rsid w:val="00C8675F"/>
    <w:rsid w:val="00C86E0F"/>
    <w:rsid w:val="00C8734F"/>
    <w:rsid w:val="00C909C0"/>
    <w:rsid w:val="00C92A61"/>
    <w:rsid w:val="00C92E68"/>
    <w:rsid w:val="00C9322B"/>
    <w:rsid w:val="00C9369B"/>
    <w:rsid w:val="00C93FEA"/>
    <w:rsid w:val="00C94592"/>
    <w:rsid w:val="00C94C78"/>
    <w:rsid w:val="00C96695"/>
    <w:rsid w:val="00C96BF7"/>
    <w:rsid w:val="00C97997"/>
    <w:rsid w:val="00CA1123"/>
    <w:rsid w:val="00CA21CE"/>
    <w:rsid w:val="00CA2561"/>
    <w:rsid w:val="00CA3733"/>
    <w:rsid w:val="00CA3F11"/>
    <w:rsid w:val="00CA44B2"/>
    <w:rsid w:val="00CA4B5A"/>
    <w:rsid w:val="00CA4DD4"/>
    <w:rsid w:val="00CA5AD1"/>
    <w:rsid w:val="00CA5BC3"/>
    <w:rsid w:val="00CA6708"/>
    <w:rsid w:val="00CA6DCB"/>
    <w:rsid w:val="00CA6F47"/>
    <w:rsid w:val="00CA7101"/>
    <w:rsid w:val="00CA7C90"/>
    <w:rsid w:val="00CA7CF6"/>
    <w:rsid w:val="00CB1031"/>
    <w:rsid w:val="00CB12C7"/>
    <w:rsid w:val="00CB21A9"/>
    <w:rsid w:val="00CB2606"/>
    <w:rsid w:val="00CB2A08"/>
    <w:rsid w:val="00CB2BD8"/>
    <w:rsid w:val="00CB3757"/>
    <w:rsid w:val="00CB3940"/>
    <w:rsid w:val="00CB4A2A"/>
    <w:rsid w:val="00CB5B25"/>
    <w:rsid w:val="00CB5C0D"/>
    <w:rsid w:val="00CB5E85"/>
    <w:rsid w:val="00CB692C"/>
    <w:rsid w:val="00CB7767"/>
    <w:rsid w:val="00CB791C"/>
    <w:rsid w:val="00CB7D4F"/>
    <w:rsid w:val="00CB7DC2"/>
    <w:rsid w:val="00CB7F50"/>
    <w:rsid w:val="00CC02F6"/>
    <w:rsid w:val="00CC04EB"/>
    <w:rsid w:val="00CC10E8"/>
    <w:rsid w:val="00CC153C"/>
    <w:rsid w:val="00CC165A"/>
    <w:rsid w:val="00CC1E27"/>
    <w:rsid w:val="00CC1F01"/>
    <w:rsid w:val="00CC2318"/>
    <w:rsid w:val="00CC2F03"/>
    <w:rsid w:val="00CC3232"/>
    <w:rsid w:val="00CC324F"/>
    <w:rsid w:val="00CC337C"/>
    <w:rsid w:val="00CC3739"/>
    <w:rsid w:val="00CC4A98"/>
    <w:rsid w:val="00CC4C87"/>
    <w:rsid w:val="00CC5296"/>
    <w:rsid w:val="00CC53E8"/>
    <w:rsid w:val="00CC5BC2"/>
    <w:rsid w:val="00CC61E5"/>
    <w:rsid w:val="00CC70B1"/>
    <w:rsid w:val="00CD009A"/>
    <w:rsid w:val="00CD0537"/>
    <w:rsid w:val="00CD0EFF"/>
    <w:rsid w:val="00CD0F0A"/>
    <w:rsid w:val="00CD1B9F"/>
    <w:rsid w:val="00CD1EFE"/>
    <w:rsid w:val="00CD23A0"/>
    <w:rsid w:val="00CD2E86"/>
    <w:rsid w:val="00CD31BF"/>
    <w:rsid w:val="00CD42F8"/>
    <w:rsid w:val="00CD734B"/>
    <w:rsid w:val="00CD7B6C"/>
    <w:rsid w:val="00CD7D3D"/>
    <w:rsid w:val="00CE0069"/>
    <w:rsid w:val="00CE12B0"/>
    <w:rsid w:val="00CE2187"/>
    <w:rsid w:val="00CE28DB"/>
    <w:rsid w:val="00CE32AE"/>
    <w:rsid w:val="00CE3F06"/>
    <w:rsid w:val="00CE4213"/>
    <w:rsid w:val="00CE4B85"/>
    <w:rsid w:val="00CE57D3"/>
    <w:rsid w:val="00CE5B13"/>
    <w:rsid w:val="00CE6555"/>
    <w:rsid w:val="00CE6A48"/>
    <w:rsid w:val="00CE6BF0"/>
    <w:rsid w:val="00CE76E9"/>
    <w:rsid w:val="00CE76EC"/>
    <w:rsid w:val="00CE7B4F"/>
    <w:rsid w:val="00CE7FF7"/>
    <w:rsid w:val="00CF1901"/>
    <w:rsid w:val="00CF19ED"/>
    <w:rsid w:val="00CF2530"/>
    <w:rsid w:val="00CF2620"/>
    <w:rsid w:val="00CF3D44"/>
    <w:rsid w:val="00CF4DCA"/>
    <w:rsid w:val="00CF5B73"/>
    <w:rsid w:val="00CF5CA3"/>
    <w:rsid w:val="00CF6AC1"/>
    <w:rsid w:val="00CF6CE3"/>
    <w:rsid w:val="00CF73E1"/>
    <w:rsid w:val="00CF75A9"/>
    <w:rsid w:val="00CF75B6"/>
    <w:rsid w:val="00D00020"/>
    <w:rsid w:val="00D00AFD"/>
    <w:rsid w:val="00D01B14"/>
    <w:rsid w:val="00D01E61"/>
    <w:rsid w:val="00D03276"/>
    <w:rsid w:val="00D038DB"/>
    <w:rsid w:val="00D03D3B"/>
    <w:rsid w:val="00D0400A"/>
    <w:rsid w:val="00D04CFF"/>
    <w:rsid w:val="00D0733C"/>
    <w:rsid w:val="00D10720"/>
    <w:rsid w:val="00D10C58"/>
    <w:rsid w:val="00D10F22"/>
    <w:rsid w:val="00D11119"/>
    <w:rsid w:val="00D11211"/>
    <w:rsid w:val="00D11CD2"/>
    <w:rsid w:val="00D11F79"/>
    <w:rsid w:val="00D12D4E"/>
    <w:rsid w:val="00D12D5F"/>
    <w:rsid w:val="00D12DCA"/>
    <w:rsid w:val="00D13559"/>
    <w:rsid w:val="00D13F94"/>
    <w:rsid w:val="00D143BD"/>
    <w:rsid w:val="00D1453E"/>
    <w:rsid w:val="00D14CE7"/>
    <w:rsid w:val="00D15412"/>
    <w:rsid w:val="00D15813"/>
    <w:rsid w:val="00D16333"/>
    <w:rsid w:val="00D16A66"/>
    <w:rsid w:val="00D16E61"/>
    <w:rsid w:val="00D17314"/>
    <w:rsid w:val="00D17CC8"/>
    <w:rsid w:val="00D209B0"/>
    <w:rsid w:val="00D210BF"/>
    <w:rsid w:val="00D211ED"/>
    <w:rsid w:val="00D2171E"/>
    <w:rsid w:val="00D21B31"/>
    <w:rsid w:val="00D21D39"/>
    <w:rsid w:val="00D22099"/>
    <w:rsid w:val="00D22772"/>
    <w:rsid w:val="00D227FB"/>
    <w:rsid w:val="00D22A3A"/>
    <w:rsid w:val="00D230DE"/>
    <w:rsid w:val="00D23169"/>
    <w:rsid w:val="00D237A0"/>
    <w:rsid w:val="00D24CA5"/>
    <w:rsid w:val="00D24D57"/>
    <w:rsid w:val="00D25AAA"/>
    <w:rsid w:val="00D263E3"/>
    <w:rsid w:val="00D2708D"/>
    <w:rsid w:val="00D27280"/>
    <w:rsid w:val="00D273FF"/>
    <w:rsid w:val="00D2751F"/>
    <w:rsid w:val="00D279AF"/>
    <w:rsid w:val="00D31241"/>
    <w:rsid w:val="00D321A5"/>
    <w:rsid w:val="00D327BC"/>
    <w:rsid w:val="00D32E21"/>
    <w:rsid w:val="00D3317C"/>
    <w:rsid w:val="00D33E12"/>
    <w:rsid w:val="00D33F87"/>
    <w:rsid w:val="00D35133"/>
    <w:rsid w:val="00D354DB"/>
    <w:rsid w:val="00D37184"/>
    <w:rsid w:val="00D3723B"/>
    <w:rsid w:val="00D374EC"/>
    <w:rsid w:val="00D37CAC"/>
    <w:rsid w:val="00D4087C"/>
    <w:rsid w:val="00D40FD0"/>
    <w:rsid w:val="00D41972"/>
    <w:rsid w:val="00D4273F"/>
    <w:rsid w:val="00D429FC"/>
    <w:rsid w:val="00D43473"/>
    <w:rsid w:val="00D45250"/>
    <w:rsid w:val="00D45518"/>
    <w:rsid w:val="00D46047"/>
    <w:rsid w:val="00D46895"/>
    <w:rsid w:val="00D47052"/>
    <w:rsid w:val="00D470B9"/>
    <w:rsid w:val="00D477B9"/>
    <w:rsid w:val="00D50147"/>
    <w:rsid w:val="00D50B54"/>
    <w:rsid w:val="00D50E44"/>
    <w:rsid w:val="00D5125E"/>
    <w:rsid w:val="00D5231E"/>
    <w:rsid w:val="00D528C4"/>
    <w:rsid w:val="00D53F0F"/>
    <w:rsid w:val="00D5604B"/>
    <w:rsid w:val="00D56364"/>
    <w:rsid w:val="00D56DCD"/>
    <w:rsid w:val="00D56EEA"/>
    <w:rsid w:val="00D5732D"/>
    <w:rsid w:val="00D57B83"/>
    <w:rsid w:val="00D57BF0"/>
    <w:rsid w:val="00D60CE7"/>
    <w:rsid w:val="00D612E3"/>
    <w:rsid w:val="00D618BB"/>
    <w:rsid w:val="00D61CD6"/>
    <w:rsid w:val="00D62F93"/>
    <w:rsid w:val="00D632B2"/>
    <w:rsid w:val="00D64034"/>
    <w:rsid w:val="00D64102"/>
    <w:rsid w:val="00D643DB"/>
    <w:rsid w:val="00D64875"/>
    <w:rsid w:val="00D64DB9"/>
    <w:rsid w:val="00D650C1"/>
    <w:rsid w:val="00D65190"/>
    <w:rsid w:val="00D6573E"/>
    <w:rsid w:val="00D659A2"/>
    <w:rsid w:val="00D66A85"/>
    <w:rsid w:val="00D6702C"/>
    <w:rsid w:val="00D67280"/>
    <w:rsid w:val="00D673EB"/>
    <w:rsid w:val="00D70545"/>
    <w:rsid w:val="00D717FE"/>
    <w:rsid w:val="00D72FBC"/>
    <w:rsid w:val="00D73338"/>
    <w:rsid w:val="00D73F55"/>
    <w:rsid w:val="00D74F30"/>
    <w:rsid w:val="00D75A4E"/>
    <w:rsid w:val="00D75A92"/>
    <w:rsid w:val="00D760B4"/>
    <w:rsid w:val="00D76345"/>
    <w:rsid w:val="00D76714"/>
    <w:rsid w:val="00D76E4D"/>
    <w:rsid w:val="00D8045C"/>
    <w:rsid w:val="00D8156B"/>
    <w:rsid w:val="00D81F5B"/>
    <w:rsid w:val="00D81F80"/>
    <w:rsid w:val="00D82057"/>
    <w:rsid w:val="00D82BD5"/>
    <w:rsid w:val="00D836A9"/>
    <w:rsid w:val="00D8390E"/>
    <w:rsid w:val="00D83BEC"/>
    <w:rsid w:val="00D83D48"/>
    <w:rsid w:val="00D84002"/>
    <w:rsid w:val="00D844D9"/>
    <w:rsid w:val="00D8490A"/>
    <w:rsid w:val="00D84C5A"/>
    <w:rsid w:val="00D86007"/>
    <w:rsid w:val="00D862C1"/>
    <w:rsid w:val="00D86F7F"/>
    <w:rsid w:val="00D87858"/>
    <w:rsid w:val="00D90532"/>
    <w:rsid w:val="00D9053E"/>
    <w:rsid w:val="00D907B3"/>
    <w:rsid w:val="00D90D00"/>
    <w:rsid w:val="00D90FD9"/>
    <w:rsid w:val="00D916CE"/>
    <w:rsid w:val="00D918CB"/>
    <w:rsid w:val="00D91B90"/>
    <w:rsid w:val="00D93991"/>
    <w:rsid w:val="00D93B80"/>
    <w:rsid w:val="00D93D7E"/>
    <w:rsid w:val="00D9439F"/>
    <w:rsid w:val="00D94BFB"/>
    <w:rsid w:val="00D94CFD"/>
    <w:rsid w:val="00D952DC"/>
    <w:rsid w:val="00D9535A"/>
    <w:rsid w:val="00D958DA"/>
    <w:rsid w:val="00D96009"/>
    <w:rsid w:val="00D96272"/>
    <w:rsid w:val="00D96D52"/>
    <w:rsid w:val="00D96F95"/>
    <w:rsid w:val="00D97064"/>
    <w:rsid w:val="00D97F08"/>
    <w:rsid w:val="00DA080D"/>
    <w:rsid w:val="00DA0AB6"/>
    <w:rsid w:val="00DA1898"/>
    <w:rsid w:val="00DA1D29"/>
    <w:rsid w:val="00DA2453"/>
    <w:rsid w:val="00DA27CB"/>
    <w:rsid w:val="00DA4047"/>
    <w:rsid w:val="00DA41CB"/>
    <w:rsid w:val="00DA5872"/>
    <w:rsid w:val="00DA6027"/>
    <w:rsid w:val="00DA64B8"/>
    <w:rsid w:val="00DA667A"/>
    <w:rsid w:val="00DA6B9A"/>
    <w:rsid w:val="00DA6C26"/>
    <w:rsid w:val="00DA7A77"/>
    <w:rsid w:val="00DA7B20"/>
    <w:rsid w:val="00DB14F0"/>
    <w:rsid w:val="00DB1AF8"/>
    <w:rsid w:val="00DB3FB7"/>
    <w:rsid w:val="00DB4B3A"/>
    <w:rsid w:val="00DB5796"/>
    <w:rsid w:val="00DB5C6F"/>
    <w:rsid w:val="00DB5D00"/>
    <w:rsid w:val="00DB66A5"/>
    <w:rsid w:val="00DB68C0"/>
    <w:rsid w:val="00DB7504"/>
    <w:rsid w:val="00DC0082"/>
    <w:rsid w:val="00DC063C"/>
    <w:rsid w:val="00DC1729"/>
    <w:rsid w:val="00DC1CB8"/>
    <w:rsid w:val="00DC1E9F"/>
    <w:rsid w:val="00DC1F3D"/>
    <w:rsid w:val="00DC26BE"/>
    <w:rsid w:val="00DC2871"/>
    <w:rsid w:val="00DC2F4E"/>
    <w:rsid w:val="00DC354A"/>
    <w:rsid w:val="00DC407D"/>
    <w:rsid w:val="00DC5132"/>
    <w:rsid w:val="00DC53C6"/>
    <w:rsid w:val="00DC5614"/>
    <w:rsid w:val="00DC58EC"/>
    <w:rsid w:val="00DC592A"/>
    <w:rsid w:val="00DC67D6"/>
    <w:rsid w:val="00DC7627"/>
    <w:rsid w:val="00DC7EAA"/>
    <w:rsid w:val="00DD0BB3"/>
    <w:rsid w:val="00DD1072"/>
    <w:rsid w:val="00DD222F"/>
    <w:rsid w:val="00DD2418"/>
    <w:rsid w:val="00DD3055"/>
    <w:rsid w:val="00DD3744"/>
    <w:rsid w:val="00DD3B32"/>
    <w:rsid w:val="00DD4734"/>
    <w:rsid w:val="00DD506A"/>
    <w:rsid w:val="00DD5D0F"/>
    <w:rsid w:val="00DD5DC8"/>
    <w:rsid w:val="00DD66B8"/>
    <w:rsid w:val="00DE032A"/>
    <w:rsid w:val="00DE0BF6"/>
    <w:rsid w:val="00DE1094"/>
    <w:rsid w:val="00DE1F27"/>
    <w:rsid w:val="00DE2026"/>
    <w:rsid w:val="00DE210B"/>
    <w:rsid w:val="00DE2873"/>
    <w:rsid w:val="00DE3572"/>
    <w:rsid w:val="00DE372E"/>
    <w:rsid w:val="00DE3A62"/>
    <w:rsid w:val="00DE3DB9"/>
    <w:rsid w:val="00DE4537"/>
    <w:rsid w:val="00DE4668"/>
    <w:rsid w:val="00DE4AF0"/>
    <w:rsid w:val="00DE52A2"/>
    <w:rsid w:val="00DE583F"/>
    <w:rsid w:val="00DE6BD9"/>
    <w:rsid w:val="00DE78E0"/>
    <w:rsid w:val="00DE7939"/>
    <w:rsid w:val="00DE7E94"/>
    <w:rsid w:val="00DF03B4"/>
    <w:rsid w:val="00DF0CD4"/>
    <w:rsid w:val="00DF140A"/>
    <w:rsid w:val="00DF16AD"/>
    <w:rsid w:val="00DF2B1D"/>
    <w:rsid w:val="00DF4872"/>
    <w:rsid w:val="00DF58CB"/>
    <w:rsid w:val="00DF5A43"/>
    <w:rsid w:val="00DF5AC6"/>
    <w:rsid w:val="00DF5C83"/>
    <w:rsid w:val="00DF62FA"/>
    <w:rsid w:val="00DF661A"/>
    <w:rsid w:val="00DF68B2"/>
    <w:rsid w:val="00DF7219"/>
    <w:rsid w:val="00E001C8"/>
    <w:rsid w:val="00E00CDF"/>
    <w:rsid w:val="00E01FE6"/>
    <w:rsid w:val="00E0227F"/>
    <w:rsid w:val="00E023EB"/>
    <w:rsid w:val="00E02B0F"/>
    <w:rsid w:val="00E02B54"/>
    <w:rsid w:val="00E02EBD"/>
    <w:rsid w:val="00E03380"/>
    <w:rsid w:val="00E03451"/>
    <w:rsid w:val="00E03474"/>
    <w:rsid w:val="00E04768"/>
    <w:rsid w:val="00E04A08"/>
    <w:rsid w:val="00E05145"/>
    <w:rsid w:val="00E05862"/>
    <w:rsid w:val="00E05928"/>
    <w:rsid w:val="00E05DDA"/>
    <w:rsid w:val="00E06AC8"/>
    <w:rsid w:val="00E105AE"/>
    <w:rsid w:val="00E10E59"/>
    <w:rsid w:val="00E110CA"/>
    <w:rsid w:val="00E1226C"/>
    <w:rsid w:val="00E1269F"/>
    <w:rsid w:val="00E13ED6"/>
    <w:rsid w:val="00E144B1"/>
    <w:rsid w:val="00E14DA7"/>
    <w:rsid w:val="00E14FF9"/>
    <w:rsid w:val="00E15C19"/>
    <w:rsid w:val="00E16DE0"/>
    <w:rsid w:val="00E171CE"/>
    <w:rsid w:val="00E17241"/>
    <w:rsid w:val="00E17A5C"/>
    <w:rsid w:val="00E17EA1"/>
    <w:rsid w:val="00E202A4"/>
    <w:rsid w:val="00E20697"/>
    <w:rsid w:val="00E20E57"/>
    <w:rsid w:val="00E2129B"/>
    <w:rsid w:val="00E22F42"/>
    <w:rsid w:val="00E22FF2"/>
    <w:rsid w:val="00E241C6"/>
    <w:rsid w:val="00E24A1C"/>
    <w:rsid w:val="00E262BB"/>
    <w:rsid w:val="00E26EFB"/>
    <w:rsid w:val="00E26F6E"/>
    <w:rsid w:val="00E27AA2"/>
    <w:rsid w:val="00E27FD8"/>
    <w:rsid w:val="00E318E9"/>
    <w:rsid w:val="00E319E6"/>
    <w:rsid w:val="00E31EEC"/>
    <w:rsid w:val="00E32BBB"/>
    <w:rsid w:val="00E3307A"/>
    <w:rsid w:val="00E33275"/>
    <w:rsid w:val="00E33456"/>
    <w:rsid w:val="00E3362B"/>
    <w:rsid w:val="00E3381B"/>
    <w:rsid w:val="00E339A8"/>
    <w:rsid w:val="00E349E7"/>
    <w:rsid w:val="00E35869"/>
    <w:rsid w:val="00E36525"/>
    <w:rsid w:val="00E36B51"/>
    <w:rsid w:val="00E407C3"/>
    <w:rsid w:val="00E40C82"/>
    <w:rsid w:val="00E412AE"/>
    <w:rsid w:val="00E413F1"/>
    <w:rsid w:val="00E420E5"/>
    <w:rsid w:val="00E42913"/>
    <w:rsid w:val="00E436A4"/>
    <w:rsid w:val="00E43C6D"/>
    <w:rsid w:val="00E43D26"/>
    <w:rsid w:val="00E43E53"/>
    <w:rsid w:val="00E44049"/>
    <w:rsid w:val="00E4411D"/>
    <w:rsid w:val="00E45339"/>
    <w:rsid w:val="00E45BE5"/>
    <w:rsid w:val="00E45C81"/>
    <w:rsid w:val="00E47223"/>
    <w:rsid w:val="00E479F8"/>
    <w:rsid w:val="00E5044A"/>
    <w:rsid w:val="00E50B73"/>
    <w:rsid w:val="00E51B39"/>
    <w:rsid w:val="00E52395"/>
    <w:rsid w:val="00E52820"/>
    <w:rsid w:val="00E536F0"/>
    <w:rsid w:val="00E53CC7"/>
    <w:rsid w:val="00E53D02"/>
    <w:rsid w:val="00E53D24"/>
    <w:rsid w:val="00E543F8"/>
    <w:rsid w:val="00E5484D"/>
    <w:rsid w:val="00E54FA7"/>
    <w:rsid w:val="00E55426"/>
    <w:rsid w:val="00E55CF9"/>
    <w:rsid w:val="00E56C0D"/>
    <w:rsid w:val="00E56DCE"/>
    <w:rsid w:val="00E572C6"/>
    <w:rsid w:val="00E57A66"/>
    <w:rsid w:val="00E57EEE"/>
    <w:rsid w:val="00E600B5"/>
    <w:rsid w:val="00E601CF"/>
    <w:rsid w:val="00E605B1"/>
    <w:rsid w:val="00E608B5"/>
    <w:rsid w:val="00E6150F"/>
    <w:rsid w:val="00E62BCE"/>
    <w:rsid w:val="00E645DC"/>
    <w:rsid w:val="00E65220"/>
    <w:rsid w:val="00E655D3"/>
    <w:rsid w:val="00E6598A"/>
    <w:rsid w:val="00E6623A"/>
    <w:rsid w:val="00E66BAB"/>
    <w:rsid w:val="00E679E0"/>
    <w:rsid w:val="00E67C76"/>
    <w:rsid w:val="00E7043E"/>
    <w:rsid w:val="00E70545"/>
    <w:rsid w:val="00E71123"/>
    <w:rsid w:val="00E712B8"/>
    <w:rsid w:val="00E714FF"/>
    <w:rsid w:val="00E72CA3"/>
    <w:rsid w:val="00E73508"/>
    <w:rsid w:val="00E740C4"/>
    <w:rsid w:val="00E75148"/>
    <w:rsid w:val="00E7549C"/>
    <w:rsid w:val="00E755A4"/>
    <w:rsid w:val="00E75918"/>
    <w:rsid w:val="00E762A4"/>
    <w:rsid w:val="00E76A38"/>
    <w:rsid w:val="00E82AF7"/>
    <w:rsid w:val="00E843B9"/>
    <w:rsid w:val="00E84737"/>
    <w:rsid w:val="00E849CC"/>
    <w:rsid w:val="00E850BC"/>
    <w:rsid w:val="00E8579E"/>
    <w:rsid w:val="00E87563"/>
    <w:rsid w:val="00E9059C"/>
    <w:rsid w:val="00E906A3"/>
    <w:rsid w:val="00E90AB0"/>
    <w:rsid w:val="00E91638"/>
    <w:rsid w:val="00E91E24"/>
    <w:rsid w:val="00E9209C"/>
    <w:rsid w:val="00E9278B"/>
    <w:rsid w:val="00E92A53"/>
    <w:rsid w:val="00E93460"/>
    <w:rsid w:val="00E93547"/>
    <w:rsid w:val="00E93555"/>
    <w:rsid w:val="00E936AC"/>
    <w:rsid w:val="00E94FF9"/>
    <w:rsid w:val="00E956AF"/>
    <w:rsid w:val="00E969C3"/>
    <w:rsid w:val="00E96D12"/>
    <w:rsid w:val="00E975C4"/>
    <w:rsid w:val="00EA031E"/>
    <w:rsid w:val="00EA05A5"/>
    <w:rsid w:val="00EA0669"/>
    <w:rsid w:val="00EA1C7A"/>
    <w:rsid w:val="00EA29AD"/>
    <w:rsid w:val="00EA32BC"/>
    <w:rsid w:val="00EA35F4"/>
    <w:rsid w:val="00EA369C"/>
    <w:rsid w:val="00EA5392"/>
    <w:rsid w:val="00EA5B97"/>
    <w:rsid w:val="00EA5D7B"/>
    <w:rsid w:val="00EA6C29"/>
    <w:rsid w:val="00EA6E22"/>
    <w:rsid w:val="00EA7979"/>
    <w:rsid w:val="00EA7A58"/>
    <w:rsid w:val="00EA7A66"/>
    <w:rsid w:val="00EB01AB"/>
    <w:rsid w:val="00EB0FB0"/>
    <w:rsid w:val="00EB1E86"/>
    <w:rsid w:val="00EB1EC2"/>
    <w:rsid w:val="00EB2160"/>
    <w:rsid w:val="00EB24B6"/>
    <w:rsid w:val="00EB265D"/>
    <w:rsid w:val="00EB3A2A"/>
    <w:rsid w:val="00EB3D66"/>
    <w:rsid w:val="00EB42EE"/>
    <w:rsid w:val="00EB4771"/>
    <w:rsid w:val="00EB4965"/>
    <w:rsid w:val="00EB4C78"/>
    <w:rsid w:val="00EB4F23"/>
    <w:rsid w:val="00EB5018"/>
    <w:rsid w:val="00EB6CB5"/>
    <w:rsid w:val="00EB74C8"/>
    <w:rsid w:val="00EB7D6A"/>
    <w:rsid w:val="00EC0F0A"/>
    <w:rsid w:val="00EC120C"/>
    <w:rsid w:val="00EC129E"/>
    <w:rsid w:val="00EC1800"/>
    <w:rsid w:val="00EC220E"/>
    <w:rsid w:val="00EC296A"/>
    <w:rsid w:val="00EC2D99"/>
    <w:rsid w:val="00EC32A0"/>
    <w:rsid w:val="00EC3746"/>
    <w:rsid w:val="00EC442A"/>
    <w:rsid w:val="00EC4E42"/>
    <w:rsid w:val="00EC5936"/>
    <w:rsid w:val="00EC63F4"/>
    <w:rsid w:val="00EC739A"/>
    <w:rsid w:val="00EC7ACC"/>
    <w:rsid w:val="00ED0B6D"/>
    <w:rsid w:val="00ED20B8"/>
    <w:rsid w:val="00ED2826"/>
    <w:rsid w:val="00ED3568"/>
    <w:rsid w:val="00ED358E"/>
    <w:rsid w:val="00ED39B6"/>
    <w:rsid w:val="00ED3A26"/>
    <w:rsid w:val="00ED3BA9"/>
    <w:rsid w:val="00ED3FDA"/>
    <w:rsid w:val="00ED4409"/>
    <w:rsid w:val="00ED499A"/>
    <w:rsid w:val="00ED7108"/>
    <w:rsid w:val="00ED7389"/>
    <w:rsid w:val="00ED758A"/>
    <w:rsid w:val="00EE05A8"/>
    <w:rsid w:val="00EE1ABC"/>
    <w:rsid w:val="00EE329D"/>
    <w:rsid w:val="00EE38EA"/>
    <w:rsid w:val="00EE4823"/>
    <w:rsid w:val="00EE4DEA"/>
    <w:rsid w:val="00EE4EF2"/>
    <w:rsid w:val="00EE50E3"/>
    <w:rsid w:val="00EE5F58"/>
    <w:rsid w:val="00EE614B"/>
    <w:rsid w:val="00EE61CF"/>
    <w:rsid w:val="00EE7315"/>
    <w:rsid w:val="00EE79CE"/>
    <w:rsid w:val="00EE7D83"/>
    <w:rsid w:val="00EF0C32"/>
    <w:rsid w:val="00EF1C48"/>
    <w:rsid w:val="00EF1F4E"/>
    <w:rsid w:val="00EF28B7"/>
    <w:rsid w:val="00EF2CDB"/>
    <w:rsid w:val="00EF341E"/>
    <w:rsid w:val="00EF34F6"/>
    <w:rsid w:val="00EF502D"/>
    <w:rsid w:val="00EF5174"/>
    <w:rsid w:val="00EF517A"/>
    <w:rsid w:val="00EF54C8"/>
    <w:rsid w:val="00EF767F"/>
    <w:rsid w:val="00F008D4"/>
    <w:rsid w:val="00F01F12"/>
    <w:rsid w:val="00F037AC"/>
    <w:rsid w:val="00F03CDF"/>
    <w:rsid w:val="00F03D76"/>
    <w:rsid w:val="00F041E4"/>
    <w:rsid w:val="00F055AC"/>
    <w:rsid w:val="00F0665C"/>
    <w:rsid w:val="00F06894"/>
    <w:rsid w:val="00F068B3"/>
    <w:rsid w:val="00F0754F"/>
    <w:rsid w:val="00F10623"/>
    <w:rsid w:val="00F118F5"/>
    <w:rsid w:val="00F11E2A"/>
    <w:rsid w:val="00F11E46"/>
    <w:rsid w:val="00F11E8F"/>
    <w:rsid w:val="00F12042"/>
    <w:rsid w:val="00F13E7D"/>
    <w:rsid w:val="00F15CFE"/>
    <w:rsid w:val="00F16187"/>
    <w:rsid w:val="00F1618C"/>
    <w:rsid w:val="00F20098"/>
    <w:rsid w:val="00F200A8"/>
    <w:rsid w:val="00F20141"/>
    <w:rsid w:val="00F2023D"/>
    <w:rsid w:val="00F20DDD"/>
    <w:rsid w:val="00F20FB0"/>
    <w:rsid w:val="00F21183"/>
    <w:rsid w:val="00F21241"/>
    <w:rsid w:val="00F2144B"/>
    <w:rsid w:val="00F21F78"/>
    <w:rsid w:val="00F2250B"/>
    <w:rsid w:val="00F22AB3"/>
    <w:rsid w:val="00F23013"/>
    <w:rsid w:val="00F2349E"/>
    <w:rsid w:val="00F23EB3"/>
    <w:rsid w:val="00F23F87"/>
    <w:rsid w:val="00F2441D"/>
    <w:rsid w:val="00F246FF"/>
    <w:rsid w:val="00F24BC2"/>
    <w:rsid w:val="00F24C7B"/>
    <w:rsid w:val="00F24CD2"/>
    <w:rsid w:val="00F258AC"/>
    <w:rsid w:val="00F25AB2"/>
    <w:rsid w:val="00F25D02"/>
    <w:rsid w:val="00F26314"/>
    <w:rsid w:val="00F27192"/>
    <w:rsid w:val="00F27424"/>
    <w:rsid w:val="00F275D1"/>
    <w:rsid w:val="00F275DE"/>
    <w:rsid w:val="00F277B6"/>
    <w:rsid w:val="00F3024C"/>
    <w:rsid w:val="00F3058F"/>
    <w:rsid w:val="00F30AD7"/>
    <w:rsid w:val="00F31647"/>
    <w:rsid w:val="00F31DF2"/>
    <w:rsid w:val="00F33954"/>
    <w:rsid w:val="00F339B6"/>
    <w:rsid w:val="00F34AD7"/>
    <w:rsid w:val="00F351A4"/>
    <w:rsid w:val="00F36AD1"/>
    <w:rsid w:val="00F36F54"/>
    <w:rsid w:val="00F36FB0"/>
    <w:rsid w:val="00F37006"/>
    <w:rsid w:val="00F376EA"/>
    <w:rsid w:val="00F37CBE"/>
    <w:rsid w:val="00F40224"/>
    <w:rsid w:val="00F403A8"/>
    <w:rsid w:val="00F411D9"/>
    <w:rsid w:val="00F41F0F"/>
    <w:rsid w:val="00F42E9E"/>
    <w:rsid w:val="00F435F5"/>
    <w:rsid w:val="00F4450E"/>
    <w:rsid w:val="00F445CB"/>
    <w:rsid w:val="00F4583D"/>
    <w:rsid w:val="00F45CE9"/>
    <w:rsid w:val="00F465B1"/>
    <w:rsid w:val="00F465C6"/>
    <w:rsid w:val="00F46BB3"/>
    <w:rsid w:val="00F46F36"/>
    <w:rsid w:val="00F4701D"/>
    <w:rsid w:val="00F50774"/>
    <w:rsid w:val="00F52108"/>
    <w:rsid w:val="00F52613"/>
    <w:rsid w:val="00F528A3"/>
    <w:rsid w:val="00F52B37"/>
    <w:rsid w:val="00F53C5A"/>
    <w:rsid w:val="00F54CDB"/>
    <w:rsid w:val="00F55680"/>
    <w:rsid w:val="00F55985"/>
    <w:rsid w:val="00F57120"/>
    <w:rsid w:val="00F57747"/>
    <w:rsid w:val="00F60BE6"/>
    <w:rsid w:val="00F611BF"/>
    <w:rsid w:val="00F61340"/>
    <w:rsid w:val="00F61537"/>
    <w:rsid w:val="00F61756"/>
    <w:rsid w:val="00F61BB9"/>
    <w:rsid w:val="00F61D16"/>
    <w:rsid w:val="00F628D6"/>
    <w:rsid w:val="00F637B2"/>
    <w:rsid w:val="00F64E64"/>
    <w:rsid w:val="00F659DB"/>
    <w:rsid w:val="00F65B61"/>
    <w:rsid w:val="00F66381"/>
    <w:rsid w:val="00F66E84"/>
    <w:rsid w:val="00F675E4"/>
    <w:rsid w:val="00F67E9E"/>
    <w:rsid w:val="00F708D3"/>
    <w:rsid w:val="00F71835"/>
    <w:rsid w:val="00F7195E"/>
    <w:rsid w:val="00F719E6"/>
    <w:rsid w:val="00F71C4D"/>
    <w:rsid w:val="00F7248C"/>
    <w:rsid w:val="00F7278B"/>
    <w:rsid w:val="00F732F5"/>
    <w:rsid w:val="00F73B3D"/>
    <w:rsid w:val="00F73E42"/>
    <w:rsid w:val="00F742B7"/>
    <w:rsid w:val="00F74925"/>
    <w:rsid w:val="00F74E9D"/>
    <w:rsid w:val="00F750CC"/>
    <w:rsid w:val="00F756F8"/>
    <w:rsid w:val="00F762A4"/>
    <w:rsid w:val="00F772B4"/>
    <w:rsid w:val="00F779C0"/>
    <w:rsid w:val="00F80205"/>
    <w:rsid w:val="00F81463"/>
    <w:rsid w:val="00F81609"/>
    <w:rsid w:val="00F822A3"/>
    <w:rsid w:val="00F822F0"/>
    <w:rsid w:val="00F82B0A"/>
    <w:rsid w:val="00F8308E"/>
    <w:rsid w:val="00F83146"/>
    <w:rsid w:val="00F83B17"/>
    <w:rsid w:val="00F840B7"/>
    <w:rsid w:val="00F845F3"/>
    <w:rsid w:val="00F85AF4"/>
    <w:rsid w:val="00F85ECF"/>
    <w:rsid w:val="00F87448"/>
    <w:rsid w:val="00F903CE"/>
    <w:rsid w:val="00F90CD1"/>
    <w:rsid w:val="00F916B9"/>
    <w:rsid w:val="00F91DC6"/>
    <w:rsid w:val="00F925D5"/>
    <w:rsid w:val="00F92873"/>
    <w:rsid w:val="00F928B0"/>
    <w:rsid w:val="00F92B73"/>
    <w:rsid w:val="00F939A9"/>
    <w:rsid w:val="00F93D51"/>
    <w:rsid w:val="00F93E65"/>
    <w:rsid w:val="00F94610"/>
    <w:rsid w:val="00F94899"/>
    <w:rsid w:val="00F94D26"/>
    <w:rsid w:val="00F95A1C"/>
    <w:rsid w:val="00F96D33"/>
    <w:rsid w:val="00F97980"/>
    <w:rsid w:val="00F97BAB"/>
    <w:rsid w:val="00F97E3B"/>
    <w:rsid w:val="00FA1046"/>
    <w:rsid w:val="00FA165F"/>
    <w:rsid w:val="00FA17B5"/>
    <w:rsid w:val="00FA19B3"/>
    <w:rsid w:val="00FA1ED1"/>
    <w:rsid w:val="00FA3358"/>
    <w:rsid w:val="00FA35E7"/>
    <w:rsid w:val="00FA37B0"/>
    <w:rsid w:val="00FA621E"/>
    <w:rsid w:val="00FA6EB3"/>
    <w:rsid w:val="00FA70D6"/>
    <w:rsid w:val="00FA7CF4"/>
    <w:rsid w:val="00FB0298"/>
    <w:rsid w:val="00FB057E"/>
    <w:rsid w:val="00FB1464"/>
    <w:rsid w:val="00FB1A3E"/>
    <w:rsid w:val="00FB334C"/>
    <w:rsid w:val="00FB3694"/>
    <w:rsid w:val="00FB4058"/>
    <w:rsid w:val="00FB457E"/>
    <w:rsid w:val="00FB6D3F"/>
    <w:rsid w:val="00FB723B"/>
    <w:rsid w:val="00FB7D56"/>
    <w:rsid w:val="00FB7EE8"/>
    <w:rsid w:val="00FC00D3"/>
    <w:rsid w:val="00FC070D"/>
    <w:rsid w:val="00FC090A"/>
    <w:rsid w:val="00FC15F1"/>
    <w:rsid w:val="00FC1FDF"/>
    <w:rsid w:val="00FC2162"/>
    <w:rsid w:val="00FC2D36"/>
    <w:rsid w:val="00FC3886"/>
    <w:rsid w:val="00FC5071"/>
    <w:rsid w:val="00FC5947"/>
    <w:rsid w:val="00FC7508"/>
    <w:rsid w:val="00FC7748"/>
    <w:rsid w:val="00FD007B"/>
    <w:rsid w:val="00FD14CB"/>
    <w:rsid w:val="00FD1880"/>
    <w:rsid w:val="00FD1A5A"/>
    <w:rsid w:val="00FD209B"/>
    <w:rsid w:val="00FD25F9"/>
    <w:rsid w:val="00FD36A1"/>
    <w:rsid w:val="00FD3915"/>
    <w:rsid w:val="00FD3C02"/>
    <w:rsid w:val="00FD4C26"/>
    <w:rsid w:val="00FD54AF"/>
    <w:rsid w:val="00FD62B7"/>
    <w:rsid w:val="00FD6472"/>
    <w:rsid w:val="00FD7258"/>
    <w:rsid w:val="00FD7E0E"/>
    <w:rsid w:val="00FD7ECA"/>
    <w:rsid w:val="00FD7F02"/>
    <w:rsid w:val="00FE0010"/>
    <w:rsid w:val="00FE04EF"/>
    <w:rsid w:val="00FE0792"/>
    <w:rsid w:val="00FE09A8"/>
    <w:rsid w:val="00FE292A"/>
    <w:rsid w:val="00FE438D"/>
    <w:rsid w:val="00FE47B8"/>
    <w:rsid w:val="00FE47D6"/>
    <w:rsid w:val="00FE4EEC"/>
    <w:rsid w:val="00FE54C8"/>
    <w:rsid w:val="00FE572A"/>
    <w:rsid w:val="00FE670B"/>
    <w:rsid w:val="00FE75B9"/>
    <w:rsid w:val="00FE7ED7"/>
    <w:rsid w:val="00FF1DF5"/>
    <w:rsid w:val="00FF2319"/>
    <w:rsid w:val="00FF255B"/>
    <w:rsid w:val="00FF27A9"/>
    <w:rsid w:val="00FF2AFA"/>
    <w:rsid w:val="00FF34D5"/>
    <w:rsid w:val="00FF38BD"/>
    <w:rsid w:val="00FF3B79"/>
    <w:rsid w:val="00FF4366"/>
    <w:rsid w:val="00FF5197"/>
    <w:rsid w:val="00FF5328"/>
    <w:rsid w:val="00FF584E"/>
    <w:rsid w:val="00FF5B07"/>
    <w:rsid w:val="00FF68C2"/>
    <w:rsid w:val="00FF6E0B"/>
    <w:rsid w:val="00FF7C1F"/>
    <w:rsid w:val="00FF7D20"/>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7BA178D"/>
  <w15:docId w15:val="{510E8669-4874-4B1D-AB88-3A3977132D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5">
    <w:lsdException w:name="Normal"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nhideWhenUsed="1"/>
    <w:lsdException w:name="List Bullet" w:semiHidden="1" w:uiPriority="99" w:unhideWhenUsed="1"/>
    <w:lsdException w:name="List Number" w:semiHidden="1" w:unhideWhenUsed="1"/>
    <w:lsdException w:name="List 2" w:unhideWhenUsed="1"/>
    <w:lsdException w:name="List 3"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unhideWhenUsed="1"/>
    <w:lsdException w:name="Block Text"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qFormat/>
    <w:rsid w:val="00442D3D"/>
    <w:pPr>
      <w:spacing w:after="240" w:line="288" w:lineRule="auto"/>
      <w:ind w:right="284"/>
    </w:pPr>
    <w:rPr>
      <w:rFonts w:ascii="Arial" w:hAnsi="Arial" w:cs="Arial"/>
      <w:lang w:eastAsia="en-US"/>
    </w:rPr>
  </w:style>
  <w:style w:type="paragraph" w:styleId="Heading1">
    <w:name w:val="heading 1"/>
    <w:aliases w:val="Times Bold,1.,H1,Section Heading,Head1,Heading apps,h1,Para1,No numbers,L1,Level 1,Attribute Heading 1,Chapter Headline,h11,H11,h12,H12,h1 chapter heading,heading 1Body,H-1,69%,Heading 1 St.George,Title GS,level1,Header1,R1,Main Heading,c"/>
    <w:basedOn w:val="Normal"/>
    <w:next w:val="Normal"/>
    <w:link w:val="Heading1Char"/>
    <w:pPr>
      <w:keepNext/>
      <w:pBdr>
        <w:top w:val="single" w:sz="6" w:space="1" w:color="auto"/>
        <w:left w:val="single" w:sz="6" w:space="4" w:color="auto"/>
        <w:bottom w:val="single" w:sz="6" w:space="1" w:color="auto"/>
        <w:right w:val="single" w:sz="6" w:space="4" w:color="auto"/>
      </w:pBdr>
      <w:jc w:val="center"/>
      <w:outlineLvl w:val="0"/>
    </w:pPr>
    <w:rPr>
      <w:rFonts w:ascii="Lucida Casual" w:hAnsi="Lucida Casual"/>
      <w:sz w:val="32"/>
      <w:lang w:val="en-US"/>
    </w:rPr>
  </w:style>
  <w:style w:type="paragraph" w:styleId="Heading2">
    <w:name w:val="heading 2"/>
    <w:aliases w:val="1.1,H2,h2,Attribute Heading 2,p,h2 main heading,Body Text (Reset numbering),Section,2m,h 2,S&amp;P Heading 2,Reset numbering,Body Text (Reset numbering)1,Body Text (Reset numbering)2,B Sub/Bold,B Sub/Bold1,B Sub/Bold2,B Sub/Bold11,h2 main heading1"/>
    <w:basedOn w:val="Normal"/>
    <w:next w:val="Normal"/>
    <w:link w:val="Heading2Char"/>
    <w:pPr>
      <w:keepNext/>
      <w:jc w:val="center"/>
      <w:outlineLvl w:val="1"/>
    </w:pPr>
    <w:rPr>
      <w:rFonts w:ascii="Lucida Casual" w:hAnsi="Lucida Casual"/>
      <w:b/>
      <w:sz w:val="22"/>
      <w:lang w:val="en-US"/>
    </w:rPr>
  </w:style>
  <w:style w:type="paragraph" w:styleId="Heading3">
    <w:name w:val="heading 3"/>
    <w:aliases w:val="(a),H3,a,H3 Char,a Char,H31,h3,h3 sub heading,Level 1 - 2,d,Head 3,C Sub-Sub/Italic,Head 31,Head 32,C Sub-Sub/Italic1,Head 33,C Sub-Sub/Italic2,Head 311,Head 321,C Sub-Sub/Italic11,h31,Bold Head,bh,3m,Level 1 - 1,l3,head3,h3.H3,3,(Alt+3)"/>
    <w:basedOn w:val="Normal"/>
    <w:next w:val="Normal"/>
    <w:link w:val="Heading3Char"/>
    <w:pPr>
      <w:keepNext/>
      <w:outlineLvl w:val="2"/>
    </w:pPr>
    <w:rPr>
      <w:b/>
      <w:color w:val="FFFFFF"/>
    </w:rPr>
  </w:style>
  <w:style w:type="paragraph" w:styleId="Heading4">
    <w:name w:val="heading 4"/>
    <w:aliases w:val="(i),H4,i,h4,h4 sub sub heading,bullet,bl,bb,sd,Standard H3,h41,Titre 4,Titre 41,1.1.1.1,Level 2 - (a),Level 2 - a,4,Org Heading 2,Sub3Para,proj4,proj41,proj42,proj43,proj44,proj45,proj46,proj47,proj48,proj49,proj410,proj411,proj412,proj421,H-4"/>
    <w:basedOn w:val="Normal"/>
    <w:next w:val="Normal"/>
    <w:link w:val="Heading4Char"/>
    <w:pPr>
      <w:keepNext/>
      <w:jc w:val="both"/>
      <w:outlineLvl w:val="3"/>
    </w:pPr>
    <w:rPr>
      <w:rFonts w:ascii="Lucida Casual" w:hAnsi="Lucida Casual"/>
      <w:b/>
      <w:i/>
      <w:sz w:val="22"/>
      <w:lang w:val="en-US"/>
    </w:rPr>
  </w:style>
  <w:style w:type="paragraph" w:styleId="Heading5">
    <w:name w:val="heading 5"/>
    <w:aliases w:val="(A),H5,A,s,1.1.1.1.1,Level 3 - (i),Level 3 - i,Para5,Para51,Heading 5(unused),h5,h51,h52,L5,Document Title 2,Heading 5 StGeorge,Dot GS,level5,(A)Text,Block Label,5,Further Points,Body Text (R),Appendix A to X,Heading 5   Appendix A to X,Lev 5"/>
    <w:basedOn w:val="Normal"/>
    <w:next w:val="Normal"/>
    <w:link w:val="Heading5Char"/>
    <w:pPr>
      <w:keepNext/>
      <w:numPr>
        <w:ilvl w:val="12"/>
      </w:numPr>
      <w:jc w:val="both"/>
      <w:outlineLvl w:val="4"/>
    </w:pPr>
    <w:rPr>
      <w:b/>
      <w:bCs/>
    </w:rPr>
  </w:style>
  <w:style w:type="paragraph" w:styleId="Heading6">
    <w:name w:val="heading 6"/>
    <w:aliases w:val="(I),H6,I,b,Legal Level 1.,a.,a.1,Heading 6(unused), not Kinhill,Not Kinhill,as,L1 PIP,Name of Org,dash GS,level6,Body Text 5,Heading 6  Appendix Y &amp; Z,Heading 6  Appendix Y &amp; Z1,Heading 6  Appendix Y &amp; Z2,Heading 6  Appendix Y &amp; Z11,heading6,h"/>
    <w:basedOn w:val="Normal"/>
    <w:next w:val="Normal"/>
    <w:link w:val="Heading6Char"/>
    <w:pPr>
      <w:keepNext/>
      <w:jc w:val="both"/>
      <w:outlineLvl w:val="5"/>
    </w:pPr>
    <w:rPr>
      <w:rFonts w:ascii="Book Antiqua" w:hAnsi="Book Antiqua"/>
      <w:b/>
      <w:sz w:val="22"/>
      <w:lang w:val="en-US"/>
    </w:rPr>
  </w:style>
  <w:style w:type="paragraph" w:styleId="Heading7">
    <w:name w:val="heading 7"/>
    <w:aliases w:val="(1),Legal Level 1.1.,i.,i.1,Heading 7(unused),not Kinhill,square GS,level1noheading,H7,ap,L2 PIP,Body Text 6"/>
    <w:basedOn w:val="Normal"/>
    <w:next w:val="Normal"/>
    <w:link w:val="Heading7Char"/>
    <w:pPr>
      <w:keepNext/>
      <w:numPr>
        <w:ilvl w:val="12"/>
      </w:numPr>
      <w:jc w:val="both"/>
      <w:outlineLvl w:val="6"/>
    </w:pPr>
    <w:rPr>
      <w:b/>
      <w:bCs/>
      <w:i/>
      <w:iCs/>
    </w:rPr>
  </w:style>
  <w:style w:type="paragraph" w:styleId="Heading8">
    <w:name w:val="heading 8"/>
    <w:aliases w:val="h8,Legal Level 1.1.1.,Heading 8(unused),level2(a),H8,ad,Body Text 7,L3 PIP"/>
    <w:basedOn w:val="Normal"/>
    <w:next w:val="Normal"/>
    <w:link w:val="Heading8Char"/>
    <w:pPr>
      <w:keepNext/>
      <w:numPr>
        <w:ilvl w:val="12"/>
      </w:numPr>
      <w:jc w:val="center"/>
      <w:outlineLvl w:val="7"/>
    </w:pPr>
    <w:rPr>
      <w:b/>
    </w:rPr>
  </w:style>
  <w:style w:type="paragraph" w:styleId="Heading9">
    <w:name w:val="heading 9"/>
    <w:aliases w:val="Legal Level 1.1.1.1.,level3(i),H9,aat,Body Text 8,Heading 9(unused)"/>
    <w:basedOn w:val="Normal"/>
    <w:next w:val="Normal"/>
    <w:link w:val="Heading9Char"/>
    <w:pPr>
      <w:keepNext/>
      <w:numPr>
        <w:ilvl w:val="12"/>
      </w:numPr>
      <w:jc w:val="both"/>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imes Bold Char,1. Char1,H1 Char1,Section Heading Char1,Head1 Char1,Heading apps Char1,h1 Char1,Para1 Char1,No numbers Char1,L1 Char1,Level 1 Char1,Attribute Heading 1 Char1,Chapter Headline Char1,h11 Char1,H11 Char1,h12 Char1,H12 Char1"/>
    <w:link w:val="Heading1"/>
    <w:rsid w:val="00CB5C0D"/>
    <w:rPr>
      <w:rFonts w:ascii="Lucida Casual" w:hAnsi="Lucida Casual"/>
      <w:sz w:val="32"/>
      <w:lang w:val="en-US" w:eastAsia="en-US"/>
    </w:rPr>
  </w:style>
  <w:style w:type="character" w:customStyle="1" w:styleId="Heading2Char">
    <w:name w:val="Heading 2 Char"/>
    <w:aliases w:val="1.1 Char1,H2 Char1,h2 Char1,Attribute Heading 2 Char1,p Char1,h2 main heading Char1,Body Text (Reset numbering) Char1,Section Char1,2m Char1,h 2 Char1,S&amp;P Heading 2 Char1,Reset numbering Char1,Body Text (Reset numbering)1 Char1"/>
    <w:basedOn w:val="DefaultParagraphFont"/>
    <w:link w:val="Heading2"/>
    <w:rsid w:val="00C17864"/>
    <w:rPr>
      <w:rFonts w:ascii="Lucida Casual" w:hAnsi="Lucida Casual"/>
      <w:b/>
      <w:sz w:val="22"/>
      <w:lang w:val="en-US" w:eastAsia="en-US"/>
    </w:rPr>
  </w:style>
  <w:style w:type="character" w:customStyle="1" w:styleId="Heading3Char">
    <w:name w:val="Heading 3 Char"/>
    <w:aliases w:val="(a) Char1,H3 Char2,a Char2,H3 Char Char1,a Char Char1,H31 Char1,h3 Char1,h3 sub heading Char1,Level 1 - 2 Char1,d Char1,Head 3 Char1,C Sub-Sub/Italic Char1,Head 31 Char1,Head 32 Char1,C Sub-Sub/Italic1 Char1,Head 33 Char1,Head 311 Char1"/>
    <w:basedOn w:val="DefaultParagraphFont"/>
    <w:link w:val="Heading3"/>
    <w:rsid w:val="00C17864"/>
    <w:rPr>
      <w:rFonts w:ascii="Arial" w:hAnsi="Arial" w:cs="Arial"/>
      <w:b/>
      <w:color w:val="FFFFFF"/>
      <w:szCs w:val="24"/>
      <w:lang w:eastAsia="en-US"/>
    </w:rPr>
  </w:style>
  <w:style w:type="character" w:customStyle="1" w:styleId="Heading4Char">
    <w:name w:val="Heading 4 Char"/>
    <w:aliases w:val="(i) Char,H4 Char,i Char,h4 Char,h4 sub sub heading Char,bullet Char,bl Char,bb Char,sd Char,Standard H3 Char,h41 Char,Titre 4 Char,Titre 41 Char,1.1.1.1 Char,Level 2 - (a) Char,Level 2 - a Char,4 Char,Org Heading 2 Char,Sub3Para Char"/>
    <w:basedOn w:val="DefaultParagraphFont"/>
    <w:link w:val="Heading4"/>
    <w:rsid w:val="00C17864"/>
    <w:rPr>
      <w:rFonts w:ascii="Lucida Casual" w:hAnsi="Lucida Casual"/>
      <w:b/>
      <w:i/>
      <w:sz w:val="22"/>
      <w:lang w:val="en-US" w:eastAsia="en-US"/>
    </w:rPr>
  </w:style>
  <w:style w:type="character" w:customStyle="1" w:styleId="Heading5Char">
    <w:name w:val="Heading 5 Char"/>
    <w:aliases w:val="(A) Char,H5 Char,A Char,s Char,1.1.1.1.1 Char,Level 3 - (i) Char,Level 3 - i Char,Para5 Char,Para51 Char,Heading 5(unused) Char,h5 Char,h51 Char,h52 Char,L5 Char,Document Title 2 Char,Heading 5 StGeorge Char,Dot GS Char,level5 Char,5 Char"/>
    <w:link w:val="Heading5"/>
    <w:rsid w:val="00773A86"/>
    <w:rPr>
      <w:rFonts w:ascii="Arial" w:hAnsi="Arial" w:cs="Arial"/>
      <w:b/>
      <w:bCs/>
      <w:sz w:val="24"/>
      <w:szCs w:val="24"/>
      <w:lang w:eastAsia="en-US"/>
    </w:rPr>
  </w:style>
  <w:style w:type="character" w:customStyle="1" w:styleId="Heading6Char">
    <w:name w:val="Heading 6 Char"/>
    <w:aliases w:val="(I) Char,H6 Char,I Char,b Char,Legal Level 1. Char,a. Char,a.1 Char,Heading 6(unused) Char, not Kinhill Char,Not Kinhill Char,as Char,L1 PIP Char,Name of Org Char,dash GS Char,level6 Char,Body Text 5 Char,Heading 6  Appendix Y &amp; Z Char"/>
    <w:basedOn w:val="DefaultParagraphFont"/>
    <w:link w:val="Heading6"/>
    <w:rsid w:val="00C17864"/>
    <w:rPr>
      <w:rFonts w:ascii="Book Antiqua" w:hAnsi="Book Antiqua"/>
      <w:b/>
      <w:sz w:val="22"/>
      <w:lang w:val="en-US" w:eastAsia="en-US"/>
    </w:rPr>
  </w:style>
  <w:style w:type="character" w:customStyle="1" w:styleId="Heading7Char">
    <w:name w:val="Heading 7 Char"/>
    <w:aliases w:val="(1) Char,Legal Level 1.1. Char,i. Char,i.1 Char,Heading 7(unused) Char,not Kinhill Char,square GS Char,level1noheading Char,H7 Char,ap Char,L2 PIP Char,Body Text 6 Char"/>
    <w:basedOn w:val="DefaultParagraphFont"/>
    <w:link w:val="Heading7"/>
    <w:rsid w:val="00C17864"/>
    <w:rPr>
      <w:rFonts w:ascii="Arial" w:hAnsi="Arial" w:cs="Arial"/>
      <w:b/>
      <w:bCs/>
      <w:i/>
      <w:iCs/>
      <w:szCs w:val="24"/>
      <w:lang w:eastAsia="en-US"/>
    </w:rPr>
  </w:style>
  <w:style w:type="character" w:customStyle="1" w:styleId="Heading8Char">
    <w:name w:val="Heading 8 Char"/>
    <w:aliases w:val="h8 Char,Legal Level 1.1.1. Char,Heading 8(unused) Char,level2(a) Char,H8 Char,ad Char,Body Text 7 Char,L3 PIP Char"/>
    <w:basedOn w:val="DefaultParagraphFont"/>
    <w:link w:val="Heading8"/>
    <w:rsid w:val="00C17864"/>
    <w:rPr>
      <w:rFonts w:ascii="Arial" w:hAnsi="Arial" w:cs="Arial"/>
      <w:b/>
      <w:szCs w:val="24"/>
      <w:lang w:eastAsia="en-US"/>
    </w:rPr>
  </w:style>
  <w:style w:type="character" w:customStyle="1" w:styleId="Heading9Char">
    <w:name w:val="Heading 9 Char"/>
    <w:aliases w:val="Legal Level 1.1.1.1. Char,level3(i) Char,H9 Char,aat Char,Body Text 8 Char,Heading 9(unused) Char"/>
    <w:basedOn w:val="DefaultParagraphFont"/>
    <w:link w:val="Heading9"/>
    <w:rsid w:val="00C17864"/>
    <w:rPr>
      <w:rFonts w:ascii="Arial" w:hAnsi="Arial" w:cs="Arial"/>
      <w:b/>
      <w:szCs w:val="24"/>
      <w:lang w:eastAsia="en-US"/>
    </w:rPr>
  </w:style>
  <w:style w:type="paragraph" w:customStyle="1" w:styleId="CharCharChar">
    <w:name w:val="Char Char Char"/>
    <w:basedOn w:val="Normal"/>
    <w:rsid w:val="006C2481"/>
    <w:pPr>
      <w:spacing w:after="160" w:line="240" w:lineRule="exact"/>
    </w:pPr>
    <w:rPr>
      <w:rFonts w:ascii="Tahoma" w:hAnsi="Tahoma"/>
      <w:lang w:val="en-US"/>
    </w:rPr>
  </w:style>
  <w:style w:type="paragraph" w:customStyle="1" w:styleId="auddots">
    <w:name w:val="auddots"/>
    <w:basedOn w:val="Normal"/>
    <w:pPr>
      <w:numPr>
        <w:numId w:val="2"/>
      </w:numPr>
      <w:tabs>
        <w:tab w:val="clear" w:pos="360"/>
        <w:tab w:val="left" w:pos="-720"/>
        <w:tab w:val="left" w:pos="0"/>
        <w:tab w:val="num" w:pos="927"/>
        <w:tab w:val="left" w:pos="1843"/>
      </w:tabs>
      <w:suppressAutoHyphens/>
      <w:ind w:left="924" w:hanging="357"/>
      <w:jc w:val="both"/>
    </w:pPr>
    <w:rPr>
      <w:rFonts w:ascii="CG Times" w:hAnsi="CG Times"/>
      <w:spacing w:val="-3"/>
    </w:rPr>
  </w:style>
  <w:style w:type="paragraph" w:customStyle="1" w:styleId="audsubhd">
    <w:name w:val="audsubhd"/>
    <w:basedOn w:val="Normal"/>
    <w:pPr>
      <w:numPr>
        <w:ilvl w:val="1"/>
        <w:numId w:val="3"/>
      </w:numPr>
      <w:tabs>
        <w:tab w:val="left" w:pos="-720"/>
        <w:tab w:val="left" w:pos="0"/>
      </w:tabs>
      <w:suppressAutoHyphens/>
      <w:ind w:left="573" w:hanging="573"/>
      <w:jc w:val="both"/>
    </w:pPr>
    <w:rPr>
      <w:rFonts w:ascii="CG Times" w:hAnsi="CG Times"/>
      <w:b/>
    </w:rPr>
  </w:style>
  <w:style w:type="paragraph" w:styleId="List">
    <w:name w:val="List"/>
    <w:basedOn w:val="Normal"/>
    <w:pPr>
      <w:numPr>
        <w:ilvl w:val="2"/>
        <w:numId w:val="4"/>
      </w:numPr>
    </w:pPr>
  </w:style>
  <w:style w:type="paragraph" w:styleId="BodyText">
    <w:name w:val="Body Text"/>
    <w:basedOn w:val="Normal"/>
    <w:link w:val="BodyTextChar"/>
    <w:pPr>
      <w:jc w:val="both"/>
    </w:pPr>
    <w:rPr>
      <w:rFonts w:ascii="Book Antiqua" w:hAnsi="Book Antiqua"/>
      <w:sz w:val="22"/>
      <w:lang w:val="en-US"/>
    </w:rPr>
  </w:style>
  <w:style w:type="character" w:customStyle="1" w:styleId="BodyTextChar">
    <w:name w:val="Body Text Char"/>
    <w:link w:val="BodyText"/>
    <w:rsid w:val="00A750FF"/>
    <w:rPr>
      <w:rFonts w:ascii="Book Antiqua" w:hAnsi="Book Antiqua"/>
      <w:sz w:val="22"/>
      <w:lang w:val="en-US" w:eastAsia="en-US"/>
    </w:rPr>
  </w:style>
  <w:style w:type="paragraph" w:customStyle="1" w:styleId="Tablebody">
    <w:name w:val="Table body"/>
    <w:basedOn w:val="Kingstonbody"/>
    <w:rsid w:val="00442D3D"/>
    <w:pPr>
      <w:framePr w:hSpace="180" w:wrap="around" w:vAnchor="text" w:hAnchor="margin" w:y="74"/>
      <w:spacing w:before="120" w:after="120"/>
    </w:pPr>
  </w:style>
  <w:style w:type="paragraph" w:customStyle="1" w:styleId="Tableheader">
    <w:name w:val="Table header"/>
    <w:basedOn w:val="Tablebody"/>
    <w:rsid w:val="00442D3D"/>
    <w:pPr>
      <w:framePr w:wrap="around"/>
    </w:pPr>
    <w:rPr>
      <w:b/>
      <w:bCs/>
    </w:rPr>
  </w:style>
  <w:style w:type="paragraph" w:styleId="TOC1">
    <w:name w:val="toc 1"/>
    <w:basedOn w:val="Normal"/>
    <w:next w:val="Normal"/>
    <w:autoRedefine/>
    <w:uiPriority w:val="39"/>
    <w:rPr>
      <w:rFonts w:ascii="CG Times" w:hAnsi="CG Times"/>
      <w:b/>
      <w:bCs/>
      <w:i/>
      <w:iCs/>
      <w:sz w:val="22"/>
      <w:lang w:val="en-US"/>
    </w:rPr>
  </w:style>
  <w:style w:type="paragraph" w:customStyle="1" w:styleId="TableText10pt">
    <w:name w:val="Table Text 10pt"/>
    <w:basedOn w:val="BodyText"/>
    <w:pPr>
      <w:tabs>
        <w:tab w:val="left" w:pos="272"/>
        <w:tab w:val="left" w:pos="544"/>
        <w:tab w:val="left" w:pos="816"/>
        <w:tab w:val="left" w:pos="1089"/>
      </w:tabs>
      <w:jc w:val="left"/>
    </w:pPr>
    <w:rPr>
      <w:rFonts w:ascii="Times New Roman" w:hAnsi="Times New Roman"/>
      <w:sz w:val="20"/>
      <w:lang w:val="en-AU"/>
    </w:rPr>
  </w:style>
  <w:style w:type="paragraph" w:styleId="PlainText">
    <w:name w:val="Plain Text"/>
    <w:basedOn w:val="Normal"/>
    <w:link w:val="PlainTextChar"/>
    <w:rPr>
      <w:rFonts w:ascii="Courier New" w:hAnsi="Courier New"/>
      <w:lang w:val="en-US"/>
    </w:rPr>
  </w:style>
  <w:style w:type="character" w:customStyle="1" w:styleId="PlainTextChar">
    <w:name w:val="Plain Text Char"/>
    <w:basedOn w:val="DefaultParagraphFont"/>
    <w:link w:val="PlainText"/>
    <w:rsid w:val="00C17864"/>
    <w:rPr>
      <w:rFonts w:ascii="Courier New" w:hAnsi="Courier New"/>
      <w:lang w:val="en-US" w:eastAsia="en-US"/>
    </w:rPr>
  </w:style>
  <w:style w:type="paragraph" w:styleId="BodyText3">
    <w:name w:val="Body Text 3"/>
    <w:basedOn w:val="Normal"/>
    <w:link w:val="BodyText3Char"/>
    <w:pPr>
      <w:numPr>
        <w:ilvl w:val="12"/>
      </w:numPr>
    </w:pPr>
    <w:rPr>
      <w:rFonts w:ascii="CG Times" w:hAnsi="CG Times"/>
      <w:b/>
      <w:lang w:val="en-US"/>
    </w:rPr>
  </w:style>
  <w:style w:type="character" w:customStyle="1" w:styleId="BodyText3Char">
    <w:name w:val="Body Text 3 Char"/>
    <w:basedOn w:val="DefaultParagraphFont"/>
    <w:link w:val="BodyText3"/>
    <w:rsid w:val="00C17864"/>
    <w:rPr>
      <w:rFonts w:ascii="CG Times" w:hAnsi="CG Times"/>
      <w:b/>
      <w:lang w:val="en-US" w:eastAsia="en-US"/>
    </w:rPr>
  </w:style>
  <w:style w:type="paragraph" w:styleId="BlockText">
    <w:name w:val="Block Text"/>
    <w:basedOn w:val="Normal"/>
    <w:pPr>
      <w:numPr>
        <w:ilvl w:val="12"/>
      </w:numPr>
      <w:ind w:left="1350" w:right="1350"/>
      <w:jc w:val="both"/>
    </w:pPr>
    <w:rPr>
      <w:sz w:val="16"/>
      <w:lang w:val="en-US"/>
    </w:rPr>
  </w:style>
  <w:style w:type="character" w:styleId="PageNumber">
    <w:name w:val="page number"/>
    <w:basedOn w:val="DefaultParagraphFont"/>
  </w:style>
  <w:style w:type="paragraph" w:styleId="BodyTextIndent">
    <w:name w:val="Body Text Indent"/>
    <w:basedOn w:val="Normal"/>
    <w:link w:val="BodyTextIndentChar"/>
    <w:pPr>
      <w:tabs>
        <w:tab w:val="left" w:pos="598"/>
      </w:tabs>
      <w:ind w:left="598" w:hanging="540"/>
      <w:jc w:val="both"/>
    </w:pPr>
  </w:style>
  <w:style w:type="character" w:customStyle="1" w:styleId="BodyTextIndentChar">
    <w:name w:val="Body Text Indent Char"/>
    <w:link w:val="BodyTextIndent"/>
    <w:rsid w:val="00773A86"/>
    <w:rPr>
      <w:rFonts w:ascii="Arial" w:hAnsi="Arial" w:cs="Arial"/>
      <w:szCs w:val="24"/>
      <w:lang w:eastAsia="en-US"/>
    </w:rPr>
  </w:style>
  <w:style w:type="paragraph" w:styleId="BodyText2">
    <w:name w:val="Body Text 2"/>
    <w:basedOn w:val="Normal"/>
    <w:link w:val="BodyText2Char"/>
    <w:pPr>
      <w:jc w:val="both"/>
    </w:pPr>
  </w:style>
  <w:style w:type="character" w:customStyle="1" w:styleId="BodyText2Char">
    <w:name w:val="Body Text 2 Char"/>
    <w:basedOn w:val="DefaultParagraphFont"/>
    <w:link w:val="BodyText2"/>
    <w:rsid w:val="00C17864"/>
    <w:rPr>
      <w:rFonts w:ascii="Arial" w:hAnsi="Arial" w:cs="Arial"/>
      <w:szCs w:val="24"/>
      <w:lang w:eastAsia="en-US"/>
    </w:rPr>
  </w:style>
  <w:style w:type="paragraph" w:styleId="BodyTextIndent2">
    <w:name w:val="Body Text Indent 2"/>
    <w:basedOn w:val="Normal"/>
    <w:link w:val="BodyTextIndent2Char"/>
    <w:pPr>
      <w:ind w:left="540" w:hanging="540"/>
      <w:jc w:val="both"/>
    </w:pPr>
    <w:rPr>
      <w:b/>
      <w:i/>
    </w:rPr>
  </w:style>
  <w:style w:type="character" w:customStyle="1" w:styleId="BodyTextIndent2Char">
    <w:name w:val="Body Text Indent 2 Char"/>
    <w:basedOn w:val="DefaultParagraphFont"/>
    <w:link w:val="BodyTextIndent2"/>
    <w:rsid w:val="00C17864"/>
    <w:rPr>
      <w:b/>
      <w:i/>
      <w:sz w:val="24"/>
      <w:szCs w:val="24"/>
      <w:lang w:eastAsia="en-US"/>
    </w:rPr>
  </w:style>
  <w:style w:type="paragraph" w:styleId="BodyTextIndent3">
    <w:name w:val="Body Text Indent 3"/>
    <w:basedOn w:val="Normal"/>
    <w:link w:val="BodyTextIndent3Char"/>
    <w:pPr>
      <w:ind w:left="70"/>
    </w:pPr>
  </w:style>
  <w:style w:type="character" w:customStyle="1" w:styleId="BodyTextIndent3Char">
    <w:name w:val="Body Text Indent 3 Char"/>
    <w:basedOn w:val="DefaultParagraphFont"/>
    <w:link w:val="BodyTextIndent3"/>
    <w:rsid w:val="00C17864"/>
    <w:rPr>
      <w:sz w:val="24"/>
      <w:szCs w:val="24"/>
      <w:lang w:eastAsia="en-US"/>
    </w:rPr>
  </w:style>
  <w:style w:type="paragraph" w:customStyle="1" w:styleId="xl24">
    <w:name w:val="xl24"/>
    <w:basedOn w:val="Normal"/>
    <w:pPr>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b/>
      <w:bCs/>
    </w:rPr>
  </w:style>
  <w:style w:type="paragraph" w:customStyle="1" w:styleId="xl25">
    <w:name w:val="xl25"/>
    <w:basedOn w:val="Normal"/>
    <w:pPr>
      <w:pBdr>
        <w:left w:val="single" w:sz="4" w:space="0" w:color="auto"/>
        <w:bottom w:val="single" w:sz="4" w:space="0" w:color="auto"/>
      </w:pBdr>
      <w:spacing w:before="100" w:beforeAutospacing="1" w:after="100" w:afterAutospacing="1"/>
    </w:pPr>
    <w:rPr>
      <w:rFonts w:ascii="Arial Unicode MS" w:eastAsia="Arial Unicode MS" w:hAnsi="Arial Unicode MS" w:cs="Arial Unicode MS"/>
      <w:b/>
      <w:bCs/>
    </w:rPr>
  </w:style>
  <w:style w:type="paragraph" w:customStyle="1" w:styleId="xl26">
    <w:name w:val="xl26"/>
    <w:basedOn w:val="Normal"/>
    <w:pPr>
      <w:pBdr>
        <w:bottom w:val="single" w:sz="4" w:space="0" w:color="auto"/>
        <w:right w:val="single" w:sz="4" w:space="0" w:color="auto"/>
      </w:pBdr>
      <w:spacing w:before="100" w:beforeAutospacing="1" w:after="100" w:afterAutospacing="1"/>
    </w:pPr>
    <w:rPr>
      <w:rFonts w:ascii="Arial Unicode MS" w:eastAsia="Arial Unicode MS" w:hAnsi="Arial Unicode MS" w:cs="Arial Unicode MS"/>
      <w:b/>
      <w:bCs/>
    </w:rPr>
  </w:style>
  <w:style w:type="paragraph" w:customStyle="1" w:styleId="xl27">
    <w:name w:val="xl27"/>
    <w:basedOn w:val="Normal"/>
    <w:pPr>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b/>
      <w:bCs/>
    </w:rPr>
  </w:style>
  <w:style w:type="paragraph" w:customStyle="1" w:styleId="xl28">
    <w:name w:val="xl28"/>
    <w:basedOn w:val="Normal"/>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29">
    <w:name w:val="xl29"/>
    <w:basedOn w:val="Normal"/>
    <w:pPr>
      <w:pBdr>
        <w:lef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0">
    <w:name w:val="xl30"/>
    <w:basedOn w:val="Normal"/>
    <w:pPr>
      <w:pBdr>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1">
    <w:name w:val="xl31"/>
    <w:basedOn w:val="Normal"/>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2">
    <w:name w:val="xl32"/>
    <w:basedOn w:val="Normal"/>
    <w:pPr>
      <w:pBdr>
        <w:left w:val="single" w:sz="4" w:space="0" w:color="auto"/>
        <w:right w:val="single" w:sz="4" w:space="0" w:color="auto"/>
      </w:pBdr>
      <w:spacing w:before="100" w:beforeAutospacing="1" w:after="100" w:afterAutospacing="1"/>
    </w:pPr>
    <w:rPr>
      <w:rFonts w:eastAsia="Arial Unicode MS"/>
    </w:rPr>
  </w:style>
  <w:style w:type="paragraph" w:customStyle="1" w:styleId="xl33">
    <w:name w:val="xl33"/>
    <w:basedOn w:val="Normal"/>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4">
    <w:name w:val="xl34"/>
    <w:basedOn w:val="Normal"/>
    <w:pPr>
      <w:pBdr>
        <w:left w:val="single" w:sz="4" w:space="0" w:color="auto"/>
      </w:pBdr>
      <w:spacing w:before="100" w:beforeAutospacing="1" w:after="100" w:afterAutospacing="1"/>
    </w:pPr>
    <w:rPr>
      <w:rFonts w:ascii="Arial Unicode MS" w:eastAsia="Arial Unicode MS" w:hAnsi="Arial Unicode MS" w:cs="Arial Unicode MS"/>
      <w:b/>
      <w:bCs/>
    </w:rPr>
  </w:style>
  <w:style w:type="paragraph" w:customStyle="1" w:styleId="xl35">
    <w:name w:val="xl35"/>
    <w:basedOn w:val="Normal"/>
    <w:pPr>
      <w:pBdr>
        <w:top w:val="single" w:sz="4" w:space="0" w:color="auto"/>
        <w:left w:val="single" w:sz="4" w:space="0" w:color="auto"/>
        <w:bottom w:val="single" w:sz="4" w:space="0" w:color="auto"/>
      </w:pBdr>
      <w:spacing w:before="100" w:beforeAutospacing="1" w:after="100" w:afterAutospacing="1"/>
    </w:pPr>
    <w:rPr>
      <w:rFonts w:ascii="Arial Unicode MS" w:eastAsia="Arial Unicode MS" w:hAnsi="Arial Unicode MS" w:cs="Arial Unicode MS"/>
      <w:b/>
      <w:bCs/>
    </w:rPr>
  </w:style>
  <w:style w:type="paragraph" w:customStyle="1" w:styleId="xl36">
    <w:name w:val="xl36"/>
    <w:basedOn w:val="Normal"/>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b/>
      <w:bCs/>
    </w:rPr>
  </w:style>
  <w:style w:type="paragraph" w:customStyle="1" w:styleId="xl37">
    <w:name w:val="xl37"/>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38">
    <w:name w:val="xl38"/>
    <w:basedOn w:val="Normal"/>
    <w:pPr>
      <w:pBdr>
        <w:lef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9">
    <w:name w:val="xl39"/>
    <w:basedOn w:val="Normal"/>
    <w:pPr>
      <w:pBdr>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40">
    <w:name w:val="xl40"/>
    <w:basedOn w:val="Normal"/>
    <w:pPr>
      <w:pBdr>
        <w:top w:val="single" w:sz="4" w:space="0" w:color="auto"/>
        <w:left w:val="single" w:sz="4" w:space="0" w:color="auto"/>
        <w:bottom w:val="single" w:sz="4" w:space="0" w:color="auto"/>
      </w:pBdr>
      <w:shd w:val="clear" w:color="auto" w:fill="C0C0C0"/>
      <w:spacing w:before="100" w:beforeAutospacing="1" w:after="100" w:afterAutospacing="1"/>
      <w:textAlignment w:val="top"/>
    </w:pPr>
    <w:rPr>
      <w:rFonts w:ascii="Arial Unicode MS" w:eastAsia="Arial Unicode MS" w:hAnsi="Arial Unicode MS" w:cs="Arial Unicode MS"/>
      <w:b/>
      <w:bCs/>
      <w:i/>
      <w:iCs/>
    </w:rPr>
  </w:style>
  <w:style w:type="paragraph" w:customStyle="1" w:styleId="xl41">
    <w:name w:val="xl41"/>
    <w:basedOn w:val="Normal"/>
    <w:pPr>
      <w:pBdr>
        <w:top w:val="single" w:sz="4" w:space="0" w:color="auto"/>
        <w:bottom w:val="single" w:sz="4" w:space="0" w:color="auto"/>
        <w:right w:val="single" w:sz="4" w:space="0" w:color="auto"/>
      </w:pBdr>
      <w:shd w:val="clear" w:color="auto" w:fill="C0C0C0"/>
      <w:spacing w:before="100" w:beforeAutospacing="1" w:after="100" w:afterAutospacing="1"/>
      <w:textAlignment w:val="top"/>
    </w:pPr>
    <w:rPr>
      <w:rFonts w:ascii="Arial Unicode MS" w:eastAsia="Arial Unicode MS" w:hAnsi="Arial Unicode MS" w:cs="Arial Unicode MS"/>
      <w:b/>
      <w:bCs/>
      <w:i/>
      <w:iCs/>
    </w:rPr>
  </w:style>
  <w:style w:type="paragraph" w:customStyle="1" w:styleId="xl42">
    <w:name w:val="xl42"/>
    <w:basedOn w:val="Normal"/>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rFonts w:ascii="Arial Unicode MS" w:eastAsia="Arial Unicode MS" w:hAnsi="Arial Unicode MS" w:cs="Arial Unicode MS"/>
    </w:rPr>
  </w:style>
  <w:style w:type="paragraph" w:customStyle="1" w:styleId="xl43">
    <w:name w:val="xl43"/>
    <w:basedOn w:val="Normal"/>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rFonts w:eastAsia="Arial Unicode MS"/>
    </w:rPr>
  </w:style>
  <w:style w:type="paragraph" w:customStyle="1" w:styleId="xl44">
    <w:name w:val="xl44"/>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45">
    <w:name w:val="xl45"/>
    <w:basedOn w:val="Normal"/>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rFonts w:eastAsia="Arial Unicode MS"/>
    </w:rPr>
  </w:style>
  <w:style w:type="paragraph" w:customStyle="1" w:styleId="xl46">
    <w:name w:val="xl46"/>
    <w:basedOn w:val="Normal"/>
    <w:pPr>
      <w:pBdr>
        <w:right w:val="single" w:sz="4" w:space="0" w:color="auto"/>
      </w:pBdr>
      <w:spacing w:before="100" w:beforeAutospacing="1" w:after="100" w:afterAutospacing="1"/>
    </w:pPr>
    <w:rPr>
      <w:rFonts w:ascii="Arial Unicode MS" w:eastAsia="Arial Unicode MS" w:hAnsi="Arial Unicode MS" w:cs="Arial Unicode MS"/>
      <w:b/>
      <w:bCs/>
    </w:rPr>
  </w:style>
  <w:style w:type="paragraph" w:styleId="BalloonText">
    <w:name w:val="Balloon Text"/>
    <w:basedOn w:val="Normal"/>
    <w:link w:val="BalloonTextChar"/>
    <w:uiPriority w:val="99"/>
    <w:semiHidden/>
    <w:rPr>
      <w:rFonts w:ascii="Tahoma" w:hAnsi="Tahoma" w:cs="Tahoma"/>
      <w:sz w:val="16"/>
      <w:szCs w:val="16"/>
    </w:rPr>
  </w:style>
  <w:style w:type="character" w:customStyle="1" w:styleId="BalloonTextChar">
    <w:name w:val="Balloon Text Char"/>
    <w:basedOn w:val="DefaultParagraphFont"/>
    <w:link w:val="BalloonText"/>
    <w:uiPriority w:val="99"/>
    <w:semiHidden/>
    <w:rsid w:val="00C17864"/>
    <w:rPr>
      <w:rFonts w:ascii="Tahoma" w:hAnsi="Tahoma" w:cs="Tahoma"/>
      <w:sz w:val="16"/>
      <w:szCs w:val="16"/>
      <w:lang w:eastAsia="en-US"/>
    </w:rPr>
  </w:style>
  <w:style w:type="paragraph" w:styleId="DocumentMap">
    <w:name w:val="Document Map"/>
    <w:basedOn w:val="Normal"/>
    <w:link w:val="DocumentMapChar"/>
    <w:semiHidden/>
    <w:pPr>
      <w:shd w:val="clear" w:color="auto" w:fill="000080"/>
    </w:pPr>
    <w:rPr>
      <w:rFonts w:ascii="Tahoma" w:hAnsi="Tahoma" w:cs="Tahoma"/>
    </w:rPr>
  </w:style>
  <w:style w:type="character" w:customStyle="1" w:styleId="DocumentMapChar">
    <w:name w:val="Document Map Char"/>
    <w:basedOn w:val="DefaultParagraphFont"/>
    <w:link w:val="DocumentMap"/>
    <w:semiHidden/>
    <w:rsid w:val="00C17864"/>
    <w:rPr>
      <w:rFonts w:ascii="Tahoma" w:hAnsi="Tahoma" w:cs="Tahoma"/>
      <w:shd w:val="clear" w:color="auto" w:fill="000080"/>
      <w:lang w:eastAsia="en-US"/>
    </w:rPr>
  </w:style>
  <w:style w:type="paragraph" w:styleId="ListParagraph">
    <w:name w:val="List Paragraph"/>
    <w:basedOn w:val="Normal"/>
    <w:link w:val="ListParagraphChar"/>
    <w:uiPriority w:val="34"/>
    <w:qFormat/>
    <w:rsid w:val="009B1B71"/>
    <w:pPr>
      <w:spacing w:after="200" w:line="276" w:lineRule="auto"/>
      <w:ind w:left="720"/>
      <w:contextualSpacing/>
    </w:pPr>
    <w:rPr>
      <w:rFonts w:ascii="Calibri" w:eastAsia="Calibri" w:hAnsi="Calibri"/>
      <w:sz w:val="22"/>
      <w:szCs w:val="22"/>
    </w:rPr>
  </w:style>
  <w:style w:type="table" w:styleId="TableGrid">
    <w:name w:val="Table Grid"/>
    <w:basedOn w:val="TableNormal"/>
    <w:uiPriority w:val="59"/>
    <w:rsid w:val="00666E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rsid w:val="0094441C"/>
    <w:rPr>
      <w:b/>
      <w:bCs/>
    </w:rPr>
  </w:style>
  <w:style w:type="paragraph" w:customStyle="1" w:styleId="MainText">
    <w:name w:val="Main Text"/>
    <w:basedOn w:val="Normal"/>
    <w:next w:val="Normal"/>
    <w:rsid w:val="00D10C58"/>
    <w:pPr>
      <w:overflowPunct w:val="0"/>
      <w:autoSpaceDE w:val="0"/>
      <w:autoSpaceDN w:val="0"/>
      <w:adjustRightInd w:val="0"/>
      <w:jc w:val="both"/>
      <w:textAlignment w:val="baseline"/>
    </w:pPr>
  </w:style>
  <w:style w:type="paragraph" w:customStyle="1" w:styleId="Style0">
    <w:name w:val="Style0"/>
    <w:rsid w:val="00D10C58"/>
    <w:pPr>
      <w:autoSpaceDE w:val="0"/>
      <w:autoSpaceDN w:val="0"/>
      <w:adjustRightInd w:val="0"/>
    </w:pPr>
    <w:rPr>
      <w:rFonts w:ascii="Arial" w:hAnsi="Arial"/>
      <w:sz w:val="24"/>
      <w:szCs w:val="24"/>
    </w:rPr>
  </w:style>
  <w:style w:type="character" w:styleId="Hyperlink">
    <w:name w:val="Hyperlink"/>
    <w:uiPriority w:val="99"/>
    <w:rsid w:val="00822D6B"/>
    <w:rPr>
      <w:rFonts w:cs="Times New Roman"/>
      <w:color w:val="0000FF"/>
      <w:u w:val="single"/>
    </w:rPr>
  </w:style>
  <w:style w:type="paragraph" w:styleId="NormalWeb">
    <w:name w:val="Normal (Web)"/>
    <w:basedOn w:val="Normal"/>
    <w:rsid w:val="00822D6B"/>
    <w:pPr>
      <w:spacing w:before="100" w:beforeAutospacing="1" w:after="100" w:afterAutospacing="1"/>
    </w:pPr>
    <w:rPr>
      <w:rFonts w:eastAsia="Calibri"/>
      <w:lang w:eastAsia="en-AU"/>
    </w:rPr>
  </w:style>
  <w:style w:type="character" w:styleId="CommentReference">
    <w:name w:val="annotation reference"/>
    <w:rsid w:val="00137C97"/>
    <w:rPr>
      <w:sz w:val="16"/>
      <w:szCs w:val="16"/>
    </w:rPr>
  </w:style>
  <w:style w:type="paragraph" w:styleId="CommentText">
    <w:name w:val="annotation text"/>
    <w:basedOn w:val="Normal"/>
    <w:link w:val="CommentTextChar"/>
    <w:rsid w:val="00137C97"/>
  </w:style>
  <w:style w:type="character" w:customStyle="1" w:styleId="CommentTextChar">
    <w:name w:val="Comment Text Char"/>
    <w:basedOn w:val="DefaultParagraphFont"/>
    <w:link w:val="CommentText"/>
    <w:rsid w:val="00C17864"/>
    <w:rPr>
      <w:lang w:eastAsia="en-US"/>
    </w:rPr>
  </w:style>
  <w:style w:type="paragraph" w:styleId="CommentSubject">
    <w:name w:val="annotation subject"/>
    <w:basedOn w:val="CommentText"/>
    <w:next w:val="CommentText"/>
    <w:link w:val="CommentSubjectChar"/>
    <w:rsid w:val="00137C97"/>
    <w:rPr>
      <w:b/>
      <w:bCs/>
    </w:rPr>
  </w:style>
  <w:style w:type="character" w:customStyle="1" w:styleId="CommentSubjectChar">
    <w:name w:val="Comment Subject Char"/>
    <w:basedOn w:val="CommentTextChar"/>
    <w:link w:val="CommentSubject"/>
    <w:rsid w:val="00C17864"/>
    <w:rPr>
      <w:b/>
      <w:bCs/>
      <w:lang w:eastAsia="en-US"/>
    </w:rPr>
  </w:style>
  <w:style w:type="character" w:styleId="Emphasis">
    <w:name w:val="Emphasis"/>
    <w:rsid w:val="00994EB9"/>
    <w:rPr>
      <w:i/>
      <w:iCs/>
    </w:rPr>
  </w:style>
  <w:style w:type="character" w:styleId="FollowedHyperlink">
    <w:name w:val="FollowedHyperlink"/>
    <w:basedOn w:val="DefaultParagraphFont"/>
    <w:unhideWhenUsed/>
    <w:rsid w:val="00C17864"/>
    <w:rPr>
      <w:color w:val="777877" w:themeColor="followedHyperlink"/>
      <w:u w:val="single"/>
    </w:rPr>
  </w:style>
  <w:style w:type="character" w:customStyle="1" w:styleId="Heading1Char1">
    <w:name w:val="Heading 1 Char1"/>
    <w:aliases w:val="Times Bold Char1,1. Char,H1 Char,Section Heading Char,Head1 Char,Heading apps Char,h1 Char,Para1 Char,No numbers Char,L1 Char,Level 1 Char,Attribute Heading 1 Char,Chapter Headline Char,h11 Char,H11 Char,h12 Char,H12 Char,H-1 Char"/>
    <w:basedOn w:val="DefaultParagraphFont"/>
    <w:rsid w:val="00C17864"/>
    <w:rPr>
      <w:rFonts w:asciiTheme="majorHAnsi" w:eastAsiaTheme="majorEastAsia" w:hAnsiTheme="majorHAnsi" w:cstheme="majorBidi"/>
      <w:b/>
      <w:bCs/>
      <w:color w:val="C17413" w:themeColor="accent1" w:themeShade="BF"/>
      <w:sz w:val="28"/>
      <w:szCs w:val="28"/>
      <w:lang w:val="en-AU"/>
    </w:rPr>
  </w:style>
  <w:style w:type="paragraph" w:styleId="BodyTextFirstIndent">
    <w:name w:val="Body Text First Indent"/>
    <w:basedOn w:val="BodyText"/>
    <w:link w:val="BodyTextFirstIndentChar"/>
    <w:rsid w:val="00E712B8"/>
    <w:pPr>
      <w:spacing w:after="120"/>
      <w:ind w:firstLine="210"/>
      <w:jc w:val="left"/>
    </w:pPr>
    <w:rPr>
      <w:lang w:val="en-AU"/>
    </w:rPr>
  </w:style>
  <w:style w:type="character" w:customStyle="1" w:styleId="BodyTextFirstIndentChar">
    <w:name w:val="Body Text First Indent Char"/>
    <w:basedOn w:val="BodyTextChar"/>
    <w:link w:val="BodyTextFirstIndent"/>
    <w:rsid w:val="00E712B8"/>
    <w:rPr>
      <w:rFonts w:ascii="Book Antiqua" w:hAnsi="Book Antiqua"/>
      <w:sz w:val="22"/>
      <w:lang w:val="en-US" w:eastAsia="en-US"/>
    </w:rPr>
  </w:style>
  <w:style w:type="paragraph" w:customStyle="1" w:styleId="TableInfo">
    <w:name w:val="Table Info"/>
    <w:basedOn w:val="Normal"/>
    <w:autoRedefine/>
    <w:rsid w:val="00E712B8"/>
    <w:pPr>
      <w:spacing w:before="120" w:after="180"/>
      <w:ind w:left="-1433" w:right="202" w:firstLine="1559"/>
    </w:pPr>
    <w:rPr>
      <w:rFonts w:ascii="Book Antiqua" w:hAnsi="Book Antiqua"/>
      <w:i/>
    </w:rPr>
  </w:style>
  <w:style w:type="paragraph" w:customStyle="1" w:styleId="NormalConsult">
    <w:name w:val="NormalConsult"/>
    <w:basedOn w:val="Normal"/>
    <w:rsid w:val="00E712B8"/>
    <w:pPr>
      <w:tabs>
        <w:tab w:val="left" w:pos="11"/>
        <w:tab w:val="left" w:pos="8789"/>
      </w:tabs>
      <w:spacing w:before="120"/>
    </w:pPr>
    <w:rPr>
      <w:sz w:val="22"/>
    </w:rPr>
  </w:style>
  <w:style w:type="paragraph" w:customStyle="1" w:styleId="Default">
    <w:name w:val="Default"/>
    <w:rsid w:val="00E712B8"/>
    <w:pPr>
      <w:autoSpaceDE w:val="0"/>
      <w:autoSpaceDN w:val="0"/>
      <w:adjustRightInd w:val="0"/>
    </w:pPr>
    <w:rPr>
      <w:rFonts w:ascii="Tahoma" w:eastAsiaTheme="minorHAnsi" w:hAnsi="Tahoma" w:cs="Tahoma"/>
      <w:color w:val="000000"/>
      <w:sz w:val="24"/>
      <w:szCs w:val="24"/>
      <w:lang w:val="en-US" w:eastAsia="en-US"/>
    </w:rPr>
  </w:style>
  <w:style w:type="paragraph" w:customStyle="1" w:styleId="xmsonormal">
    <w:name w:val="x_msonormal"/>
    <w:basedOn w:val="Normal"/>
    <w:rsid w:val="00E712B8"/>
    <w:pPr>
      <w:spacing w:before="100" w:beforeAutospacing="1" w:after="100" w:afterAutospacing="1"/>
    </w:pPr>
    <w:rPr>
      <w:lang w:eastAsia="en-AU"/>
    </w:rPr>
  </w:style>
  <w:style w:type="numbering" w:customStyle="1" w:styleId="NoList1">
    <w:name w:val="No List1"/>
    <w:next w:val="NoList"/>
    <w:uiPriority w:val="99"/>
    <w:semiHidden/>
    <w:unhideWhenUsed/>
    <w:rsid w:val="00A43E8B"/>
  </w:style>
  <w:style w:type="paragraph" w:styleId="Title">
    <w:name w:val="Title"/>
    <w:basedOn w:val="Normal"/>
    <w:next w:val="Normal"/>
    <w:link w:val="TitleChar"/>
    <w:uiPriority w:val="10"/>
    <w:rsid w:val="001D0B77"/>
    <w:pPr>
      <w:shd w:val="clear" w:color="auto" w:fill="003D29" w:themeFill="accent3" w:themeFillShade="BF"/>
      <w:tabs>
        <w:tab w:val="left" w:pos="1134"/>
      </w:tabs>
      <w:spacing w:after="200" w:line="276" w:lineRule="auto"/>
      <w:ind w:left="1134" w:hanging="1134"/>
    </w:pPr>
    <w:rPr>
      <w:rFonts w:eastAsiaTheme="minorHAnsi"/>
      <w:b/>
      <w:color w:val="FFFFFF" w:themeColor="background1"/>
      <w:sz w:val="28"/>
      <w:szCs w:val="28"/>
    </w:rPr>
  </w:style>
  <w:style w:type="character" w:customStyle="1" w:styleId="TitleChar">
    <w:name w:val="Title Char"/>
    <w:basedOn w:val="DefaultParagraphFont"/>
    <w:link w:val="Title"/>
    <w:uiPriority w:val="10"/>
    <w:rsid w:val="001D0B77"/>
    <w:rPr>
      <w:rFonts w:ascii="Arial" w:eastAsiaTheme="minorHAnsi" w:hAnsi="Arial" w:cs="Arial"/>
      <w:b/>
      <w:color w:val="FFFFFF" w:themeColor="background1"/>
      <w:sz w:val="28"/>
      <w:szCs w:val="28"/>
      <w:shd w:val="clear" w:color="auto" w:fill="003D29" w:themeFill="accent3" w:themeFillShade="BF"/>
      <w:lang w:eastAsia="en-US"/>
    </w:rPr>
  </w:style>
  <w:style w:type="paragraph" w:customStyle="1" w:styleId="Outcome">
    <w:name w:val="Outcome"/>
    <w:basedOn w:val="Normal"/>
    <w:rsid w:val="001D0B77"/>
    <w:pPr>
      <w:numPr>
        <w:numId w:val="10"/>
      </w:numPr>
      <w:spacing w:line="276" w:lineRule="auto"/>
    </w:pPr>
    <w:rPr>
      <w:rFonts w:asciiTheme="minorHAnsi" w:eastAsiaTheme="minorHAnsi" w:hAnsiTheme="minorHAnsi" w:cstheme="minorBidi"/>
      <w:sz w:val="22"/>
      <w:szCs w:val="22"/>
    </w:rPr>
  </w:style>
  <w:style w:type="character" w:customStyle="1" w:styleId="ListParagraphChar">
    <w:name w:val="List Paragraph Char"/>
    <w:basedOn w:val="DefaultParagraphFont"/>
    <w:link w:val="ListParagraph"/>
    <w:uiPriority w:val="34"/>
    <w:rsid w:val="001D0B77"/>
    <w:rPr>
      <w:rFonts w:ascii="Calibri" w:eastAsia="Calibri" w:hAnsi="Calibri"/>
      <w:sz w:val="22"/>
      <w:szCs w:val="22"/>
      <w:lang w:eastAsia="en-US"/>
    </w:rPr>
  </w:style>
  <w:style w:type="paragraph" w:customStyle="1" w:styleId="GoalText">
    <w:name w:val="Goal Text"/>
    <w:basedOn w:val="Normal"/>
    <w:link w:val="GoalTextChar"/>
    <w:rsid w:val="001D0B77"/>
    <w:pPr>
      <w:jc w:val="both"/>
    </w:pPr>
    <w:rPr>
      <w:rFonts w:ascii="Calibri" w:eastAsia="Cambria" w:hAnsi="Calibri" w:cs="Calibri"/>
      <w:sz w:val="22"/>
      <w:szCs w:val="22"/>
    </w:rPr>
  </w:style>
  <w:style w:type="character" w:customStyle="1" w:styleId="GoalTextChar">
    <w:name w:val="Goal Text Char"/>
    <w:basedOn w:val="DefaultParagraphFont"/>
    <w:link w:val="GoalText"/>
    <w:rsid w:val="001D0B77"/>
    <w:rPr>
      <w:rFonts w:ascii="Calibri" w:eastAsia="Cambria" w:hAnsi="Calibri" w:cs="Calibri"/>
      <w:sz w:val="22"/>
      <w:szCs w:val="22"/>
      <w:lang w:eastAsia="en-US"/>
    </w:rPr>
  </w:style>
  <w:style w:type="paragraph" w:customStyle="1" w:styleId="Kingstonbody">
    <w:name w:val="Kingston body"/>
    <w:basedOn w:val="Normal"/>
    <w:qFormat/>
    <w:rsid w:val="00733265"/>
  </w:style>
  <w:style w:type="paragraph" w:customStyle="1" w:styleId="Kingstonheading1">
    <w:name w:val="Kingston heading 1"/>
    <w:basedOn w:val="ListParagraph"/>
    <w:qFormat/>
    <w:rsid w:val="00644F31"/>
    <w:pPr>
      <w:spacing w:before="480" w:after="240" w:line="240" w:lineRule="auto"/>
      <w:ind w:left="0"/>
    </w:pPr>
    <w:rPr>
      <w:rFonts w:ascii="Arial" w:eastAsia="Times New Roman" w:hAnsi="Arial"/>
      <w:color w:val="000090"/>
      <w:sz w:val="36"/>
      <w:szCs w:val="32"/>
    </w:rPr>
  </w:style>
  <w:style w:type="paragraph" w:customStyle="1" w:styleId="Kingstonbullet">
    <w:name w:val="Kingston bullet"/>
    <w:basedOn w:val="Kingstonbody"/>
    <w:qFormat/>
    <w:rsid w:val="00733265"/>
    <w:pPr>
      <w:numPr>
        <w:numId w:val="11"/>
      </w:numPr>
      <w:spacing w:after="120"/>
      <w:ind w:left="714" w:hanging="357"/>
    </w:pPr>
    <w:rPr>
      <w:szCs w:val="22"/>
    </w:rPr>
  </w:style>
  <w:style w:type="paragraph" w:customStyle="1" w:styleId="Kingstonheading">
    <w:name w:val="Kingston heading"/>
    <w:basedOn w:val="Kingstonheading1"/>
    <w:rsid w:val="00DC063C"/>
    <w:pPr>
      <w:numPr>
        <w:numId w:val="20"/>
      </w:numPr>
      <w:ind w:left="357" w:hanging="357"/>
    </w:pPr>
    <w:rPr>
      <w:lang w:eastAsia="en-AU"/>
    </w:rPr>
  </w:style>
  <w:style w:type="paragraph" w:customStyle="1" w:styleId="Kingstonheading2-numbered">
    <w:name w:val="Kingston heading 2 - numbered"/>
    <w:basedOn w:val="Kingstonbody"/>
    <w:qFormat/>
    <w:rsid w:val="00442D3D"/>
    <w:pPr>
      <w:numPr>
        <w:ilvl w:val="1"/>
        <w:numId w:val="22"/>
      </w:numPr>
      <w:ind w:left="426" w:right="340"/>
    </w:pPr>
    <w:rPr>
      <w:caps/>
      <w:color w:val="777877" w:themeColor="background2"/>
      <w:sz w:val="24"/>
      <w:szCs w:val="22"/>
    </w:rPr>
  </w:style>
  <w:style w:type="paragraph" w:customStyle="1" w:styleId="Kingstonheading3">
    <w:name w:val="Kingston heading 3"/>
    <w:basedOn w:val="Kingstonbody"/>
    <w:qFormat/>
    <w:rsid w:val="00644F31"/>
    <w:rPr>
      <w:color w:val="000090"/>
    </w:rPr>
  </w:style>
  <w:style w:type="paragraph" w:customStyle="1" w:styleId="Kingstonchartheadingblue">
    <w:name w:val="Kingston chart heading blue"/>
    <w:basedOn w:val="Normal"/>
    <w:qFormat/>
    <w:rsid w:val="00644F31"/>
    <w:rPr>
      <w:color w:val="000090"/>
    </w:rPr>
  </w:style>
  <w:style w:type="paragraph" w:customStyle="1" w:styleId="Kingstonchartsubheadinggrey">
    <w:name w:val="Kingston chart subheading grey"/>
    <w:basedOn w:val="Normal"/>
    <w:qFormat/>
    <w:rsid w:val="00F037AC"/>
    <w:rPr>
      <w:caps/>
      <w:color w:val="777877" w:themeColor="background2"/>
      <w:sz w:val="18"/>
      <w:szCs w:val="22"/>
    </w:rPr>
  </w:style>
  <w:style w:type="paragraph" w:styleId="TOC2">
    <w:name w:val="toc 2"/>
    <w:basedOn w:val="Normal"/>
    <w:next w:val="Normal"/>
    <w:autoRedefine/>
    <w:rsid w:val="009B3B9D"/>
    <w:pPr>
      <w:spacing w:after="100"/>
      <w:ind w:left="240"/>
    </w:pPr>
  </w:style>
  <w:style w:type="paragraph" w:styleId="TOC3">
    <w:name w:val="toc 3"/>
    <w:basedOn w:val="Normal"/>
    <w:next w:val="Normal"/>
    <w:autoRedefine/>
    <w:uiPriority w:val="39"/>
    <w:rsid w:val="009B3B9D"/>
    <w:pPr>
      <w:spacing w:after="100"/>
      <w:ind w:left="480"/>
    </w:pPr>
  </w:style>
  <w:style w:type="paragraph" w:styleId="Caption">
    <w:name w:val="caption"/>
    <w:basedOn w:val="Normal"/>
    <w:next w:val="Normal"/>
    <w:rsid w:val="00C2325A"/>
    <w:pPr>
      <w:tabs>
        <w:tab w:val="left" w:pos="851"/>
        <w:tab w:val="left" w:pos="1701"/>
        <w:tab w:val="left" w:pos="2835"/>
        <w:tab w:val="left" w:pos="3402"/>
        <w:tab w:val="left" w:pos="3969"/>
        <w:tab w:val="left" w:pos="4536"/>
        <w:tab w:val="right" w:pos="9639"/>
      </w:tabs>
      <w:spacing w:before="120" w:after="120"/>
    </w:pPr>
    <w:rPr>
      <w:b/>
      <w:bCs/>
      <w:sz w:val="18"/>
    </w:rPr>
  </w:style>
  <w:style w:type="character" w:styleId="FootnoteReference">
    <w:name w:val="footnote reference"/>
    <w:rsid w:val="00C2325A"/>
    <w:rPr>
      <w:rFonts w:ascii="Arial" w:hAnsi="Arial"/>
      <w:vertAlign w:val="superscript"/>
    </w:rPr>
  </w:style>
  <w:style w:type="paragraph" w:customStyle="1" w:styleId="Heading">
    <w:name w:val="Heading"/>
    <w:basedOn w:val="Normal"/>
    <w:next w:val="Normal"/>
    <w:rsid w:val="00C2325A"/>
    <w:pPr>
      <w:tabs>
        <w:tab w:val="left" w:pos="851"/>
        <w:tab w:val="left" w:pos="1701"/>
        <w:tab w:val="left" w:pos="2835"/>
        <w:tab w:val="left" w:pos="3402"/>
        <w:tab w:val="left" w:pos="3969"/>
        <w:tab w:val="left" w:pos="4536"/>
        <w:tab w:val="right" w:pos="9639"/>
      </w:tabs>
      <w:jc w:val="both"/>
    </w:pPr>
    <w:rPr>
      <w:b/>
      <w:caps/>
      <w:sz w:val="22"/>
    </w:rPr>
  </w:style>
  <w:style w:type="paragraph" w:customStyle="1" w:styleId="Indent1">
    <w:name w:val="Indent 1"/>
    <w:basedOn w:val="Normal"/>
    <w:rsid w:val="00C2325A"/>
    <w:pPr>
      <w:tabs>
        <w:tab w:val="left" w:pos="851"/>
        <w:tab w:val="left" w:pos="1701"/>
        <w:tab w:val="left" w:pos="2835"/>
        <w:tab w:val="left" w:pos="3402"/>
        <w:tab w:val="left" w:pos="3969"/>
        <w:tab w:val="left" w:pos="4536"/>
        <w:tab w:val="right" w:pos="9639"/>
      </w:tabs>
      <w:spacing w:before="240"/>
      <w:ind w:left="851"/>
      <w:jc w:val="both"/>
    </w:pPr>
    <w:rPr>
      <w:sz w:val="22"/>
    </w:rPr>
  </w:style>
  <w:style w:type="paragraph" w:customStyle="1" w:styleId="Indent2">
    <w:name w:val="Indent 2"/>
    <w:basedOn w:val="Normal"/>
    <w:link w:val="Indent2Char"/>
    <w:rsid w:val="00C2325A"/>
    <w:pPr>
      <w:tabs>
        <w:tab w:val="left" w:pos="851"/>
        <w:tab w:val="left" w:pos="1701"/>
        <w:tab w:val="left" w:pos="2835"/>
        <w:tab w:val="left" w:pos="3402"/>
        <w:tab w:val="left" w:pos="3969"/>
        <w:tab w:val="left" w:pos="4536"/>
        <w:tab w:val="right" w:pos="9639"/>
      </w:tabs>
      <w:spacing w:before="240"/>
      <w:ind w:left="1701"/>
      <w:jc w:val="both"/>
    </w:pPr>
    <w:rPr>
      <w:sz w:val="22"/>
    </w:rPr>
  </w:style>
  <w:style w:type="character" w:customStyle="1" w:styleId="Indent2Char">
    <w:name w:val="Indent 2 Char"/>
    <w:link w:val="Indent2"/>
    <w:rsid w:val="00C2325A"/>
    <w:rPr>
      <w:rFonts w:ascii="Arial" w:hAnsi="Arial"/>
      <w:sz w:val="22"/>
      <w:szCs w:val="24"/>
      <w:lang w:eastAsia="en-US"/>
    </w:rPr>
  </w:style>
  <w:style w:type="paragraph" w:customStyle="1" w:styleId="Indent3">
    <w:name w:val="Indent 3"/>
    <w:basedOn w:val="Normal"/>
    <w:rsid w:val="00C2325A"/>
    <w:pPr>
      <w:numPr>
        <w:numId w:val="13"/>
      </w:numPr>
      <w:tabs>
        <w:tab w:val="clear" w:pos="850"/>
        <w:tab w:val="left" w:pos="851"/>
        <w:tab w:val="left" w:pos="1701"/>
        <w:tab w:val="left" w:pos="2835"/>
        <w:tab w:val="left" w:pos="3402"/>
        <w:tab w:val="left" w:pos="3969"/>
        <w:tab w:val="left" w:pos="4536"/>
        <w:tab w:val="right" w:pos="9639"/>
      </w:tabs>
      <w:spacing w:before="240"/>
      <w:ind w:left="2835" w:firstLine="0"/>
      <w:jc w:val="both"/>
    </w:pPr>
    <w:rPr>
      <w:sz w:val="22"/>
    </w:rPr>
  </w:style>
  <w:style w:type="paragraph" w:customStyle="1" w:styleId="Indent4">
    <w:name w:val="Indent 4"/>
    <w:basedOn w:val="Normal"/>
    <w:rsid w:val="00C2325A"/>
    <w:pPr>
      <w:numPr>
        <w:ilvl w:val="1"/>
        <w:numId w:val="13"/>
      </w:numPr>
      <w:tabs>
        <w:tab w:val="clear" w:pos="850"/>
        <w:tab w:val="left" w:pos="1701"/>
        <w:tab w:val="left" w:pos="3402"/>
        <w:tab w:val="left" w:pos="3969"/>
        <w:tab w:val="left" w:pos="4536"/>
        <w:tab w:val="right" w:pos="9639"/>
      </w:tabs>
      <w:spacing w:before="240"/>
      <w:ind w:left="3402" w:firstLine="0"/>
      <w:jc w:val="both"/>
    </w:pPr>
    <w:rPr>
      <w:sz w:val="22"/>
    </w:rPr>
  </w:style>
  <w:style w:type="paragraph" w:customStyle="1" w:styleId="Indent5">
    <w:name w:val="Indent 5"/>
    <w:basedOn w:val="Normal"/>
    <w:rsid w:val="00C2325A"/>
    <w:pPr>
      <w:numPr>
        <w:ilvl w:val="2"/>
        <w:numId w:val="13"/>
      </w:numPr>
      <w:tabs>
        <w:tab w:val="left" w:pos="851"/>
        <w:tab w:val="left" w:pos="1701"/>
        <w:tab w:val="left" w:pos="2835"/>
        <w:tab w:val="left" w:pos="3402"/>
        <w:tab w:val="left" w:pos="3969"/>
        <w:tab w:val="left" w:pos="4536"/>
        <w:tab w:val="right" w:pos="9639"/>
      </w:tabs>
      <w:spacing w:before="240"/>
      <w:ind w:left="3969" w:firstLine="0"/>
      <w:jc w:val="both"/>
    </w:pPr>
    <w:rPr>
      <w:sz w:val="22"/>
    </w:rPr>
  </w:style>
  <w:style w:type="paragraph" w:customStyle="1" w:styleId="Indent6">
    <w:name w:val="Indent 6"/>
    <w:basedOn w:val="Normal"/>
    <w:rsid w:val="00C2325A"/>
    <w:pPr>
      <w:numPr>
        <w:ilvl w:val="3"/>
        <w:numId w:val="12"/>
      </w:numPr>
      <w:tabs>
        <w:tab w:val="left" w:pos="851"/>
        <w:tab w:val="left" w:pos="1701"/>
        <w:tab w:val="left" w:pos="2835"/>
        <w:tab w:val="left" w:pos="3402"/>
        <w:tab w:val="left" w:pos="3969"/>
        <w:tab w:val="left" w:pos="4536"/>
        <w:tab w:val="right" w:pos="9639"/>
      </w:tabs>
      <w:spacing w:before="240"/>
      <w:ind w:left="4536" w:firstLine="0"/>
      <w:jc w:val="both"/>
    </w:pPr>
    <w:rPr>
      <w:sz w:val="22"/>
    </w:rPr>
  </w:style>
  <w:style w:type="paragraph" w:styleId="ListNumber">
    <w:name w:val="List Number"/>
    <w:basedOn w:val="Normal"/>
    <w:rsid w:val="00C2325A"/>
    <w:pPr>
      <w:numPr>
        <w:ilvl w:val="4"/>
        <w:numId w:val="13"/>
      </w:numPr>
      <w:tabs>
        <w:tab w:val="num" w:pos="360"/>
        <w:tab w:val="left" w:pos="1701"/>
        <w:tab w:val="left" w:pos="2835"/>
        <w:tab w:val="left" w:pos="3402"/>
        <w:tab w:val="left" w:pos="3969"/>
        <w:tab w:val="left" w:pos="4536"/>
        <w:tab w:val="right" w:pos="9639"/>
      </w:tabs>
      <w:ind w:left="360" w:hanging="360"/>
      <w:jc w:val="both"/>
    </w:pPr>
    <w:rPr>
      <w:sz w:val="22"/>
    </w:rPr>
  </w:style>
  <w:style w:type="paragraph" w:customStyle="1" w:styleId="Litigation1">
    <w:name w:val="Litigation 1"/>
    <w:basedOn w:val="Normal"/>
    <w:rsid w:val="00C2325A"/>
    <w:pPr>
      <w:numPr>
        <w:numId w:val="3"/>
      </w:numPr>
      <w:tabs>
        <w:tab w:val="left" w:pos="1701"/>
        <w:tab w:val="left" w:pos="2835"/>
        <w:tab w:val="left" w:pos="3402"/>
        <w:tab w:val="left" w:pos="3969"/>
        <w:tab w:val="left" w:pos="4536"/>
        <w:tab w:val="right" w:pos="9639"/>
      </w:tabs>
      <w:spacing w:before="240"/>
      <w:jc w:val="both"/>
      <w:outlineLvl w:val="0"/>
    </w:pPr>
    <w:rPr>
      <w:sz w:val="22"/>
    </w:rPr>
  </w:style>
  <w:style w:type="paragraph" w:customStyle="1" w:styleId="Litigation2">
    <w:name w:val="Litigation 2"/>
    <w:basedOn w:val="Normal"/>
    <w:rsid w:val="00C2325A"/>
    <w:pPr>
      <w:tabs>
        <w:tab w:val="num" w:pos="570"/>
        <w:tab w:val="left" w:pos="1701"/>
        <w:tab w:val="left" w:pos="2835"/>
        <w:tab w:val="left" w:pos="3402"/>
        <w:tab w:val="left" w:pos="3969"/>
        <w:tab w:val="left" w:pos="4536"/>
        <w:tab w:val="right" w:pos="9639"/>
      </w:tabs>
      <w:spacing w:before="240"/>
      <w:ind w:left="570" w:hanging="570"/>
      <w:jc w:val="both"/>
      <w:outlineLvl w:val="1"/>
    </w:pPr>
    <w:rPr>
      <w:sz w:val="22"/>
    </w:rPr>
  </w:style>
  <w:style w:type="paragraph" w:customStyle="1" w:styleId="Litigation3">
    <w:name w:val="Litigation 3"/>
    <w:basedOn w:val="Normal"/>
    <w:rsid w:val="00C2325A"/>
    <w:pPr>
      <w:numPr>
        <w:ilvl w:val="2"/>
        <w:numId w:val="3"/>
      </w:numPr>
      <w:tabs>
        <w:tab w:val="left" w:pos="2835"/>
        <w:tab w:val="left" w:pos="3969"/>
        <w:tab w:val="left" w:pos="4536"/>
        <w:tab w:val="right" w:pos="9639"/>
      </w:tabs>
      <w:spacing w:before="240"/>
      <w:jc w:val="both"/>
      <w:outlineLvl w:val="2"/>
    </w:pPr>
    <w:rPr>
      <w:sz w:val="22"/>
    </w:rPr>
  </w:style>
  <w:style w:type="paragraph" w:customStyle="1" w:styleId="Litigation4">
    <w:name w:val="Litigation 4"/>
    <w:basedOn w:val="Normal"/>
    <w:rsid w:val="00C2325A"/>
    <w:pPr>
      <w:numPr>
        <w:ilvl w:val="3"/>
        <w:numId w:val="1"/>
      </w:numPr>
      <w:tabs>
        <w:tab w:val="left" w:pos="3402"/>
        <w:tab w:val="left" w:pos="3969"/>
        <w:tab w:val="right" w:pos="9639"/>
      </w:tabs>
      <w:spacing w:before="240"/>
      <w:jc w:val="both"/>
      <w:outlineLvl w:val="3"/>
    </w:pPr>
    <w:rPr>
      <w:sz w:val="22"/>
    </w:rPr>
  </w:style>
  <w:style w:type="paragraph" w:customStyle="1" w:styleId="Litigation5">
    <w:name w:val="Litigation 5"/>
    <w:basedOn w:val="Normal"/>
    <w:rsid w:val="00C2325A"/>
    <w:pPr>
      <w:numPr>
        <w:ilvl w:val="4"/>
        <w:numId w:val="3"/>
      </w:numPr>
      <w:tabs>
        <w:tab w:val="left" w:pos="3969"/>
        <w:tab w:val="left" w:pos="4536"/>
        <w:tab w:val="right" w:pos="9639"/>
      </w:tabs>
      <w:spacing w:before="240"/>
      <w:jc w:val="both"/>
      <w:outlineLvl w:val="4"/>
    </w:pPr>
    <w:rPr>
      <w:sz w:val="22"/>
    </w:rPr>
  </w:style>
  <w:style w:type="paragraph" w:styleId="MacroText">
    <w:name w:val="macro"/>
    <w:link w:val="MacroTextChar"/>
    <w:rsid w:val="00C2325A"/>
    <w:pPr>
      <w:tabs>
        <w:tab w:val="left" w:pos="851"/>
        <w:tab w:val="left" w:pos="1701"/>
        <w:tab w:val="left" w:pos="2835"/>
        <w:tab w:val="left" w:pos="3402"/>
        <w:tab w:val="left" w:pos="3969"/>
        <w:tab w:val="left" w:pos="4536"/>
        <w:tab w:val="right" w:pos="9639"/>
      </w:tabs>
      <w:jc w:val="both"/>
    </w:pPr>
    <w:rPr>
      <w:rFonts w:ascii="Arial" w:hAnsi="Arial" w:cs="Courier New"/>
      <w:lang w:eastAsia="en-US"/>
    </w:rPr>
  </w:style>
  <w:style w:type="character" w:customStyle="1" w:styleId="MacroTextChar">
    <w:name w:val="Macro Text Char"/>
    <w:basedOn w:val="DefaultParagraphFont"/>
    <w:link w:val="MacroText"/>
    <w:rsid w:val="00C2325A"/>
    <w:rPr>
      <w:rFonts w:ascii="Arial" w:hAnsi="Arial" w:cs="Courier New"/>
      <w:lang w:eastAsia="en-US"/>
    </w:rPr>
  </w:style>
  <w:style w:type="paragraph" w:customStyle="1" w:styleId="SchHead1">
    <w:name w:val="SchHead1"/>
    <w:basedOn w:val="Normal"/>
    <w:rsid w:val="00C2325A"/>
    <w:pPr>
      <w:tabs>
        <w:tab w:val="left" w:pos="851"/>
      </w:tabs>
      <w:spacing w:before="240"/>
      <w:ind w:left="851" w:hanging="851"/>
      <w:jc w:val="both"/>
    </w:pPr>
    <w:rPr>
      <w:sz w:val="22"/>
    </w:rPr>
  </w:style>
  <w:style w:type="paragraph" w:customStyle="1" w:styleId="SchHead2">
    <w:name w:val="SchHead2"/>
    <w:basedOn w:val="Normal"/>
    <w:rsid w:val="00C2325A"/>
    <w:pPr>
      <w:numPr>
        <w:numId w:val="14"/>
      </w:numPr>
      <w:tabs>
        <w:tab w:val="left" w:pos="851"/>
        <w:tab w:val="left" w:pos="1701"/>
      </w:tabs>
      <w:spacing w:before="240"/>
      <w:ind w:left="1702"/>
      <w:jc w:val="both"/>
    </w:pPr>
    <w:rPr>
      <w:sz w:val="22"/>
    </w:rPr>
  </w:style>
  <w:style w:type="paragraph" w:customStyle="1" w:styleId="SchHead3">
    <w:name w:val="SchHead3"/>
    <w:basedOn w:val="Normal"/>
    <w:rsid w:val="00C2325A"/>
    <w:pPr>
      <w:numPr>
        <w:ilvl w:val="1"/>
        <w:numId w:val="14"/>
      </w:numPr>
      <w:tabs>
        <w:tab w:val="left" w:pos="1701"/>
        <w:tab w:val="num" w:pos="2835"/>
      </w:tabs>
      <w:spacing w:before="240"/>
      <w:ind w:left="2835" w:hanging="1133"/>
      <w:jc w:val="both"/>
    </w:pPr>
    <w:rPr>
      <w:sz w:val="22"/>
    </w:rPr>
  </w:style>
  <w:style w:type="paragraph" w:customStyle="1" w:styleId="SchHead4">
    <w:name w:val="SchHead4"/>
    <w:basedOn w:val="Normal"/>
    <w:rsid w:val="00C2325A"/>
    <w:pPr>
      <w:numPr>
        <w:ilvl w:val="2"/>
        <w:numId w:val="14"/>
      </w:numPr>
      <w:tabs>
        <w:tab w:val="clear" w:pos="1701"/>
        <w:tab w:val="left" w:pos="2835"/>
        <w:tab w:val="num" w:pos="3404"/>
      </w:tabs>
      <w:spacing w:before="240"/>
      <w:ind w:left="3404" w:hanging="569"/>
      <w:jc w:val="both"/>
    </w:pPr>
    <w:rPr>
      <w:sz w:val="22"/>
    </w:rPr>
  </w:style>
  <w:style w:type="paragraph" w:customStyle="1" w:styleId="SchHead5">
    <w:name w:val="SchHead5"/>
    <w:basedOn w:val="Normal"/>
    <w:rsid w:val="00C2325A"/>
    <w:pPr>
      <w:numPr>
        <w:ilvl w:val="3"/>
        <w:numId w:val="14"/>
      </w:numPr>
      <w:tabs>
        <w:tab w:val="clear" w:pos="2552"/>
        <w:tab w:val="left" w:pos="3402"/>
        <w:tab w:val="num" w:pos="3969"/>
      </w:tabs>
      <w:spacing w:before="240"/>
      <w:ind w:left="3969" w:hanging="565"/>
      <w:jc w:val="both"/>
    </w:pPr>
    <w:rPr>
      <w:sz w:val="22"/>
    </w:rPr>
  </w:style>
  <w:style w:type="paragraph" w:customStyle="1" w:styleId="SchHead6">
    <w:name w:val="SchHead6"/>
    <w:basedOn w:val="Normal"/>
    <w:rsid w:val="00C2325A"/>
    <w:pPr>
      <w:numPr>
        <w:ilvl w:val="4"/>
        <w:numId w:val="14"/>
      </w:numPr>
      <w:tabs>
        <w:tab w:val="clear" w:pos="3402"/>
        <w:tab w:val="left" w:pos="3969"/>
        <w:tab w:val="left" w:pos="4536"/>
      </w:tabs>
      <w:spacing w:before="240"/>
      <w:ind w:left="4536" w:hanging="567"/>
      <w:jc w:val="both"/>
    </w:pPr>
    <w:rPr>
      <w:sz w:val="22"/>
    </w:rPr>
  </w:style>
  <w:style w:type="paragraph" w:customStyle="1" w:styleId="SchLit1">
    <w:name w:val="SchLit1"/>
    <w:basedOn w:val="Normal"/>
    <w:rsid w:val="00C2325A"/>
    <w:pPr>
      <w:numPr>
        <w:ilvl w:val="5"/>
        <w:numId w:val="14"/>
      </w:numPr>
      <w:tabs>
        <w:tab w:val="left" w:pos="851"/>
      </w:tabs>
      <w:spacing w:before="240"/>
      <w:ind w:left="851"/>
      <w:jc w:val="both"/>
      <w:outlineLvl w:val="0"/>
    </w:pPr>
    <w:rPr>
      <w:sz w:val="22"/>
    </w:rPr>
  </w:style>
  <w:style w:type="paragraph" w:customStyle="1" w:styleId="SchLit2">
    <w:name w:val="SchLit2"/>
    <w:basedOn w:val="Normal"/>
    <w:rsid w:val="00C2325A"/>
    <w:pPr>
      <w:numPr>
        <w:numId w:val="15"/>
      </w:numPr>
      <w:tabs>
        <w:tab w:val="clear" w:pos="1209"/>
        <w:tab w:val="left" w:pos="851"/>
      </w:tabs>
      <w:spacing w:before="240"/>
      <w:ind w:left="851" w:hanging="851"/>
      <w:jc w:val="both"/>
      <w:outlineLvl w:val="1"/>
    </w:pPr>
    <w:rPr>
      <w:sz w:val="22"/>
    </w:rPr>
  </w:style>
  <w:style w:type="paragraph" w:customStyle="1" w:styleId="SchLit3">
    <w:name w:val="SchLit3"/>
    <w:basedOn w:val="Normal"/>
    <w:rsid w:val="00C2325A"/>
    <w:pPr>
      <w:numPr>
        <w:numId w:val="16"/>
      </w:numPr>
      <w:tabs>
        <w:tab w:val="clear" w:pos="360"/>
        <w:tab w:val="left" w:pos="851"/>
        <w:tab w:val="num" w:pos="1701"/>
      </w:tabs>
      <w:spacing w:before="240"/>
      <w:ind w:left="1701" w:hanging="850"/>
      <w:outlineLvl w:val="2"/>
    </w:pPr>
    <w:rPr>
      <w:sz w:val="22"/>
    </w:rPr>
  </w:style>
  <w:style w:type="paragraph" w:customStyle="1" w:styleId="SchLit4">
    <w:name w:val="SchLit4"/>
    <w:basedOn w:val="Normal"/>
    <w:rsid w:val="00C2325A"/>
    <w:pPr>
      <w:numPr>
        <w:ilvl w:val="3"/>
        <w:numId w:val="5"/>
      </w:numPr>
      <w:tabs>
        <w:tab w:val="left" w:pos="1701"/>
      </w:tabs>
      <w:spacing w:before="240"/>
      <w:jc w:val="both"/>
      <w:outlineLvl w:val="3"/>
    </w:pPr>
    <w:rPr>
      <w:sz w:val="22"/>
    </w:rPr>
  </w:style>
  <w:style w:type="paragraph" w:customStyle="1" w:styleId="SchLit5">
    <w:name w:val="SchLit5"/>
    <w:basedOn w:val="SchLit4"/>
    <w:rsid w:val="00C2325A"/>
    <w:pPr>
      <w:numPr>
        <w:ilvl w:val="4"/>
      </w:numPr>
      <w:tabs>
        <w:tab w:val="clear" w:pos="1701"/>
        <w:tab w:val="left" w:pos="3402"/>
      </w:tabs>
      <w:ind w:left="3403" w:hanging="851"/>
    </w:pPr>
  </w:style>
  <w:style w:type="paragraph" w:customStyle="1" w:styleId="SchLit6">
    <w:name w:val="SchLit6"/>
    <w:basedOn w:val="SchLit5"/>
    <w:rsid w:val="00C2325A"/>
    <w:pPr>
      <w:numPr>
        <w:ilvl w:val="5"/>
      </w:numPr>
      <w:tabs>
        <w:tab w:val="left" w:pos="4253"/>
      </w:tabs>
    </w:pPr>
  </w:style>
  <w:style w:type="paragraph" w:styleId="ListBullet4">
    <w:name w:val="List Bullet 4"/>
    <w:basedOn w:val="Normal"/>
    <w:rsid w:val="00C2325A"/>
    <w:pPr>
      <w:widowControl w:val="0"/>
      <w:numPr>
        <w:numId w:val="6"/>
      </w:numPr>
      <w:spacing w:after="220"/>
      <w:ind w:left="3856" w:hanging="964"/>
    </w:pPr>
    <w:rPr>
      <w:sz w:val="22"/>
    </w:rPr>
  </w:style>
  <w:style w:type="paragraph" w:styleId="ListBullet">
    <w:name w:val="List Bullet"/>
    <w:basedOn w:val="Normal"/>
    <w:uiPriority w:val="99"/>
    <w:unhideWhenUsed/>
    <w:rsid w:val="00C2325A"/>
    <w:pPr>
      <w:tabs>
        <w:tab w:val="num" w:pos="360"/>
        <w:tab w:val="left" w:pos="851"/>
        <w:tab w:val="left" w:pos="1701"/>
        <w:tab w:val="left" w:pos="2835"/>
        <w:tab w:val="left" w:pos="3402"/>
        <w:tab w:val="left" w:pos="3969"/>
        <w:tab w:val="left" w:pos="4536"/>
        <w:tab w:val="right" w:pos="9639"/>
      </w:tabs>
      <w:ind w:left="360" w:hanging="360"/>
      <w:contextualSpacing/>
      <w:jc w:val="both"/>
    </w:pPr>
    <w:rPr>
      <w:sz w:val="22"/>
    </w:rPr>
  </w:style>
  <w:style w:type="paragraph" w:customStyle="1" w:styleId="MLCBODY1">
    <w:name w:val="MLC BODY1"/>
    <w:basedOn w:val="Normal"/>
    <w:link w:val="MLCBODY1Char"/>
    <w:rsid w:val="00C2325A"/>
    <w:pPr>
      <w:ind w:left="851"/>
      <w:jc w:val="both"/>
    </w:pPr>
    <w:rPr>
      <w:sz w:val="22"/>
    </w:rPr>
  </w:style>
  <w:style w:type="character" w:customStyle="1" w:styleId="MLCBODY1Char">
    <w:name w:val="MLC BODY1 Char"/>
    <w:link w:val="MLCBODY1"/>
    <w:rsid w:val="00C2325A"/>
    <w:rPr>
      <w:sz w:val="22"/>
      <w:lang w:eastAsia="en-US"/>
    </w:rPr>
  </w:style>
  <w:style w:type="paragraph" w:customStyle="1" w:styleId="MLCBODY2">
    <w:name w:val="MLC BODY2"/>
    <w:basedOn w:val="Normal"/>
    <w:rsid w:val="00C2325A"/>
    <w:pPr>
      <w:ind w:left="1701"/>
      <w:jc w:val="both"/>
    </w:pPr>
    <w:rPr>
      <w:sz w:val="22"/>
    </w:rPr>
  </w:style>
  <w:style w:type="paragraph" w:customStyle="1" w:styleId="Numpara1">
    <w:name w:val="Numpara1"/>
    <w:basedOn w:val="Normal"/>
    <w:rsid w:val="00C2325A"/>
    <w:pPr>
      <w:numPr>
        <w:numId w:val="7"/>
      </w:numPr>
      <w:jc w:val="both"/>
    </w:pPr>
    <w:rPr>
      <w:sz w:val="22"/>
    </w:rPr>
  </w:style>
  <w:style w:type="paragraph" w:customStyle="1" w:styleId="Numpara2">
    <w:name w:val="Numpara2"/>
    <w:basedOn w:val="Normal"/>
    <w:rsid w:val="00C2325A"/>
    <w:pPr>
      <w:numPr>
        <w:ilvl w:val="1"/>
        <w:numId w:val="7"/>
      </w:numPr>
      <w:jc w:val="both"/>
    </w:pPr>
    <w:rPr>
      <w:sz w:val="22"/>
    </w:rPr>
  </w:style>
  <w:style w:type="paragraph" w:customStyle="1" w:styleId="Numpara3">
    <w:name w:val="Numpara3"/>
    <w:basedOn w:val="Normal"/>
    <w:rsid w:val="00C2325A"/>
    <w:pPr>
      <w:numPr>
        <w:ilvl w:val="2"/>
        <w:numId w:val="7"/>
      </w:numPr>
      <w:jc w:val="both"/>
    </w:pPr>
    <w:rPr>
      <w:sz w:val="22"/>
    </w:rPr>
  </w:style>
  <w:style w:type="paragraph" w:customStyle="1" w:styleId="Numpara4">
    <w:name w:val="Numpara4"/>
    <w:basedOn w:val="Normal"/>
    <w:rsid w:val="00C2325A"/>
    <w:pPr>
      <w:numPr>
        <w:ilvl w:val="3"/>
        <w:numId w:val="7"/>
      </w:numPr>
      <w:jc w:val="both"/>
    </w:pPr>
    <w:rPr>
      <w:sz w:val="22"/>
    </w:rPr>
  </w:style>
  <w:style w:type="paragraph" w:styleId="ListNumber4">
    <w:name w:val="List Number 4"/>
    <w:basedOn w:val="Normal"/>
    <w:rsid w:val="00C2325A"/>
    <w:pPr>
      <w:numPr>
        <w:numId w:val="8"/>
      </w:numPr>
      <w:tabs>
        <w:tab w:val="left" w:pos="851"/>
        <w:tab w:val="left" w:pos="1701"/>
        <w:tab w:val="left" w:pos="2835"/>
        <w:tab w:val="left" w:pos="3402"/>
        <w:tab w:val="left" w:pos="3969"/>
        <w:tab w:val="left" w:pos="4536"/>
        <w:tab w:val="right" w:pos="9639"/>
      </w:tabs>
      <w:jc w:val="both"/>
    </w:pPr>
    <w:rPr>
      <w:sz w:val="22"/>
    </w:rPr>
  </w:style>
  <w:style w:type="paragraph" w:customStyle="1" w:styleId="Footerlogo">
    <w:name w:val="Footer logo"/>
    <w:basedOn w:val="Normal"/>
    <w:rsid w:val="00C2325A"/>
    <w:pPr>
      <w:tabs>
        <w:tab w:val="left" w:pos="851"/>
        <w:tab w:val="left" w:pos="1701"/>
        <w:tab w:val="left" w:pos="2552"/>
        <w:tab w:val="left" w:pos="3402"/>
        <w:tab w:val="left" w:pos="4253"/>
        <w:tab w:val="left" w:pos="5103"/>
        <w:tab w:val="right" w:pos="9639"/>
      </w:tabs>
      <w:jc w:val="center"/>
    </w:pPr>
    <w:rPr>
      <w:noProof/>
      <w:sz w:val="18"/>
    </w:rPr>
  </w:style>
  <w:style w:type="character" w:customStyle="1" w:styleId="Subheading">
    <w:name w:val="Subheading"/>
    <w:rsid w:val="00C2325A"/>
    <w:rPr>
      <w:rFonts w:ascii="Arial" w:hAnsi="Arial"/>
      <w:b/>
      <w:sz w:val="19"/>
    </w:rPr>
  </w:style>
  <w:style w:type="character" w:customStyle="1" w:styleId="detailsaligned1">
    <w:name w:val="detailsaligned1"/>
    <w:basedOn w:val="DefaultParagraphFont"/>
    <w:rsid w:val="00C2325A"/>
  </w:style>
  <w:style w:type="character" w:customStyle="1" w:styleId="aChar">
    <w:name w:val="(a) Char"/>
    <w:aliases w:val="H3 Char1,a Char1,H3 Char Char,a Char Char,H31 Char,h3 Char,h3 sub heading Char,Level 1 - 2 Char,d Char,Head 3 Char,C Sub-Sub/Italic Char,Head 31 Char,Head 32 Char,C Sub-Sub/Italic1 Char,Head 33 Char,C Sub-Sub/Italic2 Char,Head 311 Char,h31 Char"/>
    <w:rsid w:val="00C2325A"/>
    <w:rPr>
      <w:rFonts w:ascii="Arial" w:hAnsi="Arial"/>
      <w:sz w:val="22"/>
      <w:lang w:eastAsia="en-US"/>
    </w:rPr>
  </w:style>
  <w:style w:type="character" w:customStyle="1" w:styleId="11Char">
    <w:name w:val="1.1 Char"/>
    <w:aliases w:val="H2 Char,h2 Char,Attribute Heading 2 Char,p Char,h2 main heading Char,Body Text (Reset numbering) Char,Section Char,2m Char,h 2 Char,S&amp;P Heading 2 Char,Reset numbering Char,Body Text (Reset numbering)1 Char,Body Text (Reset numbering)2 Char"/>
    <w:rsid w:val="00C2325A"/>
    <w:rPr>
      <w:rFonts w:ascii="Arial" w:hAnsi="Arial"/>
      <w:sz w:val="22"/>
      <w:lang w:eastAsia="en-US"/>
    </w:rPr>
  </w:style>
  <w:style w:type="paragraph" w:customStyle="1" w:styleId="Schedule2">
    <w:name w:val="Schedule_2"/>
    <w:basedOn w:val="Normal"/>
    <w:next w:val="Normal"/>
    <w:rsid w:val="00C2325A"/>
    <w:pPr>
      <w:keepNext/>
      <w:widowControl w:val="0"/>
      <w:numPr>
        <w:ilvl w:val="1"/>
        <w:numId w:val="9"/>
      </w:numPr>
      <w:spacing w:after="220"/>
    </w:pPr>
    <w:rPr>
      <w:b/>
    </w:rPr>
  </w:style>
  <w:style w:type="paragraph" w:customStyle="1" w:styleId="Schedule3">
    <w:name w:val="Schedule_3"/>
    <w:basedOn w:val="Normal"/>
    <w:rsid w:val="00C2325A"/>
    <w:pPr>
      <w:widowControl w:val="0"/>
      <w:numPr>
        <w:ilvl w:val="2"/>
        <w:numId w:val="9"/>
      </w:numPr>
      <w:spacing w:after="220"/>
    </w:pPr>
    <w:rPr>
      <w:sz w:val="22"/>
    </w:rPr>
  </w:style>
  <w:style w:type="paragraph" w:customStyle="1" w:styleId="Schedule4">
    <w:name w:val="Schedule_4"/>
    <w:basedOn w:val="Normal"/>
    <w:rsid w:val="00C2325A"/>
    <w:pPr>
      <w:widowControl w:val="0"/>
      <w:numPr>
        <w:ilvl w:val="3"/>
        <w:numId w:val="9"/>
      </w:numPr>
      <w:spacing w:after="220"/>
    </w:pPr>
    <w:rPr>
      <w:sz w:val="22"/>
    </w:rPr>
  </w:style>
  <w:style w:type="paragraph" w:customStyle="1" w:styleId="Schedule1">
    <w:name w:val="Schedule_1"/>
    <w:basedOn w:val="Normal"/>
    <w:next w:val="Normal"/>
    <w:rsid w:val="00C2325A"/>
    <w:pPr>
      <w:keepNext/>
      <w:widowControl w:val="0"/>
      <w:numPr>
        <w:numId w:val="9"/>
      </w:numPr>
      <w:pBdr>
        <w:top w:val="single" w:sz="12" w:space="1" w:color="auto"/>
      </w:pBdr>
      <w:spacing w:after="220"/>
    </w:pPr>
    <w:rPr>
      <w:b/>
      <w:sz w:val="28"/>
    </w:rPr>
  </w:style>
  <w:style w:type="paragraph" w:customStyle="1" w:styleId="Schedule5">
    <w:name w:val="Schedule_5"/>
    <w:basedOn w:val="Normal"/>
    <w:rsid w:val="00C2325A"/>
    <w:pPr>
      <w:widowControl w:val="0"/>
      <w:numPr>
        <w:ilvl w:val="4"/>
        <w:numId w:val="9"/>
      </w:numPr>
      <w:spacing w:after="220"/>
    </w:pPr>
    <w:rPr>
      <w:sz w:val="22"/>
    </w:rPr>
  </w:style>
  <w:style w:type="paragraph" w:customStyle="1" w:styleId="Schedule6">
    <w:name w:val="Schedule_6"/>
    <w:basedOn w:val="Normal"/>
    <w:rsid w:val="00C2325A"/>
    <w:pPr>
      <w:widowControl w:val="0"/>
      <w:numPr>
        <w:ilvl w:val="5"/>
        <w:numId w:val="9"/>
      </w:numPr>
      <w:spacing w:after="220"/>
    </w:pPr>
    <w:rPr>
      <w:sz w:val="22"/>
    </w:rPr>
  </w:style>
  <w:style w:type="paragraph" w:customStyle="1" w:styleId="Schedule7">
    <w:name w:val="Schedule_7"/>
    <w:basedOn w:val="Normal"/>
    <w:rsid w:val="00C2325A"/>
    <w:pPr>
      <w:widowControl w:val="0"/>
      <w:numPr>
        <w:ilvl w:val="6"/>
        <w:numId w:val="9"/>
      </w:numPr>
      <w:spacing w:after="220"/>
    </w:pPr>
    <w:rPr>
      <w:sz w:val="22"/>
    </w:rPr>
  </w:style>
  <w:style w:type="paragraph" w:customStyle="1" w:styleId="Schedule8">
    <w:name w:val="Schedule_8"/>
    <w:basedOn w:val="Normal"/>
    <w:rsid w:val="00C2325A"/>
    <w:pPr>
      <w:widowControl w:val="0"/>
      <w:numPr>
        <w:ilvl w:val="1"/>
        <w:numId w:val="17"/>
      </w:numPr>
      <w:tabs>
        <w:tab w:val="clear" w:pos="964"/>
        <w:tab w:val="num" w:pos="6747"/>
      </w:tabs>
      <w:spacing w:after="220"/>
      <w:ind w:left="6747"/>
    </w:pPr>
    <w:rPr>
      <w:sz w:val="22"/>
    </w:rPr>
  </w:style>
  <w:style w:type="paragraph" w:styleId="NormalIndent">
    <w:name w:val="Normal Indent"/>
    <w:basedOn w:val="Normal"/>
    <w:rsid w:val="00C2325A"/>
    <w:pPr>
      <w:numPr>
        <w:ilvl w:val="2"/>
        <w:numId w:val="17"/>
      </w:numPr>
      <w:tabs>
        <w:tab w:val="clear" w:pos="1928"/>
      </w:tabs>
      <w:ind w:left="720" w:firstLine="0"/>
    </w:pPr>
    <w:rPr>
      <w:color w:val="000000"/>
    </w:rPr>
  </w:style>
  <w:style w:type="paragraph" w:customStyle="1" w:styleId="IndentParaLevel1">
    <w:name w:val="IndentParaLevel1"/>
    <w:basedOn w:val="Normal"/>
    <w:rsid w:val="00C2325A"/>
    <w:pPr>
      <w:widowControl w:val="0"/>
      <w:numPr>
        <w:ilvl w:val="3"/>
        <w:numId w:val="17"/>
      </w:numPr>
      <w:tabs>
        <w:tab w:val="clear" w:pos="2892"/>
      </w:tabs>
      <w:spacing w:after="220"/>
      <w:ind w:left="964" w:firstLine="0"/>
    </w:pPr>
    <w:rPr>
      <w:sz w:val="22"/>
    </w:rPr>
  </w:style>
  <w:style w:type="paragraph" w:customStyle="1" w:styleId="TEANumbering1">
    <w:name w:val="TEANumbering1"/>
    <w:basedOn w:val="Normal"/>
    <w:rsid w:val="00C2325A"/>
    <w:pPr>
      <w:numPr>
        <w:numId w:val="17"/>
      </w:numPr>
      <w:tabs>
        <w:tab w:val="clear" w:pos="964"/>
        <w:tab w:val="num" w:pos="2894"/>
      </w:tabs>
      <w:spacing w:before="60" w:after="60"/>
      <w:ind w:left="2894" w:hanging="680"/>
    </w:pPr>
    <w:rPr>
      <w:kern w:val="28"/>
      <w:lang w:val="en-US"/>
    </w:rPr>
  </w:style>
  <w:style w:type="paragraph" w:customStyle="1" w:styleId="Bullet12pt">
    <w:name w:val="Bullet + 12 pt"/>
    <w:basedOn w:val="Normal"/>
    <w:rsid w:val="00C2325A"/>
    <w:pPr>
      <w:numPr>
        <w:ilvl w:val="1"/>
        <w:numId w:val="18"/>
      </w:numPr>
    </w:pPr>
  </w:style>
  <w:style w:type="paragraph" w:customStyle="1" w:styleId="ReturnAddress">
    <w:name w:val="Return Address"/>
    <w:basedOn w:val="Normal"/>
    <w:rsid w:val="00C2325A"/>
    <w:pPr>
      <w:keepLines/>
      <w:framePr w:w="5040" w:hSpace="180" w:wrap="notBeside" w:vAnchor="page" w:hAnchor="page" w:x="1801" w:y="961" w:anchorLock="1"/>
      <w:tabs>
        <w:tab w:val="left" w:pos="2640"/>
      </w:tabs>
      <w:overflowPunct w:val="0"/>
      <w:autoSpaceDE w:val="0"/>
      <w:autoSpaceDN w:val="0"/>
      <w:adjustRightInd w:val="0"/>
      <w:spacing w:line="200" w:lineRule="atLeast"/>
      <w:textAlignment w:val="baseline"/>
    </w:pPr>
    <w:rPr>
      <w:spacing w:val="-2"/>
      <w:sz w:val="16"/>
      <w:lang w:val="en-US"/>
    </w:rPr>
  </w:style>
  <w:style w:type="paragraph" w:customStyle="1" w:styleId="font5">
    <w:name w:val="font5"/>
    <w:basedOn w:val="Normal"/>
    <w:rsid w:val="00C2325A"/>
    <w:pPr>
      <w:spacing w:before="100" w:beforeAutospacing="1" w:after="100" w:afterAutospacing="1"/>
    </w:pPr>
    <w:rPr>
      <w:b/>
      <w:bCs/>
      <w:i/>
      <w:iCs/>
      <w:lang w:eastAsia="en-AU"/>
    </w:rPr>
  </w:style>
  <w:style w:type="paragraph" w:customStyle="1" w:styleId="xl47">
    <w:name w:val="xl47"/>
    <w:basedOn w:val="Normal"/>
    <w:rsid w:val="00C2325A"/>
    <w:pPr>
      <w:pBdr>
        <w:top w:val="single" w:sz="8" w:space="0" w:color="auto"/>
        <w:left w:val="single" w:sz="8" w:space="0" w:color="auto"/>
      </w:pBdr>
      <w:shd w:val="clear" w:color="auto" w:fill="FF0000"/>
      <w:spacing w:before="100" w:beforeAutospacing="1" w:after="100" w:afterAutospacing="1"/>
      <w:jc w:val="center"/>
    </w:pPr>
    <w:rPr>
      <w:sz w:val="16"/>
      <w:szCs w:val="16"/>
      <w:lang w:eastAsia="en-AU"/>
    </w:rPr>
  </w:style>
  <w:style w:type="paragraph" w:customStyle="1" w:styleId="xl48">
    <w:name w:val="xl48"/>
    <w:basedOn w:val="Normal"/>
    <w:rsid w:val="00C2325A"/>
    <w:pPr>
      <w:pBdr>
        <w:right w:val="single" w:sz="8" w:space="0" w:color="auto"/>
      </w:pBdr>
      <w:spacing w:before="100" w:beforeAutospacing="1" w:after="100" w:afterAutospacing="1"/>
      <w:jc w:val="center"/>
    </w:pPr>
    <w:rPr>
      <w:rFonts w:ascii="MS Sans Serif" w:hAnsi="MS Sans Serif"/>
      <w:b/>
      <w:bCs/>
      <w:lang w:eastAsia="en-AU"/>
    </w:rPr>
  </w:style>
  <w:style w:type="paragraph" w:customStyle="1" w:styleId="xl49">
    <w:name w:val="xl49"/>
    <w:basedOn w:val="Normal"/>
    <w:rsid w:val="00C2325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MS Sans Serif" w:hAnsi="MS Sans Serif"/>
      <w:lang w:eastAsia="en-AU"/>
    </w:rPr>
  </w:style>
  <w:style w:type="paragraph" w:customStyle="1" w:styleId="xl50">
    <w:name w:val="xl50"/>
    <w:basedOn w:val="Normal"/>
    <w:rsid w:val="00C2325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MS Sans Serif" w:hAnsi="MS Sans Serif"/>
      <w:lang w:eastAsia="en-AU"/>
    </w:rPr>
  </w:style>
  <w:style w:type="paragraph" w:customStyle="1" w:styleId="xl51">
    <w:name w:val="xl51"/>
    <w:basedOn w:val="Normal"/>
    <w:rsid w:val="00C2325A"/>
    <w:pPr>
      <w:pBdr>
        <w:left w:val="single" w:sz="8" w:space="0" w:color="auto"/>
      </w:pBdr>
      <w:shd w:val="clear" w:color="auto" w:fill="FFFF00"/>
      <w:spacing w:before="100" w:beforeAutospacing="1" w:after="100" w:afterAutospacing="1"/>
    </w:pPr>
    <w:rPr>
      <w:rFonts w:ascii="MS Sans Serif" w:hAnsi="MS Sans Serif"/>
      <w:b/>
      <w:bCs/>
      <w:lang w:eastAsia="en-AU"/>
    </w:rPr>
  </w:style>
  <w:style w:type="paragraph" w:customStyle="1" w:styleId="xl52">
    <w:name w:val="xl52"/>
    <w:basedOn w:val="Normal"/>
    <w:rsid w:val="00C2325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MS Sans Serif" w:hAnsi="MS Sans Serif"/>
      <w:color w:val="000000"/>
      <w:lang w:eastAsia="en-AU"/>
    </w:rPr>
  </w:style>
  <w:style w:type="paragraph" w:customStyle="1" w:styleId="xl53">
    <w:name w:val="xl53"/>
    <w:basedOn w:val="Normal"/>
    <w:rsid w:val="00C2325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MS Sans Serif" w:hAnsi="MS Sans Serif"/>
      <w:lang w:eastAsia="en-AU"/>
    </w:rPr>
  </w:style>
  <w:style w:type="paragraph" w:customStyle="1" w:styleId="xl54">
    <w:name w:val="xl54"/>
    <w:basedOn w:val="Normal"/>
    <w:rsid w:val="00C2325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MS Sans Serif" w:hAnsi="MS Sans Serif"/>
      <w:color w:val="000000"/>
      <w:lang w:eastAsia="en-AU"/>
    </w:rPr>
  </w:style>
  <w:style w:type="paragraph" w:customStyle="1" w:styleId="xl55">
    <w:name w:val="xl55"/>
    <w:basedOn w:val="Normal"/>
    <w:rsid w:val="00C2325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MS Sans Serif" w:hAnsi="MS Sans Serif"/>
      <w:lang w:eastAsia="en-AU"/>
    </w:rPr>
  </w:style>
  <w:style w:type="paragraph" w:customStyle="1" w:styleId="xl56">
    <w:name w:val="xl56"/>
    <w:basedOn w:val="Normal"/>
    <w:rsid w:val="00C2325A"/>
    <w:pPr>
      <w:pBdr>
        <w:top w:val="single" w:sz="4" w:space="0" w:color="auto"/>
        <w:left w:val="single" w:sz="4" w:space="0" w:color="auto"/>
        <w:bottom w:val="single" w:sz="4" w:space="0" w:color="auto"/>
        <w:right w:val="single" w:sz="4" w:space="0" w:color="auto"/>
      </w:pBdr>
      <w:spacing w:before="100" w:beforeAutospacing="1" w:after="100" w:afterAutospacing="1"/>
    </w:pPr>
    <w:rPr>
      <w:rFonts w:ascii="MS Sans Serif" w:hAnsi="MS Sans Serif"/>
      <w:sz w:val="16"/>
      <w:szCs w:val="16"/>
      <w:lang w:eastAsia="en-AU"/>
    </w:rPr>
  </w:style>
  <w:style w:type="paragraph" w:customStyle="1" w:styleId="xl57">
    <w:name w:val="xl57"/>
    <w:basedOn w:val="Normal"/>
    <w:rsid w:val="00C2325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MS Sans Serif" w:hAnsi="MS Sans Serif"/>
      <w:b/>
      <w:bCs/>
      <w:i/>
      <w:iCs/>
      <w:lang w:eastAsia="en-AU"/>
    </w:rPr>
  </w:style>
  <w:style w:type="paragraph" w:customStyle="1" w:styleId="xl58">
    <w:name w:val="xl58"/>
    <w:basedOn w:val="Normal"/>
    <w:rsid w:val="00C2325A"/>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MS Sans Serif" w:hAnsi="MS Sans Serif"/>
      <w:lang w:eastAsia="en-AU"/>
    </w:rPr>
  </w:style>
  <w:style w:type="paragraph" w:customStyle="1" w:styleId="xl59">
    <w:name w:val="xl59"/>
    <w:basedOn w:val="Normal"/>
    <w:rsid w:val="00C2325A"/>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MS Sans Serif" w:hAnsi="MS Sans Serif"/>
      <w:lang w:eastAsia="en-AU"/>
    </w:rPr>
  </w:style>
  <w:style w:type="paragraph" w:customStyle="1" w:styleId="xl60">
    <w:name w:val="xl60"/>
    <w:basedOn w:val="Normal"/>
    <w:rsid w:val="00C2325A"/>
    <w:pPr>
      <w:pBdr>
        <w:top w:val="single" w:sz="4" w:space="0" w:color="auto"/>
        <w:left w:val="single" w:sz="4" w:space="0" w:color="auto"/>
        <w:bottom w:val="single" w:sz="4" w:space="0" w:color="auto"/>
        <w:right w:val="single" w:sz="4" w:space="0" w:color="auto"/>
      </w:pBdr>
      <w:spacing w:before="100" w:beforeAutospacing="1" w:after="100" w:afterAutospacing="1"/>
    </w:pPr>
    <w:rPr>
      <w:rFonts w:ascii="MS Sans Serif" w:hAnsi="MS Sans Serif"/>
      <w:b/>
      <w:bCs/>
      <w:i/>
      <w:iCs/>
      <w:sz w:val="16"/>
      <w:szCs w:val="16"/>
      <w:lang w:eastAsia="en-AU"/>
    </w:rPr>
  </w:style>
  <w:style w:type="paragraph" w:customStyle="1" w:styleId="xl61">
    <w:name w:val="xl61"/>
    <w:basedOn w:val="Normal"/>
    <w:rsid w:val="00C2325A"/>
    <w:pPr>
      <w:pBdr>
        <w:left w:val="single" w:sz="8" w:space="0" w:color="auto"/>
        <w:bottom w:val="single" w:sz="4" w:space="0" w:color="auto"/>
      </w:pBdr>
      <w:shd w:val="clear" w:color="auto" w:fill="FFFFFF"/>
      <w:spacing w:before="100" w:beforeAutospacing="1" w:after="100" w:afterAutospacing="1"/>
      <w:jc w:val="center"/>
    </w:pPr>
    <w:rPr>
      <w:rFonts w:ascii="MS Sans Serif" w:hAnsi="MS Sans Serif"/>
      <w:lang w:eastAsia="en-AU"/>
    </w:rPr>
  </w:style>
  <w:style w:type="paragraph" w:customStyle="1" w:styleId="xl62">
    <w:name w:val="xl62"/>
    <w:basedOn w:val="Normal"/>
    <w:rsid w:val="00C2325A"/>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MS Sans Serif" w:hAnsi="MS Sans Serif"/>
      <w:lang w:eastAsia="en-AU"/>
    </w:rPr>
  </w:style>
  <w:style w:type="paragraph" w:customStyle="1" w:styleId="xl63">
    <w:name w:val="xl63"/>
    <w:basedOn w:val="Normal"/>
    <w:rsid w:val="00C2325A"/>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MS Sans Serif" w:hAnsi="MS Sans Serif"/>
      <w:lang w:eastAsia="en-AU"/>
    </w:rPr>
  </w:style>
  <w:style w:type="paragraph" w:customStyle="1" w:styleId="xl64">
    <w:name w:val="xl64"/>
    <w:basedOn w:val="Normal"/>
    <w:rsid w:val="00C2325A"/>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MS Sans Serif" w:hAnsi="MS Sans Serif"/>
      <w:lang w:eastAsia="en-AU"/>
    </w:rPr>
  </w:style>
  <w:style w:type="paragraph" w:customStyle="1" w:styleId="xl65">
    <w:name w:val="xl65"/>
    <w:basedOn w:val="Normal"/>
    <w:rsid w:val="00C2325A"/>
    <w:pPr>
      <w:pBdr>
        <w:top w:val="single" w:sz="4" w:space="0" w:color="auto"/>
        <w:left w:val="single" w:sz="4" w:space="0" w:color="auto"/>
        <w:bottom w:val="single" w:sz="4" w:space="0" w:color="auto"/>
        <w:right w:val="single" w:sz="8" w:space="0" w:color="auto"/>
      </w:pBdr>
      <w:spacing w:before="100" w:beforeAutospacing="1" w:after="100" w:afterAutospacing="1"/>
    </w:pPr>
    <w:rPr>
      <w:rFonts w:ascii="MS Sans Serif" w:hAnsi="MS Sans Serif"/>
      <w:b/>
      <w:bCs/>
      <w:i/>
      <w:iCs/>
      <w:sz w:val="16"/>
      <w:szCs w:val="16"/>
      <w:lang w:eastAsia="en-AU"/>
    </w:rPr>
  </w:style>
  <w:style w:type="paragraph" w:customStyle="1" w:styleId="xl66">
    <w:name w:val="xl66"/>
    <w:basedOn w:val="Normal"/>
    <w:rsid w:val="00C2325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MS Sans Serif" w:hAnsi="MS Sans Serif"/>
      <w:lang w:eastAsia="en-AU"/>
    </w:rPr>
  </w:style>
  <w:style w:type="paragraph" w:customStyle="1" w:styleId="xl67">
    <w:name w:val="xl67"/>
    <w:basedOn w:val="Normal"/>
    <w:rsid w:val="00C2325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MS Sans Serif" w:hAnsi="MS Sans Serif"/>
      <w:lang w:eastAsia="en-AU"/>
    </w:rPr>
  </w:style>
  <w:style w:type="paragraph" w:customStyle="1" w:styleId="xl68">
    <w:name w:val="xl68"/>
    <w:basedOn w:val="Normal"/>
    <w:rsid w:val="00C2325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MS Sans Serif" w:hAnsi="MS Sans Serif"/>
      <w:b/>
      <w:bCs/>
      <w:lang w:eastAsia="en-AU"/>
    </w:rPr>
  </w:style>
  <w:style w:type="paragraph" w:customStyle="1" w:styleId="xl69">
    <w:name w:val="xl69"/>
    <w:basedOn w:val="Normal"/>
    <w:rsid w:val="00C2325A"/>
    <w:pPr>
      <w:pBdr>
        <w:top w:val="single" w:sz="4" w:space="0" w:color="auto"/>
        <w:left w:val="single" w:sz="4" w:space="0" w:color="auto"/>
        <w:bottom w:val="single" w:sz="4" w:space="0" w:color="auto"/>
      </w:pBdr>
      <w:spacing w:before="100" w:beforeAutospacing="1" w:after="100" w:afterAutospacing="1"/>
      <w:jc w:val="center"/>
    </w:pPr>
    <w:rPr>
      <w:lang w:eastAsia="en-AU"/>
    </w:rPr>
  </w:style>
  <w:style w:type="paragraph" w:customStyle="1" w:styleId="xl70">
    <w:name w:val="xl70"/>
    <w:basedOn w:val="Normal"/>
    <w:rsid w:val="00C2325A"/>
    <w:pPr>
      <w:pBdr>
        <w:top w:val="single" w:sz="4" w:space="0" w:color="auto"/>
        <w:left w:val="single" w:sz="4" w:space="0" w:color="auto"/>
        <w:bottom w:val="single" w:sz="4" w:space="0" w:color="auto"/>
      </w:pBdr>
      <w:spacing w:before="100" w:beforeAutospacing="1" w:after="100" w:afterAutospacing="1"/>
      <w:jc w:val="center"/>
    </w:pPr>
    <w:rPr>
      <w:rFonts w:ascii="MS Sans Serif" w:hAnsi="MS Sans Serif"/>
      <w:b/>
      <w:bCs/>
      <w:lang w:eastAsia="en-AU"/>
    </w:rPr>
  </w:style>
  <w:style w:type="paragraph" w:customStyle="1" w:styleId="xl71">
    <w:name w:val="xl71"/>
    <w:basedOn w:val="Normal"/>
    <w:rsid w:val="00C2325A"/>
    <w:pPr>
      <w:pBdr>
        <w:top w:val="single" w:sz="4" w:space="0" w:color="auto"/>
        <w:left w:val="single" w:sz="4" w:space="0" w:color="auto"/>
        <w:bottom w:val="single" w:sz="4" w:space="0" w:color="auto"/>
      </w:pBdr>
      <w:spacing w:before="100" w:beforeAutospacing="1" w:after="100" w:afterAutospacing="1"/>
      <w:jc w:val="center"/>
    </w:pPr>
    <w:rPr>
      <w:rFonts w:ascii="MS Sans Serif" w:hAnsi="MS Sans Serif"/>
      <w:b/>
      <w:bCs/>
      <w:lang w:eastAsia="en-AU"/>
    </w:rPr>
  </w:style>
  <w:style w:type="paragraph" w:customStyle="1" w:styleId="xl72">
    <w:name w:val="xl72"/>
    <w:basedOn w:val="Normal"/>
    <w:rsid w:val="00C2325A"/>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lang w:eastAsia="en-AU"/>
    </w:rPr>
  </w:style>
  <w:style w:type="paragraph" w:customStyle="1" w:styleId="xl73">
    <w:name w:val="xl73"/>
    <w:basedOn w:val="Normal"/>
    <w:rsid w:val="00C2325A"/>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MS Sans Serif" w:hAnsi="MS Sans Serif"/>
      <w:b/>
      <w:bCs/>
      <w:lang w:eastAsia="en-AU"/>
    </w:rPr>
  </w:style>
  <w:style w:type="paragraph" w:customStyle="1" w:styleId="xl74">
    <w:name w:val="xl74"/>
    <w:basedOn w:val="Normal"/>
    <w:rsid w:val="00C2325A"/>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MS Sans Serif" w:hAnsi="MS Sans Serif"/>
      <w:b/>
      <w:bCs/>
      <w:lang w:eastAsia="en-AU"/>
    </w:rPr>
  </w:style>
  <w:style w:type="paragraph" w:customStyle="1" w:styleId="xl75">
    <w:name w:val="xl75"/>
    <w:basedOn w:val="Normal"/>
    <w:rsid w:val="00C2325A"/>
    <w:pPr>
      <w:pBdr>
        <w:top w:val="single" w:sz="4" w:space="0" w:color="auto"/>
        <w:bottom w:val="single" w:sz="4" w:space="0" w:color="auto"/>
        <w:right w:val="single" w:sz="4" w:space="0" w:color="auto"/>
      </w:pBdr>
      <w:spacing w:before="100" w:beforeAutospacing="1" w:after="100" w:afterAutospacing="1"/>
      <w:jc w:val="center"/>
    </w:pPr>
    <w:rPr>
      <w:rFonts w:ascii="MS Sans Serif" w:hAnsi="MS Sans Serif"/>
      <w:lang w:eastAsia="en-AU"/>
    </w:rPr>
  </w:style>
  <w:style w:type="paragraph" w:customStyle="1" w:styleId="xl76">
    <w:name w:val="xl76"/>
    <w:basedOn w:val="Normal"/>
    <w:rsid w:val="00C2325A"/>
    <w:pPr>
      <w:pBdr>
        <w:top w:val="single" w:sz="4" w:space="0" w:color="auto"/>
        <w:left w:val="single" w:sz="4" w:space="0" w:color="auto"/>
        <w:bottom w:val="single" w:sz="4" w:space="0" w:color="auto"/>
      </w:pBdr>
      <w:spacing w:before="100" w:beforeAutospacing="1" w:after="100" w:afterAutospacing="1"/>
      <w:jc w:val="center"/>
    </w:pPr>
    <w:rPr>
      <w:rFonts w:ascii="MS Sans Serif" w:hAnsi="MS Sans Serif"/>
      <w:lang w:eastAsia="en-AU"/>
    </w:rPr>
  </w:style>
  <w:style w:type="paragraph" w:customStyle="1" w:styleId="xl77">
    <w:name w:val="xl77"/>
    <w:basedOn w:val="Normal"/>
    <w:rsid w:val="00C2325A"/>
    <w:pPr>
      <w:pBdr>
        <w:top w:val="single" w:sz="8" w:space="0" w:color="auto"/>
        <w:left w:val="single" w:sz="8" w:space="0" w:color="auto"/>
      </w:pBdr>
      <w:shd w:val="clear" w:color="auto" w:fill="FFFF00"/>
      <w:spacing w:before="100" w:beforeAutospacing="1" w:after="100" w:afterAutospacing="1"/>
      <w:textAlignment w:val="top"/>
    </w:pPr>
    <w:rPr>
      <w:rFonts w:ascii="MS Sans Serif" w:hAnsi="MS Sans Serif"/>
      <w:color w:val="FF0000"/>
      <w:lang w:eastAsia="en-AU"/>
    </w:rPr>
  </w:style>
  <w:style w:type="paragraph" w:customStyle="1" w:styleId="xl78">
    <w:name w:val="xl78"/>
    <w:basedOn w:val="Normal"/>
    <w:rsid w:val="00C2325A"/>
    <w:pPr>
      <w:pBdr>
        <w:left w:val="single" w:sz="8" w:space="0" w:color="auto"/>
        <w:bottom w:val="single" w:sz="4" w:space="0" w:color="auto"/>
        <w:right w:val="single" w:sz="4" w:space="0" w:color="auto"/>
      </w:pBdr>
      <w:spacing w:before="100" w:beforeAutospacing="1" w:after="100" w:afterAutospacing="1"/>
      <w:jc w:val="center"/>
    </w:pPr>
    <w:rPr>
      <w:rFonts w:ascii="MS Sans Serif" w:hAnsi="MS Sans Serif"/>
      <w:lang w:eastAsia="en-AU"/>
    </w:rPr>
  </w:style>
  <w:style w:type="paragraph" w:customStyle="1" w:styleId="xl79">
    <w:name w:val="xl79"/>
    <w:basedOn w:val="Normal"/>
    <w:rsid w:val="00C2325A"/>
    <w:pPr>
      <w:pBdr>
        <w:left w:val="single" w:sz="4" w:space="0" w:color="auto"/>
        <w:bottom w:val="single" w:sz="4" w:space="0" w:color="auto"/>
        <w:right w:val="single" w:sz="4" w:space="0" w:color="auto"/>
      </w:pBdr>
      <w:spacing w:before="100" w:beforeAutospacing="1" w:after="100" w:afterAutospacing="1"/>
      <w:jc w:val="center"/>
    </w:pPr>
    <w:rPr>
      <w:rFonts w:ascii="MS Sans Serif" w:hAnsi="MS Sans Serif"/>
      <w:lang w:eastAsia="en-AU"/>
    </w:rPr>
  </w:style>
  <w:style w:type="paragraph" w:customStyle="1" w:styleId="xl80">
    <w:name w:val="xl80"/>
    <w:basedOn w:val="Normal"/>
    <w:rsid w:val="00C2325A"/>
    <w:pPr>
      <w:pBdr>
        <w:left w:val="single" w:sz="4" w:space="0" w:color="auto"/>
        <w:bottom w:val="single" w:sz="4" w:space="0" w:color="auto"/>
        <w:right w:val="single" w:sz="8" w:space="0" w:color="auto"/>
      </w:pBdr>
      <w:spacing w:before="100" w:beforeAutospacing="1" w:after="100" w:afterAutospacing="1"/>
      <w:jc w:val="center"/>
    </w:pPr>
    <w:rPr>
      <w:rFonts w:ascii="MS Sans Serif" w:hAnsi="MS Sans Serif"/>
      <w:lang w:eastAsia="en-AU"/>
    </w:rPr>
  </w:style>
  <w:style w:type="paragraph" w:customStyle="1" w:styleId="xl81">
    <w:name w:val="xl81"/>
    <w:basedOn w:val="Normal"/>
    <w:rsid w:val="00C2325A"/>
    <w:pPr>
      <w:pBdr>
        <w:left w:val="single" w:sz="4" w:space="0" w:color="auto"/>
        <w:bottom w:val="single" w:sz="4" w:space="0" w:color="auto"/>
      </w:pBdr>
      <w:spacing w:before="100" w:beforeAutospacing="1" w:after="100" w:afterAutospacing="1"/>
      <w:jc w:val="center"/>
    </w:pPr>
    <w:rPr>
      <w:lang w:eastAsia="en-AU"/>
    </w:rPr>
  </w:style>
  <w:style w:type="paragraph" w:customStyle="1" w:styleId="xl82">
    <w:name w:val="xl82"/>
    <w:basedOn w:val="Normal"/>
    <w:rsid w:val="00C2325A"/>
    <w:pPr>
      <w:pBdr>
        <w:top w:val="single" w:sz="4" w:space="0" w:color="auto"/>
        <w:left w:val="single" w:sz="4" w:space="0" w:color="auto"/>
        <w:bottom w:val="single" w:sz="4" w:space="0" w:color="auto"/>
        <w:right w:val="single" w:sz="8" w:space="0" w:color="auto"/>
      </w:pBdr>
      <w:spacing w:before="100" w:beforeAutospacing="1" w:after="100" w:afterAutospacing="1"/>
      <w:jc w:val="center"/>
    </w:pPr>
    <w:rPr>
      <w:b/>
      <w:bCs/>
      <w:lang w:eastAsia="en-AU"/>
    </w:rPr>
  </w:style>
  <w:style w:type="paragraph" w:customStyle="1" w:styleId="xl83">
    <w:name w:val="xl83"/>
    <w:basedOn w:val="Normal"/>
    <w:rsid w:val="00C2325A"/>
    <w:pPr>
      <w:pBdr>
        <w:left w:val="single" w:sz="4" w:space="0" w:color="auto"/>
        <w:bottom w:val="single" w:sz="4" w:space="0" w:color="auto"/>
      </w:pBdr>
      <w:spacing w:before="100" w:beforeAutospacing="1" w:after="100" w:afterAutospacing="1"/>
      <w:jc w:val="center"/>
    </w:pPr>
    <w:rPr>
      <w:rFonts w:ascii="MS Sans Serif" w:hAnsi="MS Sans Serif"/>
      <w:b/>
      <w:bCs/>
      <w:lang w:eastAsia="en-AU"/>
    </w:rPr>
  </w:style>
  <w:style w:type="paragraph" w:customStyle="1" w:styleId="xl84">
    <w:name w:val="xl84"/>
    <w:basedOn w:val="Normal"/>
    <w:rsid w:val="00C2325A"/>
    <w:pPr>
      <w:pBdr>
        <w:top w:val="single" w:sz="8" w:space="0" w:color="auto"/>
        <w:left w:val="single" w:sz="8" w:space="0" w:color="auto"/>
        <w:bottom w:val="single" w:sz="8" w:space="0" w:color="auto"/>
        <w:right w:val="single" w:sz="8" w:space="0" w:color="auto"/>
      </w:pBdr>
      <w:shd w:val="clear" w:color="auto" w:fill="FF00FF"/>
      <w:spacing w:before="100" w:beforeAutospacing="1" w:after="100" w:afterAutospacing="1"/>
    </w:pPr>
    <w:rPr>
      <w:b/>
      <w:bCs/>
      <w:i/>
      <w:iCs/>
      <w:lang w:eastAsia="en-AU"/>
    </w:rPr>
  </w:style>
  <w:style w:type="paragraph" w:customStyle="1" w:styleId="xl85">
    <w:name w:val="xl85"/>
    <w:basedOn w:val="Normal"/>
    <w:rsid w:val="00C2325A"/>
    <w:pPr>
      <w:pBdr>
        <w:top w:val="single" w:sz="8" w:space="0" w:color="auto"/>
        <w:left w:val="single" w:sz="8" w:space="0" w:color="auto"/>
        <w:bottom w:val="single" w:sz="8" w:space="0" w:color="auto"/>
      </w:pBdr>
      <w:shd w:val="clear" w:color="auto" w:fill="FF00FF"/>
      <w:spacing w:before="100" w:beforeAutospacing="1" w:after="100" w:afterAutospacing="1"/>
    </w:pPr>
    <w:rPr>
      <w:rFonts w:ascii="MS Sans Serif" w:hAnsi="MS Sans Serif"/>
      <w:b/>
      <w:bCs/>
      <w:i/>
      <w:iCs/>
      <w:color w:val="000000"/>
      <w:lang w:eastAsia="en-AU"/>
    </w:rPr>
  </w:style>
  <w:style w:type="paragraph" w:customStyle="1" w:styleId="xl86">
    <w:name w:val="xl86"/>
    <w:basedOn w:val="Normal"/>
    <w:rsid w:val="00C2325A"/>
    <w:pPr>
      <w:pBdr>
        <w:top w:val="single" w:sz="8" w:space="0" w:color="auto"/>
        <w:left w:val="single" w:sz="8" w:space="0" w:color="auto"/>
        <w:bottom w:val="single" w:sz="8" w:space="0" w:color="auto"/>
        <w:right w:val="single" w:sz="8" w:space="0" w:color="auto"/>
      </w:pBdr>
      <w:shd w:val="clear" w:color="auto" w:fill="FF00FF"/>
      <w:spacing w:before="100" w:beforeAutospacing="1" w:after="100" w:afterAutospacing="1"/>
    </w:pPr>
    <w:rPr>
      <w:rFonts w:ascii="MS Sans Serif" w:hAnsi="MS Sans Serif"/>
      <w:b/>
      <w:bCs/>
      <w:i/>
      <w:iCs/>
      <w:lang w:eastAsia="en-AU"/>
    </w:rPr>
  </w:style>
  <w:style w:type="paragraph" w:customStyle="1" w:styleId="xl87">
    <w:name w:val="xl87"/>
    <w:basedOn w:val="Normal"/>
    <w:rsid w:val="00C2325A"/>
    <w:pPr>
      <w:pBdr>
        <w:top w:val="single" w:sz="8" w:space="0" w:color="auto"/>
        <w:left w:val="single" w:sz="8" w:space="0" w:color="auto"/>
        <w:bottom w:val="single" w:sz="8" w:space="0" w:color="auto"/>
      </w:pBdr>
      <w:shd w:val="clear" w:color="CC9CCC" w:fill="FF00FF"/>
      <w:spacing w:before="100" w:beforeAutospacing="1" w:after="100" w:afterAutospacing="1"/>
    </w:pPr>
    <w:rPr>
      <w:rFonts w:ascii="MS Sans Serif" w:hAnsi="MS Sans Serif"/>
      <w:b/>
      <w:bCs/>
      <w:i/>
      <w:iCs/>
      <w:lang w:eastAsia="en-AU"/>
    </w:rPr>
  </w:style>
  <w:style w:type="paragraph" w:customStyle="1" w:styleId="xl88">
    <w:name w:val="xl88"/>
    <w:basedOn w:val="Normal"/>
    <w:rsid w:val="00C2325A"/>
    <w:pPr>
      <w:pBdr>
        <w:top w:val="single" w:sz="8" w:space="0" w:color="auto"/>
        <w:left w:val="single" w:sz="8" w:space="0" w:color="auto"/>
        <w:bottom w:val="single" w:sz="8" w:space="0" w:color="auto"/>
      </w:pBdr>
      <w:shd w:val="clear" w:color="auto" w:fill="FF00FF"/>
      <w:spacing w:before="100" w:beforeAutospacing="1" w:after="100" w:afterAutospacing="1"/>
    </w:pPr>
    <w:rPr>
      <w:rFonts w:ascii="MS Sans Serif" w:hAnsi="MS Sans Serif"/>
      <w:b/>
      <w:bCs/>
      <w:i/>
      <w:iCs/>
      <w:sz w:val="22"/>
      <w:szCs w:val="22"/>
      <w:lang w:eastAsia="en-AU"/>
    </w:rPr>
  </w:style>
  <w:style w:type="paragraph" w:customStyle="1" w:styleId="xl89">
    <w:name w:val="xl89"/>
    <w:basedOn w:val="Normal"/>
    <w:rsid w:val="00C2325A"/>
    <w:pPr>
      <w:pBdr>
        <w:top w:val="single" w:sz="8" w:space="0" w:color="auto"/>
        <w:left w:val="single" w:sz="8" w:space="0" w:color="auto"/>
        <w:bottom w:val="single" w:sz="8" w:space="0" w:color="auto"/>
      </w:pBdr>
      <w:shd w:val="clear" w:color="auto" w:fill="FF00FF"/>
      <w:spacing w:before="100" w:beforeAutospacing="1" w:after="100" w:afterAutospacing="1"/>
    </w:pPr>
    <w:rPr>
      <w:rFonts w:ascii="MS Sans Serif" w:hAnsi="MS Sans Serif"/>
      <w:b/>
      <w:bCs/>
      <w:i/>
      <w:iCs/>
      <w:lang w:eastAsia="en-AU"/>
    </w:rPr>
  </w:style>
  <w:style w:type="paragraph" w:customStyle="1" w:styleId="xl90">
    <w:name w:val="xl90"/>
    <w:basedOn w:val="Normal"/>
    <w:rsid w:val="00C2325A"/>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MS Sans Serif" w:hAnsi="MS Sans Serif"/>
      <w:b/>
      <w:bCs/>
      <w:lang w:eastAsia="en-AU"/>
    </w:rPr>
  </w:style>
  <w:style w:type="paragraph" w:customStyle="1" w:styleId="xl91">
    <w:name w:val="xl91"/>
    <w:basedOn w:val="Normal"/>
    <w:rsid w:val="00C2325A"/>
    <w:pPr>
      <w:pBdr>
        <w:top w:val="single" w:sz="8" w:space="0" w:color="auto"/>
        <w:left w:val="single" w:sz="8" w:space="0" w:color="auto"/>
        <w:right w:val="single" w:sz="4" w:space="0" w:color="auto"/>
      </w:pBdr>
      <w:spacing w:before="100" w:beforeAutospacing="1" w:after="100" w:afterAutospacing="1"/>
      <w:jc w:val="center"/>
    </w:pPr>
    <w:rPr>
      <w:rFonts w:ascii="MS Sans Serif" w:hAnsi="MS Sans Serif"/>
      <w:b/>
      <w:bCs/>
      <w:lang w:eastAsia="en-AU"/>
    </w:rPr>
  </w:style>
  <w:style w:type="paragraph" w:customStyle="1" w:styleId="xl92">
    <w:name w:val="xl92"/>
    <w:basedOn w:val="Normal"/>
    <w:rsid w:val="00C2325A"/>
    <w:pPr>
      <w:pBdr>
        <w:top w:val="single" w:sz="8" w:space="0" w:color="auto"/>
        <w:left w:val="single" w:sz="4" w:space="0" w:color="auto"/>
        <w:right w:val="single" w:sz="8" w:space="0" w:color="auto"/>
      </w:pBdr>
      <w:spacing w:before="100" w:beforeAutospacing="1" w:after="100" w:afterAutospacing="1"/>
      <w:jc w:val="center"/>
    </w:pPr>
    <w:rPr>
      <w:rFonts w:ascii="MS Sans Serif" w:hAnsi="MS Sans Serif"/>
      <w:b/>
      <w:bCs/>
      <w:lang w:eastAsia="en-AU"/>
    </w:rPr>
  </w:style>
  <w:style w:type="paragraph" w:customStyle="1" w:styleId="xl93">
    <w:name w:val="xl93"/>
    <w:basedOn w:val="Normal"/>
    <w:rsid w:val="00C2325A"/>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MS Sans Serif" w:hAnsi="MS Sans Serif"/>
      <w:b/>
      <w:bCs/>
      <w:lang w:eastAsia="en-AU"/>
    </w:rPr>
  </w:style>
  <w:style w:type="paragraph" w:customStyle="1" w:styleId="xl94">
    <w:name w:val="xl94"/>
    <w:basedOn w:val="Normal"/>
    <w:rsid w:val="00C2325A"/>
    <w:pPr>
      <w:pBdr>
        <w:top w:val="single" w:sz="4" w:space="0" w:color="auto"/>
        <w:left w:val="single" w:sz="4" w:space="0" w:color="auto"/>
        <w:bottom w:val="single" w:sz="4" w:space="0" w:color="auto"/>
        <w:right w:val="single" w:sz="8" w:space="0" w:color="auto"/>
      </w:pBdr>
      <w:spacing w:before="100" w:beforeAutospacing="1" w:after="100" w:afterAutospacing="1"/>
      <w:jc w:val="center"/>
    </w:pPr>
    <w:rPr>
      <w:lang w:eastAsia="en-AU"/>
    </w:rPr>
  </w:style>
  <w:style w:type="paragraph" w:customStyle="1" w:styleId="xl95">
    <w:name w:val="xl95"/>
    <w:basedOn w:val="Normal"/>
    <w:rsid w:val="00C2325A"/>
    <w:pPr>
      <w:pBdr>
        <w:top w:val="single" w:sz="8" w:space="0" w:color="auto"/>
        <w:left w:val="single" w:sz="8" w:space="0" w:color="auto"/>
        <w:bottom w:val="single" w:sz="8" w:space="0" w:color="auto"/>
      </w:pBdr>
      <w:shd w:val="clear" w:color="auto" w:fill="FF00FF"/>
      <w:spacing w:before="100" w:beforeAutospacing="1" w:after="100" w:afterAutospacing="1"/>
    </w:pPr>
    <w:rPr>
      <w:rFonts w:ascii="MS Sans Serif" w:hAnsi="MS Sans Serif"/>
      <w:b/>
      <w:bCs/>
      <w:i/>
      <w:iCs/>
      <w:lang w:eastAsia="en-AU"/>
    </w:rPr>
  </w:style>
  <w:style w:type="paragraph" w:customStyle="1" w:styleId="xl96">
    <w:name w:val="xl96"/>
    <w:basedOn w:val="Normal"/>
    <w:rsid w:val="00C2325A"/>
    <w:pPr>
      <w:pBdr>
        <w:top w:val="single" w:sz="8" w:space="0" w:color="auto"/>
        <w:left w:val="single" w:sz="8" w:space="0" w:color="auto"/>
        <w:bottom w:val="single" w:sz="8" w:space="0" w:color="auto"/>
      </w:pBdr>
      <w:shd w:val="clear" w:color="auto" w:fill="00FF00"/>
      <w:spacing w:before="100" w:beforeAutospacing="1" w:after="100" w:afterAutospacing="1"/>
    </w:pPr>
    <w:rPr>
      <w:sz w:val="16"/>
      <w:szCs w:val="16"/>
      <w:lang w:eastAsia="en-AU"/>
    </w:rPr>
  </w:style>
  <w:style w:type="paragraph" w:customStyle="1" w:styleId="xl97">
    <w:name w:val="xl97"/>
    <w:basedOn w:val="Normal"/>
    <w:rsid w:val="00C2325A"/>
    <w:pPr>
      <w:pBdr>
        <w:top w:val="single" w:sz="8" w:space="0" w:color="auto"/>
        <w:left w:val="single" w:sz="8" w:space="0" w:color="auto"/>
        <w:bottom w:val="single" w:sz="8" w:space="0" w:color="auto"/>
      </w:pBdr>
      <w:shd w:val="clear" w:color="auto" w:fill="69FFFF"/>
      <w:spacing w:before="100" w:beforeAutospacing="1" w:after="100" w:afterAutospacing="1"/>
    </w:pPr>
    <w:rPr>
      <w:sz w:val="16"/>
      <w:szCs w:val="16"/>
      <w:lang w:eastAsia="en-AU"/>
    </w:rPr>
  </w:style>
  <w:style w:type="paragraph" w:customStyle="1" w:styleId="xl98">
    <w:name w:val="xl98"/>
    <w:basedOn w:val="Normal"/>
    <w:rsid w:val="00C2325A"/>
    <w:pPr>
      <w:pBdr>
        <w:top w:val="single" w:sz="4" w:space="0" w:color="auto"/>
        <w:left w:val="single" w:sz="4" w:space="0" w:color="auto"/>
        <w:bottom w:val="single" w:sz="4" w:space="0" w:color="auto"/>
      </w:pBdr>
      <w:spacing w:before="100" w:beforeAutospacing="1" w:after="100" w:afterAutospacing="1"/>
      <w:jc w:val="center"/>
    </w:pPr>
    <w:rPr>
      <w:b/>
      <w:bCs/>
      <w:lang w:eastAsia="en-AU"/>
    </w:rPr>
  </w:style>
  <w:style w:type="paragraph" w:customStyle="1" w:styleId="xl99">
    <w:name w:val="xl99"/>
    <w:basedOn w:val="Normal"/>
    <w:rsid w:val="00C2325A"/>
    <w:pPr>
      <w:pBdr>
        <w:top w:val="single" w:sz="4" w:space="0" w:color="auto"/>
        <w:bottom w:val="single" w:sz="4" w:space="0" w:color="auto"/>
        <w:right w:val="single" w:sz="4" w:space="0" w:color="auto"/>
      </w:pBdr>
      <w:spacing w:before="100" w:beforeAutospacing="1" w:after="100" w:afterAutospacing="1"/>
      <w:jc w:val="center"/>
    </w:pPr>
    <w:rPr>
      <w:rFonts w:ascii="MS Sans Serif" w:hAnsi="MS Sans Serif"/>
      <w:b/>
      <w:bCs/>
      <w:lang w:eastAsia="en-AU"/>
    </w:rPr>
  </w:style>
  <w:style w:type="paragraph" w:customStyle="1" w:styleId="xl100">
    <w:name w:val="xl100"/>
    <w:basedOn w:val="Normal"/>
    <w:rsid w:val="00C2325A"/>
    <w:pPr>
      <w:pBdr>
        <w:top w:val="single" w:sz="8" w:space="0" w:color="auto"/>
        <w:bottom w:val="single" w:sz="4" w:space="0" w:color="auto"/>
        <w:right w:val="single" w:sz="4" w:space="0" w:color="auto"/>
      </w:pBdr>
      <w:spacing w:before="100" w:beforeAutospacing="1" w:after="100" w:afterAutospacing="1"/>
      <w:jc w:val="center"/>
    </w:pPr>
    <w:rPr>
      <w:rFonts w:ascii="MS Sans Serif" w:hAnsi="MS Sans Serif"/>
      <w:lang w:eastAsia="en-AU"/>
    </w:rPr>
  </w:style>
  <w:style w:type="paragraph" w:customStyle="1" w:styleId="xl101">
    <w:name w:val="xl101"/>
    <w:basedOn w:val="Normal"/>
    <w:rsid w:val="00C2325A"/>
    <w:pPr>
      <w:pBdr>
        <w:top w:val="single" w:sz="8" w:space="0" w:color="auto"/>
        <w:left w:val="single" w:sz="4" w:space="0" w:color="auto"/>
        <w:bottom w:val="single" w:sz="4" w:space="0" w:color="auto"/>
      </w:pBdr>
      <w:spacing w:before="100" w:beforeAutospacing="1" w:after="100" w:afterAutospacing="1"/>
      <w:jc w:val="center"/>
    </w:pPr>
    <w:rPr>
      <w:rFonts w:ascii="MS Sans Serif" w:hAnsi="MS Sans Serif"/>
      <w:lang w:eastAsia="en-AU"/>
    </w:rPr>
  </w:style>
  <w:style w:type="paragraph" w:customStyle="1" w:styleId="xl102">
    <w:name w:val="xl102"/>
    <w:basedOn w:val="Normal"/>
    <w:rsid w:val="00C2325A"/>
    <w:pPr>
      <w:pBdr>
        <w:top w:val="single" w:sz="4" w:space="0" w:color="auto"/>
        <w:bottom w:val="single" w:sz="4" w:space="0" w:color="auto"/>
        <w:right w:val="single" w:sz="4" w:space="0" w:color="auto"/>
      </w:pBdr>
      <w:spacing w:before="100" w:beforeAutospacing="1" w:after="100" w:afterAutospacing="1"/>
      <w:jc w:val="center"/>
    </w:pPr>
    <w:rPr>
      <w:b/>
      <w:bCs/>
      <w:lang w:eastAsia="en-AU"/>
    </w:rPr>
  </w:style>
  <w:style w:type="paragraph" w:customStyle="1" w:styleId="xl103">
    <w:name w:val="xl103"/>
    <w:basedOn w:val="Normal"/>
    <w:rsid w:val="00C2325A"/>
    <w:pPr>
      <w:pBdr>
        <w:bottom w:val="single" w:sz="4" w:space="0" w:color="auto"/>
        <w:right w:val="single" w:sz="4" w:space="0" w:color="auto"/>
      </w:pBdr>
      <w:spacing w:before="100" w:beforeAutospacing="1" w:after="100" w:afterAutospacing="1"/>
      <w:jc w:val="center"/>
    </w:pPr>
    <w:rPr>
      <w:b/>
      <w:bCs/>
      <w:lang w:eastAsia="en-AU"/>
    </w:rPr>
  </w:style>
  <w:style w:type="paragraph" w:customStyle="1" w:styleId="xl104">
    <w:name w:val="xl104"/>
    <w:basedOn w:val="Normal"/>
    <w:rsid w:val="00C2325A"/>
    <w:pPr>
      <w:pBdr>
        <w:left w:val="single" w:sz="4" w:space="0" w:color="auto"/>
        <w:bottom w:val="single" w:sz="4" w:space="0" w:color="auto"/>
      </w:pBdr>
      <w:spacing w:before="100" w:beforeAutospacing="1" w:after="100" w:afterAutospacing="1"/>
      <w:jc w:val="center"/>
    </w:pPr>
    <w:rPr>
      <w:b/>
      <w:bCs/>
      <w:lang w:eastAsia="en-AU"/>
    </w:rPr>
  </w:style>
  <w:style w:type="paragraph" w:customStyle="1" w:styleId="xl105">
    <w:name w:val="xl105"/>
    <w:basedOn w:val="Normal"/>
    <w:rsid w:val="00C2325A"/>
    <w:pPr>
      <w:pBdr>
        <w:bottom w:val="single" w:sz="4" w:space="0" w:color="auto"/>
        <w:right w:val="single" w:sz="4" w:space="0" w:color="auto"/>
      </w:pBdr>
      <w:spacing w:before="100" w:beforeAutospacing="1" w:after="100" w:afterAutospacing="1"/>
      <w:jc w:val="center"/>
    </w:pPr>
    <w:rPr>
      <w:rFonts w:ascii="MS Sans Serif" w:hAnsi="MS Sans Serif"/>
      <w:lang w:eastAsia="en-AU"/>
    </w:rPr>
  </w:style>
  <w:style w:type="paragraph" w:customStyle="1" w:styleId="xl106">
    <w:name w:val="xl106"/>
    <w:basedOn w:val="Normal"/>
    <w:rsid w:val="00C2325A"/>
    <w:pPr>
      <w:pBdr>
        <w:top w:val="single" w:sz="4" w:space="0" w:color="auto"/>
        <w:bottom w:val="single" w:sz="4" w:space="0" w:color="auto"/>
        <w:right w:val="single" w:sz="8" w:space="0" w:color="auto"/>
      </w:pBdr>
      <w:spacing w:before="100" w:beforeAutospacing="1" w:after="100" w:afterAutospacing="1"/>
      <w:jc w:val="center"/>
    </w:pPr>
    <w:rPr>
      <w:rFonts w:ascii="MS Sans Serif" w:hAnsi="MS Sans Serif"/>
      <w:b/>
      <w:bCs/>
      <w:lang w:eastAsia="en-AU"/>
    </w:rPr>
  </w:style>
  <w:style w:type="paragraph" w:customStyle="1" w:styleId="xl107">
    <w:name w:val="xl107"/>
    <w:basedOn w:val="Normal"/>
    <w:rsid w:val="00C2325A"/>
    <w:pPr>
      <w:pBdr>
        <w:top w:val="single" w:sz="8" w:space="0" w:color="auto"/>
        <w:bottom w:val="single" w:sz="4" w:space="0" w:color="auto"/>
        <w:right w:val="single" w:sz="8" w:space="0" w:color="auto"/>
      </w:pBdr>
      <w:spacing w:before="100" w:beforeAutospacing="1" w:after="100" w:afterAutospacing="1"/>
      <w:jc w:val="center"/>
    </w:pPr>
    <w:rPr>
      <w:rFonts w:ascii="MS Sans Serif" w:hAnsi="MS Sans Serif"/>
      <w:b/>
      <w:bCs/>
      <w:lang w:eastAsia="en-AU"/>
    </w:rPr>
  </w:style>
  <w:style w:type="paragraph" w:customStyle="1" w:styleId="xl108">
    <w:name w:val="xl108"/>
    <w:basedOn w:val="Normal"/>
    <w:rsid w:val="00C2325A"/>
    <w:pPr>
      <w:pBdr>
        <w:top w:val="single" w:sz="4" w:space="0" w:color="auto"/>
        <w:bottom w:val="single" w:sz="4" w:space="0" w:color="auto"/>
        <w:right w:val="single" w:sz="8" w:space="0" w:color="auto"/>
      </w:pBdr>
      <w:spacing w:before="100" w:beforeAutospacing="1" w:after="100" w:afterAutospacing="1"/>
      <w:jc w:val="center"/>
    </w:pPr>
    <w:rPr>
      <w:rFonts w:ascii="MS Sans Serif" w:hAnsi="MS Sans Serif"/>
      <w:b/>
      <w:bCs/>
      <w:lang w:eastAsia="en-AU"/>
    </w:rPr>
  </w:style>
  <w:style w:type="paragraph" w:customStyle="1" w:styleId="xl109">
    <w:name w:val="xl109"/>
    <w:basedOn w:val="Normal"/>
    <w:rsid w:val="00C2325A"/>
    <w:pPr>
      <w:pBdr>
        <w:top w:val="single" w:sz="4" w:space="0" w:color="auto"/>
        <w:bottom w:val="single" w:sz="4" w:space="0" w:color="auto"/>
        <w:right w:val="single" w:sz="8" w:space="0" w:color="auto"/>
      </w:pBdr>
      <w:spacing w:before="100" w:beforeAutospacing="1" w:after="100" w:afterAutospacing="1"/>
      <w:jc w:val="center"/>
    </w:pPr>
    <w:rPr>
      <w:rFonts w:ascii="MS Sans Serif" w:hAnsi="MS Sans Serif"/>
      <w:b/>
      <w:bCs/>
      <w:i/>
      <w:iCs/>
      <w:lang w:eastAsia="en-AU"/>
    </w:rPr>
  </w:style>
  <w:style w:type="paragraph" w:customStyle="1" w:styleId="xl110">
    <w:name w:val="xl110"/>
    <w:basedOn w:val="Normal"/>
    <w:rsid w:val="00C2325A"/>
    <w:pPr>
      <w:pBdr>
        <w:left w:val="single" w:sz="4" w:space="0" w:color="auto"/>
        <w:bottom w:val="single" w:sz="4" w:space="0" w:color="auto"/>
        <w:right w:val="single" w:sz="8" w:space="0" w:color="auto"/>
      </w:pBdr>
      <w:spacing w:before="100" w:beforeAutospacing="1" w:after="100" w:afterAutospacing="1"/>
      <w:jc w:val="center"/>
    </w:pPr>
    <w:rPr>
      <w:b/>
      <w:bCs/>
      <w:lang w:eastAsia="en-AU"/>
    </w:rPr>
  </w:style>
  <w:style w:type="paragraph" w:customStyle="1" w:styleId="xl111">
    <w:name w:val="xl111"/>
    <w:basedOn w:val="Normal"/>
    <w:rsid w:val="00C2325A"/>
    <w:pPr>
      <w:pBdr>
        <w:bottom w:val="single" w:sz="4" w:space="0" w:color="auto"/>
        <w:right w:val="single" w:sz="8" w:space="0" w:color="auto"/>
      </w:pBdr>
      <w:spacing w:before="100" w:beforeAutospacing="1" w:after="100" w:afterAutospacing="1"/>
      <w:jc w:val="center"/>
    </w:pPr>
    <w:rPr>
      <w:b/>
      <w:bCs/>
      <w:lang w:eastAsia="en-AU"/>
    </w:rPr>
  </w:style>
  <w:style w:type="paragraph" w:customStyle="1" w:styleId="xl112">
    <w:name w:val="xl112"/>
    <w:basedOn w:val="Normal"/>
    <w:rsid w:val="00C2325A"/>
    <w:pPr>
      <w:pBdr>
        <w:top w:val="single" w:sz="4" w:space="0" w:color="auto"/>
        <w:bottom w:val="single" w:sz="4" w:space="0" w:color="auto"/>
        <w:right w:val="single" w:sz="8" w:space="0" w:color="auto"/>
      </w:pBdr>
      <w:spacing w:before="100" w:beforeAutospacing="1" w:after="100" w:afterAutospacing="1"/>
      <w:jc w:val="center"/>
    </w:pPr>
    <w:rPr>
      <w:b/>
      <w:bCs/>
      <w:lang w:eastAsia="en-AU"/>
    </w:rPr>
  </w:style>
  <w:style w:type="paragraph" w:customStyle="1" w:styleId="xl113">
    <w:name w:val="xl113"/>
    <w:basedOn w:val="Normal"/>
    <w:rsid w:val="00C2325A"/>
    <w:pPr>
      <w:pBdr>
        <w:top w:val="single" w:sz="4" w:space="0" w:color="auto"/>
        <w:right w:val="single" w:sz="8" w:space="0" w:color="auto"/>
      </w:pBdr>
      <w:spacing w:before="100" w:beforeAutospacing="1" w:after="100" w:afterAutospacing="1"/>
      <w:jc w:val="center"/>
    </w:pPr>
    <w:rPr>
      <w:rFonts w:ascii="MS Sans Serif" w:hAnsi="MS Sans Serif"/>
      <w:b/>
      <w:bCs/>
      <w:lang w:eastAsia="en-AU"/>
    </w:rPr>
  </w:style>
  <w:style w:type="paragraph" w:customStyle="1" w:styleId="xl114">
    <w:name w:val="xl114"/>
    <w:basedOn w:val="Normal"/>
    <w:rsid w:val="00C2325A"/>
    <w:pPr>
      <w:pBdr>
        <w:right w:val="single" w:sz="8" w:space="0" w:color="auto"/>
      </w:pBdr>
      <w:spacing w:before="100" w:beforeAutospacing="1" w:after="100" w:afterAutospacing="1"/>
      <w:jc w:val="center"/>
    </w:pPr>
    <w:rPr>
      <w:rFonts w:ascii="MS Sans Serif" w:hAnsi="MS Sans Serif"/>
      <w:b/>
      <w:bCs/>
      <w:lang w:eastAsia="en-AU"/>
    </w:rPr>
  </w:style>
  <w:style w:type="paragraph" w:customStyle="1" w:styleId="xl115">
    <w:name w:val="xl115"/>
    <w:basedOn w:val="Normal"/>
    <w:rsid w:val="00C2325A"/>
    <w:pPr>
      <w:pBdr>
        <w:top w:val="single" w:sz="8" w:space="0" w:color="auto"/>
        <w:bottom w:val="single" w:sz="4" w:space="0" w:color="auto"/>
        <w:right w:val="single" w:sz="8" w:space="0" w:color="auto"/>
      </w:pBdr>
      <w:spacing w:before="100" w:beforeAutospacing="1" w:after="100" w:afterAutospacing="1"/>
      <w:jc w:val="center"/>
    </w:pPr>
    <w:rPr>
      <w:b/>
      <w:bCs/>
      <w:lang w:eastAsia="en-AU"/>
    </w:rPr>
  </w:style>
  <w:style w:type="paragraph" w:customStyle="1" w:styleId="xl116">
    <w:name w:val="xl116"/>
    <w:basedOn w:val="Normal"/>
    <w:rsid w:val="00C2325A"/>
    <w:pPr>
      <w:pBdr>
        <w:top w:val="single" w:sz="4" w:space="0" w:color="auto"/>
        <w:right w:val="single" w:sz="8" w:space="0" w:color="auto"/>
      </w:pBdr>
      <w:spacing w:before="100" w:beforeAutospacing="1" w:after="100" w:afterAutospacing="1"/>
      <w:jc w:val="center"/>
    </w:pPr>
    <w:rPr>
      <w:b/>
      <w:bCs/>
      <w:lang w:eastAsia="en-AU"/>
    </w:rPr>
  </w:style>
  <w:style w:type="paragraph" w:customStyle="1" w:styleId="xl117">
    <w:name w:val="xl117"/>
    <w:basedOn w:val="Normal"/>
    <w:rsid w:val="00C2325A"/>
    <w:pPr>
      <w:pBdr>
        <w:top w:val="single" w:sz="4" w:space="0" w:color="auto"/>
        <w:left w:val="single" w:sz="4" w:space="0" w:color="auto"/>
        <w:bottom w:val="single" w:sz="8" w:space="0" w:color="auto"/>
        <w:right w:val="single" w:sz="8" w:space="0" w:color="auto"/>
      </w:pBdr>
      <w:spacing w:before="100" w:beforeAutospacing="1" w:after="100" w:afterAutospacing="1"/>
      <w:jc w:val="center"/>
    </w:pPr>
    <w:rPr>
      <w:b/>
      <w:bCs/>
      <w:lang w:eastAsia="en-AU"/>
    </w:rPr>
  </w:style>
  <w:style w:type="paragraph" w:customStyle="1" w:styleId="xl118">
    <w:name w:val="xl118"/>
    <w:basedOn w:val="Normal"/>
    <w:rsid w:val="00C2325A"/>
    <w:pPr>
      <w:pBdr>
        <w:top w:val="single" w:sz="4" w:space="0" w:color="auto"/>
        <w:bottom w:val="single" w:sz="8" w:space="0" w:color="auto"/>
        <w:right w:val="single" w:sz="8" w:space="0" w:color="auto"/>
      </w:pBdr>
      <w:spacing w:before="100" w:beforeAutospacing="1" w:after="100" w:afterAutospacing="1"/>
      <w:jc w:val="center"/>
    </w:pPr>
    <w:rPr>
      <w:b/>
      <w:bCs/>
      <w:lang w:eastAsia="en-AU"/>
    </w:rPr>
  </w:style>
  <w:style w:type="paragraph" w:customStyle="1" w:styleId="xl119">
    <w:name w:val="xl119"/>
    <w:basedOn w:val="Normal"/>
    <w:rsid w:val="00C2325A"/>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MS Sans Serif" w:hAnsi="MS Sans Serif"/>
      <w:b/>
      <w:bCs/>
      <w:lang w:eastAsia="en-AU"/>
    </w:rPr>
  </w:style>
  <w:style w:type="paragraph" w:customStyle="1" w:styleId="xl120">
    <w:name w:val="xl120"/>
    <w:basedOn w:val="Normal"/>
    <w:rsid w:val="00C2325A"/>
    <w:pPr>
      <w:pBdr>
        <w:top w:val="single" w:sz="4" w:space="0" w:color="auto"/>
        <w:bottom w:val="single" w:sz="4" w:space="0" w:color="auto"/>
        <w:right w:val="single" w:sz="8" w:space="0" w:color="auto"/>
      </w:pBdr>
      <w:spacing w:before="100" w:beforeAutospacing="1" w:after="100" w:afterAutospacing="1"/>
    </w:pPr>
    <w:rPr>
      <w:b/>
      <w:bCs/>
      <w:lang w:eastAsia="en-AU"/>
    </w:rPr>
  </w:style>
  <w:style w:type="paragraph" w:customStyle="1" w:styleId="xl121">
    <w:name w:val="xl121"/>
    <w:basedOn w:val="Normal"/>
    <w:rsid w:val="00C2325A"/>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MS Sans Serif" w:hAnsi="MS Sans Serif"/>
      <w:b/>
      <w:bCs/>
      <w:lang w:eastAsia="en-AU"/>
    </w:rPr>
  </w:style>
  <w:style w:type="paragraph" w:customStyle="1" w:styleId="xl122">
    <w:name w:val="xl122"/>
    <w:basedOn w:val="Normal"/>
    <w:rsid w:val="00C2325A"/>
    <w:pPr>
      <w:pBdr>
        <w:top w:val="single" w:sz="8" w:space="0" w:color="auto"/>
        <w:left w:val="single" w:sz="8" w:space="0" w:color="auto"/>
        <w:bottom w:val="single" w:sz="8" w:space="0" w:color="auto"/>
        <w:right w:val="single" w:sz="8" w:space="0" w:color="auto"/>
      </w:pBdr>
      <w:spacing w:before="100" w:beforeAutospacing="1" w:after="100" w:afterAutospacing="1"/>
    </w:pPr>
    <w:rPr>
      <w:b/>
      <w:bCs/>
      <w:lang w:eastAsia="en-AU"/>
    </w:rPr>
  </w:style>
  <w:style w:type="paragraph" w:customStyle="1" w:styleId="xl123">
    <w:name w:val="xl123"/>
    <w:basedOn w:val="Normal"/>
    <w:rsid w:val="00C2325A"/>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MS Sans Serif" w:hAnsi="MS Sans Serif"/>
      <w:lang w:eastAsia="en-AU"/>
    </w:rPr>
  </w:style>
  <w:style w:type="paragraph" w:customStyle="1" w:styleId="xl124">
    <w:name w:val="xl124"/>
    <w:basedOn w:val="Normal"/>
    <w:rsid w:val="00C2325A"/>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lang w:eastAsia="en-AU"/>
    </w:rPr>
  </w:style>
  <w:style w:type="paragraph" w:customStyle="1" w:styleId="xl125">
    <w:name w:val="xl125"/>
    <w:basedOn w:val="Normal"/>
    <w:rsid w:val="00C2325A"/>
    <w:pPr>
      <w:pBdr>
        <w:top w:val="single" w:sz="4" w:space="0" w:color="auto"/>
        <w:bottom w:val="single" w:sz="4" w:space="0" w:color="auto"/>
        <w:right w:val="single" w:sz="4" w:space="0" w:color="auto"/>
      </w:pBdr>
      <w:spacing w:before="100" w:beforeAutospacing="1" w:after="100" w:afterAutospacing="1"/>
      <w:jc w:val="center"/>
    </w:pPr>
    <w:rPr>
      <w:rFonts w:ascii="MS Sans Serif" w:hAnsi="MS Sans Serif"/>
      <w:b/>
      <w:bCs/>
      <w:color w:val="000000"/>
      <w:lang w:eastAsia="en-AU"/>
    </w:rPr>
  </w:style>
  <w:style w:type="paragraph" w:customStyle="1" w:styleId="xl126">
    <w:name w:val="xl126"/>
    <w:basedOn w:val="Normal"/>
    <w:rsid w:val="00C2325A"/>
    <w:pPr>
      <w:pBdr>
        <w:top w:val="single" w:sz="8" w:space="0" w:color="auto"/>
        <w:left w:val="single" w:sz="8" w:space="0" w:color="auto"/>
        <w:bottom w:val="single" w:sz="8" w:space="0" w:color="auto"/>
        <w:right w:val="single" w:sz="8" w:space="0" w:color="auto"/>
      </w:pBdr>
      <w:spacing w:before="100" w:beforeAutospacing="1" w:after="100" w:afterAutospacing="1"/>
    </w:pPr>
    <w:rPr>
      <w:rFonts w:ascii="MS Sans Serif" w:hAnsi="MS Sans Serif"/>
      <w:b/>
      <w:bCs/>
      <w:color w:val="000000"/>
      <w:lang w:eastAsia="en-AU"/>
    </w:rPr>
  </w:style>
  <w:style w:type="paragraph" w:customStyle="1" w:styleId="xl127">
    <w:name w:val="xl127"/>
    <w:basedOn w:val="Normal"/>
    <w:rsid w:val="00C2325A"/>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MS Sans Serif" w:hAnsi="MS Sans Serif"/>
      <w:b/>
      <w:bCs/>
      <w:lang w:eastAsia="en-AU"/>
    </w:rPr>
  </w:style>
  <w:style w:type="paragraph" w:customStyle="1" w:styleId="xl128">
    <w:name w:val="xl128"/>
    <w:basedOn w:val="Normal"/>
    <w:rsid w:val="00C2325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eastAsia="en-AU"/>
    </w:rPr>
  </w:style>
  <w:style w:type="paragraph" w:customStyle="1" w:styleId="xl129">
    <w:name w:val="xl129"/>
    <w:basedOn w:val="Normal"/>
    <w:rsid w:val="00C2325A"/>
    <w:pPr>
      <w:pBdr>
        <w:top w:val="single" w:sz="8" w:space="0" w:color="auto"/>
        <w:left w:val="single" w:sz="8" w:space="0" w:color="auto"/>
      </w:pBdr>
      <w:shd w:val="clear" w:color="auto" w:fill="996666"/>
      <w:spacing w:before="100" w:beforeAutospacing="1" w:after="100" w:afterAutospacing="1"/>
      <w:textAlignment w:val="top"/>
    </w:pPr>
    <w:rPr>
      <w:rFonts w:ascii="MS Sans Serif" w:hAnsi="MS Sans Serif"/>
      <w:color w:val="FF0000"/>
      <w:lang w:eastAsia="en-AU"/>
    </w:rPr>
  </w:style>
  <w:style w:type="paragraph" w:customStyle="1" w:styleId="xl130">
    <w:name w:val="xl130"/>
    <w:basedOn w:val="Normal"/>
    <w:rsid w:val="00C2325A"/>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MS Sans Serif" w:hAnsi="MS Sans Serif"/>
      <w:b/>
      <w:bCs/>
      <w:color w:val="FF0000"/>
      <w:lang w:eastAsia="en-AU"/>
    </w:rPr>
  </w:style>
  <w:style w:type="paragraph" w:customStyle="1" w:styleId="xl131">
    <w:name w:val="xl131"/>
    <w:basedOn w:val="Normal"/>
    <w:rsid w:val="00C2325A"/>
    <w:pPr>
      <w:pBdr>
        <w:left w:val="single" w:sz="4" w:space="0" w:color="auto"/>
        <w:bottom w:val="single" w:sz="4" w:space="0" w:color="auto"/>
        <w:right w:val="single" w:sz="8" w:space="0" w:color="auto"/>
      </w:pBdr>
      <w:spacing w:before="100" w:beforeAutospacing="1" w:after="100" w:afterAutospacing="1"/>
      <w:jc w:val="center"/>
    </w:pPr>
    <w:rPr>
      <w:rFonts w:ascii="MS Sans Serif" w:hAnsi="MS Sans Serif"/>
      <w:b/>
      <w:bCs/>
      <w:color w:val="FF0000"/>
      <w:lang w:eastAsia="en-AU"/>
    </w:rPr>
  </w:style>
  <w:style w:type="paragraph" w:customStyle="1" w:styleId="xl132">
    <w:name w:val="xl132"/>
    <w:basedOn w:val="Normal"/>
    <w:rsid w:val="00C2325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MS Sans Serif" w:hAnsi="MS Sans Serif"/>
      <w:color w:val="FF0000"/>
      <w:lang w:eastAsia="en-AU"/>
    </w:rPr>
  </w:style>
  <w:style w:type="paragraph" w:customStyle="1" w:styleId="xl133">
    <w:name w:val="xl133"/>
    <w:basedOn w:val="Normal"/>
    <w:rsid w:val="00C2325A"/>
    <w:pPr>
      <w:pBdr>
        <w:top w:val="single" w:sz="4" w:space="0" w:color="auto"/>
        <w:left w:val="single" w:sz="8" w:space="0" w:color="auto"/>
        <w:bottom w:val="single" w:sz="4" w:space="0" w:color="auto"/>
        <w:right w:val="single" w:sz="4" w:space="0" w:color="auto"/>
      </w:pBdr>
      <w:spacing w:before="100" w:beforeAutospacing="1" w:after="100" w:afterAutospacing="1"/>
    </w:pPr>
    <w:rPr>
      <w:rFonts w:ascii="MS Sans Serif" w:hAnsi="MS Sans Serif"/>
      <w:b/>
      <w:bCs/>
      <w:lang w:eastAsia="en-AU"/>
    </w:rPr>
  </w:style>
  <w:style w:type="paragraph" w:customStyle="1" w:styleId="xl134">
    <w:name w:val="xl134"/>
    <w:basedOn w:val="Normal"/>
    <w:rsid w:val="00C2325A"/>
    <w:pPr>
      <w:pBdr>
        <w:top w:val="single" w:sz="4" w:space="0" w:color="auto"/>
        <w:left w:val="single" w:sz="4" w:space="0" w:color="auto"/>
        <w:bottom w:val="single" w:sz="4" w:space="0" w:color="auto"/>
        <w:right w:val="single" w:sz="8" w:space="0" w:color="auto"/>
      </w:pBdr>
      <w:spacing w:before="100" w:beforeAutospacing="1" w:after="100" w:afterAutospacing="1"/>
    </w:pPr>
    <w:rPr>
      <w:rFonts w:ascii="MS Sans Serif" w:hAnsi="MS Sans Serif"/>
      <w:b/>
      <w:bCs/>
      <w:lang w:eastAsia="en-AU"/>
    </w:rPr>
  </w:style>
  <w:style w:type="paragraph" w:customStyle="1" w:styleId="xl135">
    <w:name w:val="xl135"/>
    <w:basedOn w:val="Normal"/>
    <w:rsid w:val="00C2325A"/>
    <w:pPr>
      <w:pBdr>
        <w:top w:val="single" w:sz="4" w:space="0" w:color="auto"/>
        <w:left w:val="single" w:sz="8" w:space="0" w:color="auto"/>
        <w:right w:val="single" w:sz="4" w:space="0" w:color="auto"/>
      </w:pBdr>
      <w:spacing w:before="100" w:beforeAutospacing="1" w:after="100" w:afterAutospacing="1"/>
      <w:jc w:val="center"/>
    </w:pPr>
    <w:rPr>
      <w:rFonts w:ascii="MS Sans Serif" w:hAnsi="MS Sans Serif"/>
      <w:lang w:eastAsia="en-AU"/>
    </w:rPr>
  </w:style>
  <w:style w:type="paragraph" w:customStyle="1" w:styleId="xl136">
    <w:name w:val="xl136"/>
    <w:basedOn w:val="Normal"/>
    <w:rsid w:val="00C2325A"/>
    <w:pPr>
      <w:pBdr>
        <w:top w:val="single" w:sz="4" w:space="0" w:color="auto"/>
        <w:left w:val="single" w:sz="4" w:space="0" w:color="auto"/>
        <w:right w:val="single" w:sz="8" w:space="0" w:color="auto"/>
      </w:pBdr>
      <w:spacing w:before="100" w:beforeAutospacing="1" w:after="100" w:afterAutospacing="1"/>
      <w:jc w:val="center"/>
    </w:pPr>
    <w:rPr>
      <w:rFonts w:ascii="MS Sans Serif" w:hAnsi="MS Sans Serif"/>
      <w:lang w:eastAsia="en-AU"/>
    </w:rPr>
  </w:style>
  <w:style w:type="paragraph" w:customStyle="1" w:styleId="xl137">
    <w:name w:val="xl137"/>
    <w:basedOn w:val="Normal"/>
    <w:rsid w:val="00C2325A"/>
    <w:pPr>
      <w:pBdr>
        <w:left w:val="single" w:sz="8" w:space="0" w:color="auto"/>
        <w:bottom w:val="single" w:sz="4" w:space="0" w:color="auto"/>
        <w:right w:val="single" w:sz="4" w:space="0" w:color="auto"/>
      </w:pBdr>
      <w:spacing w:before="100" w:beforeAutospacing="1" w:after="100" w:afterAutospacing="1"/>
      <w:jc w:val="center"/>
    </w:pPr>
    <w:rPr>
      <w:rFonts w:ascii="MS Sans Serif" w:hAnsi="MS Sans Serif"/>
      <w:b/>
      <w:bCs/>
      <w:lang w:eastAsia="en-AU"/>
    </w:rPr>
  </w:style>
  <w:style w:type="paragraph" w:customStyle="1" w:styleId="xl138">
    <w:name w:val="xl138"/>
    <w:basedOn w:val="Normal"/>
    <w:rsid w:val="00C2325A"/>
    <w:pPr>
      <w:pBdr>
        <w:left w:val="single" w:sz="4" w:space="0" w:color="auto"/>
        <w:bottom w:val="single" w:sz="4" w:space="0" w:color="auto"/>
        <w:right w:val="single" w:sz="8" w:space="0" w:color="auto"/>
      </w:pBdr>
      <w:spacing w:before="100" w:beforeAutospacing="1" w:after="100" w:afterAutospacing="1"/>
      <w:jc w:val="center"/>
    </w:pPr>
    <w:rPr>
      <w:rFonts w:ascii="MS Sans Serif" w:hAnsi="MS Sans Serif"/>
      <w:b/>
      <w:bCs/>
      <w:lang w:eastAsia="en-AU"/>
    </w:rPr>
  </w:style>
  <w:style w:type="paragraph" w:customStyle="1" w:styleId="xl139">
    <w:name w:val="xl139"/>
    <w:basedOn w:val="Normal"/>
    <w:rsid w:val="00C2325A"/>
    <w:pPr>
      <w:pBdr>
        <w:top w:val="single" w:sz="4" w:space="0" w:color="auto"/>
        <w:left w:val="single" w:sz="4" w:space="0" w:color="auto"/>
        <w:bottom w:val="single" w:sz="4" w:space="0" w:color="auto"/>
        <w:right w:val="single" w:sz="8" w:space="0" w:color="auto"/>
      </w:pBdr>
      <w:spacing w:before="100" w:beforeAutospacing="1" w:after="100" w:afterAutospacing="1"/>
    </w:pPr>
    <w:rPr>
      <w:rFonts w:ascii="MS Sans Serif" w:hAnsi="MS Sans Serif"/>
      <w:b/>
      <w:bCs/>
      <w:color w:val="FF0000"/>
      <w:lang w:eastAsia="en-AU"/>
    </w:rPr>
  </w:style>
  <w:style w:type="paragraph" w:customStyle="1" w:styleId="xl140">
    <w:name w:val="xl140"/>
    <w:basedOn w:val="Normal"/>
    <w:rsid w:val="00C2325A"/>
    <w:pPr>
      <w:pBdr>
        <w:left w:val="single" w:sz="8" w:space="0" w:color="auto"/>
      </w:pBdr>
      <w:spacing w:before="100" w:beforeAutospacing="1" w:after="100" w:afterAutospacing="1"/>
    </w:pPr>
    <w:rPr>
      <w:rFonts w:ascii="MS Sans Serif" w:hAnsi="MS Sans Serif"/>
      <w:b/>
      <w:bCs/>
      <w:color w:val="FF0000"/>
      <w:lang w:eastAsia="en-AU"/>
    </w:rPr>
  </w:style>
  <w:style w:type="paragraph" w:customStyle="1" w:styleId="xl141">
    <w:name w:val="xl141"/>
    <w:basedOn w:val="Normal"/>
    <w:rsid w:val="00C2325A"/>
    <w:pPr>
      <w:spacing w:before="100" w:beforeAutospacing="1" w:after="100" w:afterAutospacing="1"/>
      <w:jc w:val="center"/>
    </w:pPr>
    <w:rPr>
      <w:rFonts w:ascii="MS Sans Serif" w:hAnsi="MS Sans Serif"/>
      <w:b/>
      <w:bCs/>
      <w:color w:val="FF0000"/>
      <w:lang w:eastAsia="en-AU"/>
    </w:rPr>
  </w:style>
  <w:style w:type="paragraph" w:customStyle="1" w:styleId="xl142">
    <w:name w:val="xl142"/>
    <w:basedOn w:val="Normal"/>
    <w:rsid w:val="00C2325A"/>
    <w:pPr>
      <w:pBdr>
        <w:top w:val="single" w:sz="4" w:space="0" w:color="auto"/>
        <w:left w:val="single" w:sz="8" w:space="0" w:color="auto"/>
        <w:right w:val="single" w:sz="4" w:space="0" w:color="auto"/>
      </w:pBdr>
      <w:spacing w:before="100" w:beforeAutospacing="1" w:after="100" w:afterAutospacing="1"/>
      <w:jc w:val="center"/>
    </w:pPr>
    <w:rPr>
      <w:rFonts w:ascii="MS Sans Serif" w:hAnsi="MS Sans Serif"/>
      <w:color w:val="FF0000"/>
      <w:lang w:eastAsia="en-AU"/>
    </w:rPr>
  </w:style>
  <w:style w:type="paragraph" w:customStyle="1" w:styleId="xl143">
    <w:name w:val="xl143"/>
    <w:basedOn w:val="Normal"/>
    <w:rsid w:val="00C2325A"/>
    <w:pPr>
      <w:pBdr>
        <w:top w:val="single" w:sz="4" w:space="0" w:color="auto"/>
        <w:left w:val="single" w:sz="4" w:space="0" w:color="auto"/>
        <w:right w:val="single" w:sz="8" w:space="0" w:color="auto"/>
      </w:pBdr>
      <w:spacing w:before="100" w:beforeAutospacing="1" w:after="100" w:afterAutospacing="1"/>
      <w:jc w:val="center"/>
    </w:pPr>
    <w:rPr>
      <w:rFonts w:ascii="MS Sans Serif" w:hAnsi="MS Sans Serif"/>
      <w:color w:val="FF0000"/>
      <w:lang w:eastAsia="en-AU"/>
    </w:rPr>
  </w:style>
  <w:style w:type="paragraph" w:customStyle="1" w:styleId="xl144">
    <w:name w:val="xl144"/>
    <w:basedOn w:val="Normal"/>
    <w:rsid w:val="00C2325A"/>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MS Sans Serif" w:hAnsi="MS Sans Serif"/>
      <w:b/>
      <w:bCs/>
      <w:color w:val="FF0000"/>
      <w:lang w:eastAsia="en-AU"/>
    </w:rPr>
  </w:style>
  <w:style w:type="paragraph" w:customStyle="1" w:styleId="xl145">
    <w:name w:val="xl145"/>
    <w:basedOn w:val="Normal"/>
    <w:rsid w:val="00C2325A"/>
    <w:pPr>
      <w:pBdr>
        <w:bottom w:val="single" w:sz="4" w:space="0" w:color="auto"/>
        <w:right w:val="single" w:sz="4" w:space="0" w:color="auto"/>
      </w:pBdr>
      <w:spacing w:before="100" w:beforeAutospacing="1" w:after="100" w:afterAutospacing="1"/>
      <w:jc w:val="center"/>
    </w:pPr>
    <w:rPr>
      <w:rFonts w:ascii="MS Sans Serif" w:hAnsi="MS Sans Serif"/>
      <w:b/>
      <w:bCs/>
      <w:lang w:eastAsia="en-AU"/>
    </w:rPr>
  </w:style>
  <w:style w:type="paragraph" w:customStyle="1" w:styleId="xl146">
    <w:name w:val="xl146"/>
    <w:basedOn w:val="Normal"/>
    <w:rsid w:val="00C2325A"/>
    <w:pPr>
      <w:pBdr>
        <w:top w:val="single" w:sz="4" w:space="0" w:color="auto"/>
        <w:right w:val="single" w:sz="4" w:space="0" w:color="auto"/>
      </w:pBdr>
      <w:spacing w:before="100" w:beforeAutospacing="1" w:after="100" w:afterAutospacing="1"/>
      <w:jc w:val="center"/>
    </w:pPr>
    <w:rPr>
      <w:rFonts w:ascii="MS Sans Serif" w:hAnsi="MS Sans Serif"/>
      <w:b/>
      <w:bCs/>
      <w:lang w:eastAsia="en-AU"/>
    </w:rPr>
  </w:style>
  <w:style w:type="paragraph" w:customStyle="1" w:styleId="xl147">
    <w:name w:val="xl147"/>
    <w:basedOn w:val="Normal"/>
    <w:rsid w:val="00C2325A"/>
    <w:pPr>
      <w:pBdr>
        <w:top w:val="single" w:sz="4" w:space="0" w:color="auto"/>
        <w:left w:val="single" w:sz="4" w:space="0" w:color="auto"/>
      </w:pBdr>
      <w:spacing w:before="100" w:beforeAutospacing="1" w:after="100" w:afterAutospacing="1"/>
      <w:jc w:val="center"/>
    </w:pPr>
    <w:rPr>
      <w:rFonts w:ascii="MS Sans Serif" w:hAnsi="MS Sans Serif"/>
      <w:b/>
      <w:bCs/>
      <w:lang w:eastAsia="en-AU"/>
    </w:rPr>
  </w:style>
  <w:style w:type="paragraph" w:customStyle="1" w:styleId="xl148">
    <w:name w:val="xl148"/>
    <w:basedOn w:val="Normal"/>
    <w:rsid w:val="00C2325A"/>
    <w:pPr>
      <w:pBdr>
        <w:top w:val="single" w:sz="4" w:space="0" w:color="auto"/>
        <w:bottom w:val="single" w:sz="8" w:space="0" w:color="auto"/>
        <w:right w:val="single" w:sz="4" w:space="0" w:color="auto"/>
      </w:pBdr>
      <w:spacing w:before="100" w:beforeAutospacing="1" w:after="100" w:afterAutospacing="1"/>
      <w:jc w:val="center"/>
    </w:pPr>
    <w:rPr>
      <w:rFonts w:ascii="MS Sans Serif" w:hAnsi="MS Sans Serif"/>
      <w:b/>
      <w:bCs/>
      <w:lang w:eastAsia="en-AU"/>
    </w:rPr>
  </w:style>
  <w:style w:type="paragraph" w:customStyle="1" w:styleId="xl149">
    <w:name w:val="xl149"/>
    <w:basedOn w:val="Normal"/>
    <w:rsid w:val="00C2325A"/>
    <w:pPr>
      <w:pBdr>
        <w:top w:val="single" w:sz="4" w:space="0" w:color="auto"/>
        <w:left w:val="single" w:sz="4" w:space="0" w:color="auto"/>
        <w:bottom w:val="single" w:sz="8" w:space="0" w:color="auto"/>
      </w:pBdr>
      <w:spacing w:before="100" w:beforeAutospacing="1" w:after="100" w:afterAutospacing="1"/>
      <w:jc w:val="center"/>
    </w:pPr>
    <w:rPr>
      <w:rFonts w:ascii="MS Sans Serif" w:hAnsi="MS Sans Serif"/>
      <w:b/>
      <w:bCs/>
      <w:lang w:eastAsia="en-AU"/>
    </w:rPr>
  </w:style>
  <w:style w:type="paragraph" w:customStyle="1" w:styleId="xl150">
    <w:name w:val="xl150"/>
    <w:basedOn w:val="Normal"/>
    <w:rsid w:val="00C2325A"/>
    <w:pPr>
      <w:pBdr>
        <w:top w:val="single" w:sz="4" w:space="0" w:color="auto"/>
        <w:left w:val="single" w:sz="4" w:space="0" w:color="auto"/>
        <w:bottom w:val="single" w:sz="4" w:space="0" w:color="auto"/>
        <w:right w:val="single" w:sz="8" w:space="0" w:color="auto"/>
      </w:pBdr>
      <w:spacing w:before="100" w:beforeAutospacing="1" w:after="100" w:afterAutospacing="1"/>
    </w:pPr>
    <w:rPr>
      <w:rFonts w:ascii="MS Sans Serif" w:hAnsi="MS Sans Serif"/>
      <w:sz w:val="16"/>
      <w:szCs w:val="16"/>
      <w:lang w:eastAsia="en-AU"/>
    </w:rPr>
  </w:style>
  <w:style w:type="paragraph" w:customStyle="1" w:styleId="xl151">
    <w:name w:val="xl151"/>
    <w:basedOn w:val="Normal"/>
    <w:rsid w:val="00C2325A"/>
    <w:pPr>
      <w:spacing w:before="100" w:beforeAutospacing="1" w:after="100" w:afterAutospacing="1"/>
      <w:jc w:val="center"/>
    </w:pPr>
    <w:rPr>
      <w:rFonts w:ascii="MS Sans Serif" w:hAnsi="MS Sans Serif"/>
      <w:color w:val="FF0000"/>
      <w:lang w:eastAsia="en-AU"/>
    </w:rPr>
  </w:style>
  <w:style w:type="paragraph" w:customStyle="1" w:styleId="xl152">
    <w:name w:val="xl152"/>
    <w:basedOn w:val="Normal"/>
    <w:rsid w:val="00C2325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MS Sans Serif" w:hAnsi="MS Sans Serif"/>
      <w:color w:val="FF0000"/>
      <w:lang w:eastAsia="en-AU"/>
    </w:rPr>
  </w:style>
  <w:style w:type="paragraph" w:customStyle="1" w:styleId="xl153">
    <w:name w:val="xl153"/>
    <w:basedOn w:val="Normal"/>
    <w:rsid w:val="00C2325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MS Sans Serif" w:hAnsi="MS Sans Serif"/>
      <w:lang w:eastAsia="en-AU"/>
    </w:rPr>
  </w:style>
  <w:style w:type="paragraph" w:customStyle="1" w:styleId="xl154">
    <w:name w:val="xl154"/>
    <w:basedOn w:val="Normal"/>
    <w:rsid w:val="00C2325A"/>
    <w:pPr>
      <w:pBdr>
        <w:top w:val="single" w:sz="4" w:space="0" w:color="auto"/>
        <w:bottom w:val="single" w:sz="4" w:space="0" w:color="auto"/>
        <w:right w:val="single" w:sz="4" w:space="0" w:color="auto"/>
      </w:pBdr>
      <w:shd w:val="clear" w:color="auto" w:fill="FFFFFF"/>
      <w:spacing w:before="100" w:beforeAutospacing="1" w:after="100" w:afterAutospacing="1"/>
      <w:jc w:val="center"/>
    </w:pPr>
    <w:rPr>
      <w:rFonts w:ascii="MS Sans Serif" w:hAnsi="MS Sans Serif"/>
      <w:lang w:eastAsia="en-AU"/>
    </w:rPr>
  </w:style>
  <w:style w:type="paragraph" w:customStyle="1" w:styleId="xl155">
    <w:name w:val="xl155"/>
    <w:basedOn w:val="Normal"/>
    <w:rsid w:val="00C2325A"/>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MS Sans Serif" w:hAnsi="MS Sans Serif"/>
      <w:i/>
      <w:iCs/>
      <w:lang w:eastAsia="en-AU"/>
    </w:rPr>
  </w:style>
  <w:style w:type="paragraph" w:customStyle="1" w:styleId="xl156">
    <w:name w:val="xl156"/>
    <w:basedOn w:val="Normal"/>
    <w:rsid w:val="00C2325A"/>
    <w:pPr>
      <w:spacing w:before="100" w:beforeAutospacing="1" w:after="100" w:afterAutospacing="1"/>
      <w:jc w:val="center"/>
    </w:pPr>
    <w:rPr>
      <w:rFonts w:ascii="MS Sans Serif" w:hAnsi="MS Sans Serif"/>
      <w:b/>
      <w:bCs/>
      <w:color w:val="FF0000"/>
      <w:lang w:eastAsia="en-AU"/>
    </w:rPr>
  </w:style>
  <w:style w:type="paragraph" w:customStyle="1" w:styleId="xl157">
    <w:name w:val="xl157"/>
    <w:basedOn w:val="Normal"/>
    <w:rsid w:val="00C2325A"/>
    <w:pPr>
      <w:pBdr>
        <w:left w:val="single" w:sz="12" w:space="0" w:color="auto"/>
        <w:right w:val="single" w:sz="4" w:space="0" w:color="auto"/>
      </w:pBdr>
      <w:spacing w:before="100" w:beforeAutospacing="1" w:after="100" w:afterAutospacing="1"/>
      <w:jc w:val="center"/>
    </w:pPr>
    <w:rPr>
      <w:rFonts w:ascii="MS Sans Serif" w:hAnsi="MS Sans Serif"/>
      <w:sz w:val="16"/>
      <w:szCs w:val="16"/>
      <w:lang w:eastAsia="en-AU"/>
    </w:rPr>
  </w:style>
  <w:style w:type="paragraph" w:customStyle="1" w:styleId="xl158">
    <w:name w:val="xl158"/>
    <w:basedOn w:val="Normal"/>
    <w:rsid w:val="00C2325A"/>
    <w:pPr>
      <w:pBdr>
        <w:top w:val="single" w:sz="8" w:space="0" w:color="auto"/>
        <w:left w:val="single" w:sz="8" w:space="0" w:color="auto"/>
      </w:pBdr>
      <w:spacing w:before="100" w:beforeAutospacing="1" w:after="100" w:afterAutospacing="1"/>
    </w:pPr>
    <w:rPr>
      <w:rFonts w:ascii="MS Sans Serif" w:hAnsi="MS Sans Serif"/>
      <w:b/>
      <w:bCs/>
      <w:lang w:eastAsia="en-AU"/>
    </w:rPr>
  </w:style>
  <w:style w:type="paragraph" w:customStyle="1" w:styleId="xl159">
    <w:name w:val="xl159"/>
    <w:basedOn w:val="Normal"/>
    <w:rsid w:val="00C2325A"/>
    <w:pPr>
      <w:pBdr>
        <w:left w:val="single" w:sz="8" w:space="0" w:color="auto"/>
      </w:pBdr>
      <w:spacing w:before="100" w:beforeAutospacing="1" w:after="100" w:afterAutospacing="1"/>
    </w:pPr>
    <w:rPr>
      <w:rFonts w:ascii="MS Sans Serif" w:hAnsi="MS Sans Serif"/>
      <w:lang w:eastAsia="en-AU"/>
    </w:rPr>
  </w:style>
  <w:style w:type="paragraph" w:customStyle="1" w:styleId="xl160">
    <w:name w:val="xl160"/>
    <w:basedOn w:val="Normal"/>
    <w:rsid w:val="00C2325A"/>
    <w:pPr>
      <w:pBdr>
        <w:top w:val="single" w:sz="8" w:space="0" w:color="auto"/>
        <w:left w:val="single" w:sz="8" w:space="0" w:color="auto"/>
        <w:bottom w:val="single" w:sz="8" w:space="0" w:color="auto"/>
      </w:pBdr>
      <w:spacing w:before="100" w:beforeAutospacing="1" w:after="100" w:afterAutospacing="1"/>
    </w:pPr>
    <w:rPr>
      <w:rFonts w:ascii="MS Sans Serif" w:hAnsi="MS Sans Serif"/>
      <w:b/>
      <w:bCs/>
      <w:i/>
      <w:iCs/>
      <w:color w:val="000000"/>
      <w:lang w:eastAsia="en-AU"/>
    </w:rPr>
  </w:style>
  <w:style w:type="paragraph" w:customStyle="1" w:styleId="xl161">
    <w:name w:val="xl161"/>
    <w:basedOn w:val="Normal"/>
    <w:rsid w:val="00C2325A"/>
    <w:pPr>
      <w:pBdr>
        <w:top w:val="single" w:sz="8" w:space="0" w:color="auto"/>
        <w:bottom w:val="single" w:sz="8" w:space="0" w:color="auto"/>
        <w:right w:val="single" w:sz="8" w:space="0" w:color="auto"/>
      </w:pBdr>
      <w:spacing w:before="100" w:beforeAutospacing="1" w:after="100" w:afterAutospacing="1"/>
    </w:pPr>
    <w:rPr>
      <w:lang w:eastAsia="en-AU"/>
    </w:rPr>
  </w:style>
  <w:style w:type="paragraph" w:customStyle="1" w:styleId="xl162">
    <w:name w:val="xl162"/>
    <w:basedOn w:val="Normal"/>
    <w:rsid w:val="00C2325A"/>
    <w:pPr>
      <w:spacing w:before="100" w:beforeAutospacing="1" w:after="100" w:afterAutospacing="1"/>
    </w:pPr>
    <w:rPr>
      <w:rFonts w:ascii="MS Sans Serif" w:hAnsi="MS Sans Serif"/>
      <w:lang w:eastAsia="en-AU"/>
    </w:rPr>
  </w:style>
  <w:style w:type="paragraph" w:customStyle="1" w:styleId="xl163">
    <w:name w:val="xl163"/>
    <w:basedOn w:val="Normal"/>
    <w:rsid w:val="00C2325A"/>
    <w:pPr>
      <w:spacing w:before="100" w:beforeAutospacing="1" w:after="100" w:afterAutospacing="1"/>
    </w:pPr>
    <w:rPr>
      <w:lang w:eastAsia="en-AU"/>
    </w:rPr>
  </w:style>
  <w:style w:type="paragraph" w:customStyle="1" w:styleId="xl164">
    <w:name w:val="xl164"/>
    <w:basedOn w:val="Normal"/>
    <w:rsid w:val="00C2325A"/>
    <w:pPr>
      <w:pBdr>
        <w:top w:val="single" w:sz="8" w:space="0" w:color="auto"/>
        <w:left w:val="single" w:sz="8" w:space="0" w:color="auto"/>
        <w:right w:val="single" w:sz="8" w:space="0" w:color="auto"/>
      </w:pBdr>
      <w:spacing w:before="100" w:beforeAutospacing="1" w:after="100" w:afterAutospacing="1"/>
      <w:textAlignment w:val="top"/>
    </w:pPr>
    <w:rPr>
      <w:rFonts w:ascii="MS Sans Serif" w:hAnsi="MS Sans Serif"/>
      <w:b/>
      <w:bCs/>
      <w:lang w:eastAsia="en-AU"/>
    </w:rPr>
  </w:style>
  <w:style w:type="paragraph" w:customStyle="1" w:styleId="xl165">
    <w:name w:val="xl165"/>
    <w:basedOn w:val="Normal"/>
    <w:rsid w:val="00C2325A"/>
    <w:pPr>
      <w:pBdr>
        <w:left w:val="single" w:sz="8" w:space="0" w:color="auto"/>
        <w:right w:val="single" w:sz="8" w:space="0" w:color="auto"/>
      </w:pBdr>
      <w:spacing w:before="100" w:beforeAutospacing="1" w:after="100" w:afterAutospacing="1"/>
    </w:pPr>
    <w:rPr>
      <w:lang w:eastAsia="en-AU"/>
    </w:rPr>
  </w:style>
  <w:style w:type="paragraph" w:customStyle="1" w:styleId="xl166">
    <w:name w:val="xl166"/>
    <w:basedOn w:val="Normal"/>
    <w:rsid w:val="00C2325A"/>
    <w:pPr>
      <w:pBdr>
        <w:left w:val="single" w:sz="8" w:space="0" w:color="auto"/>
        <w:bottom w:val="single" w:sz="8" w:space="0" w:color="auto"/>
        <w:right w:val="single" w:sz="8" w:space="0" w:color="auto"/>
      </w:pBdr>
      <w:spacing w:before="100" w:beforeAutospacing="1" w:after="100" w:afterAutospacing="1"/>
    </w:pPr>
    <w:rPr>
      <w:lang w:eastAsia="en-AU"/>
    </w:rPr>
  </w:style>
  <w:style w:type="paragraph" w:customStyle="1" w:styleId="xl167">
    <w:name w:val="xl167"/>
    <w:basedOn w:val="Normal"/>
    <w:rsid w:val="00C2325A"/>
    <w:pPr>
      <w:pBdr>
        <w:bottom w:val="single" w:sz="8" w:space="0" w:color="auto"/>
      </w:pBdr>
      <w:shd w:val="clear" w:color="auto" w:fill="FF00FF"/>
      <w:spacing w:before="100" w:beforeAutospacing="1" w:after="100" w:afterAutospacing="1"/>
    </w:pPr>
    <w:rPr>
      <w:lang w:eastAsia="en-AU"/>
    </w:rPr>
  </w:style>
  <w:style w:type="paragraph" w:customStyle="1" w:styleId="xl168">
    <w:name w:val="xl168"/>
    <w:basedOn w:val="Normal"/>
    <w:rsid w:val="00C2325A"/>
    <w:pPr>
      <w:pBdr>
        <w:top w:val="single" w:sz="8" w:space="0" w:color="auto"/>
        <w:bottom w:val="single" w:sz="8" w:space="0" w:color="auto"/>
        <w:right w:val="single" w:sz="8" w:space="0" w:color="auto"/>
      </w:pBdr>
      <w:shd w:val="clear" w:color="auto" w:fill="FF00FF"/>
      <w:spacing w:before="100" w:beforeAutospacing="1" w:after="100" w:afterAutospacing="1"/>
    </w:pPr>
    <w:rPr>
      <w:lang w:eastAsia="en-AU"/>
    </w:rPr>
  </w:style>
  <w:style w:type="paragraph" w:customStyle="1" w:styleId="xl169">
    <w:name w:val="xl169"/>
    <w:basedOn w:val="Normal"/>
    <w:rsid w:val="00C2325A"/>
    <w:pPr>
      <w:pBdr>
        <w:bottom w:val="single" w:sz="8" w:space="0" w:color="auto"/>
      </w:pBdr>
      <w:spacing w:before="100" w:beforeAutospacing="1" w:after="100" w:afterAutospacing="1"/>
    </w:pPr>
    <w:rPr>
      <w:rFonts w:ascii="MS Sans Serif" w:hAnsi="MS Sans Serif"/>
      <w:i/>
      <w:iCs/>
      <w:lang w:eastAsia="en-AU"/>
    </w:rPr>
  </w:style>
  <w:style w:type="paragraph" w:customStyle="1" w:styleId="xl170">
    <w:name w:val="xl170"/>
    <w:basedOn w:val="Normal"/>
    <w:rsid w:val="00C2325A"/>
    <w:pPr>
      <w:pBdr>
        <w:left w:val="single" w:sz="8" w:space="0" w:color="auto"/>
        <w:bottom w:val="single" w:sz="8" w:space="0" w:color="auto"/>
      </w:pBdr>
      <w:spacing w:before="100" w:beforeAutospacing="1" w:after="100" w:afterAutospacing="1"/>
    </w:pPr>
    <w:rPr>
      <w:rFonts w:ascii="MS Sans Serif" w:hAnsi="MS Sans Serif"/>
      <w:lang w:eastAsia="en-AU"/>
    </w:rPr>
  </w:style>
  <w:style w:type="paragraph" w:customStyle="1" w:styleId="xl171">
    <w:name w:val="xl171"/>
    <w:basedOn w:val="Normal"/>
    <w:rsid w:val="00C2325A"/>
    <w:pPr>
      <w:pBdr>
        <w:bottom w:val="single" w:sz="8" w:space="0" w:color="auto"/>
      </w:pBdr>
      <w:spacing w:before="100" w:beforeAutospacing="1" w:after="100" w:afterAutospacing="1"/>
    </w:pPr>
    <w:rPr>
      <w:rFonts w:ascii="MS Sans Serif" w:hAnsi="MS Sans Serif"/>
      <w:lang w:eastAsia="en-AU"/>
    </w:rPr>
  </w:style>
  <w:style w:type="paragraph" w:customStyle="1" w:styleId="xl172">
    <w:name w:val="xl172"/>
    <w:basedOn w:val="Normal"/>
    <w:rsid w:val="00C2325A"/>
    <w:pPr>
      <w:pBdr>
        <w:top w:val="single" w:sz="8" w:space="0" w:color="auto"/>
      </w:pBdr>
      <w:spacing w:before="100" w:beforeAutospacing="1" w:after="100" w:afterAutospacing="1"/>
    </w:pPr>
    <w:rPr>
      <w:rFonts w:ascii="MS Sans Serif" w:hAnsi="MS Sans Serif"/>
      <w:lang w:eastAsia="en-AU"/>
    </w:rPr>
  </w:style>
  <w:style w:type="paragraph" w:customStyle="1" w:styleId="xl173">
    <w:name w:val="xl173"/>
    <w:basedOn w:val="Normal"/>
    <w:rsid w:val="00C2325A"/>
    <w:pPr>
      <w:pBdr>
        <w:left w:val="single" w:sz="8" w:space="0" w:color="auto"/>
      </w:pBdr>
      <w:spacing w:before="100" w:beforeAutospacing="1" w:after="100" w:afterAutospacing="1"/>
    </w:pPr>
    <w:rPr>
      <w:rFonts w:ascii="MS Sans Serif" w:hAnsi="MS Sans Serif"/>
      <w:lang w:eastAsia="en-AU"/>
    </w:rPr>
  </w:style>
  <w:style w:type="paragraph" w:customStyle="1" w:styleId="xl174">
    <w:name w:val="xl174"/>
    <w:basedOn w:val="Normal"/>
    <w:rsid w:val="00C2325A"/>
    <w:pPr>
      <w:pBdr>
        <w:top w:val="single" w:sz="8" w:space="0" w:color="auto"/>
      </w:pBdr>
      <w:spacing w:before="100" w:beforeAutospacing="1" w:after="100" w:afterAutospacing="1"/>
    </w:pPr>
    <w:rPr>
      <w:rFonts w:ascii="MS Sans Serif" w:hAnsi="MS Sans Serif"/>
      <w:i/>
      <w:iCs/>
      <w:lang w:eastAsia="en-AU"/>
    </w:rPr>
  </w:style>
  <w:style w:type="paragraph" w:customStyle="1" w:styleId="xl175">
    <w:name w:val="xl175"/>
    <w:basedOn w:val="Normal"/>
    <w:rsid w:val="00C2325A"/>
    <w:pPr>
      <w:spacing w:before="100" w:beforeAutospacing="1" w:after="100" w:afterAutospacing="1"/>
      <w:jc w:val="center"/>
    </w:pPr>
    <w:rPr>
      <w:lang w:eastAsia="en-AU"/>
    </w:rPr>
  </w:style>
  <w:style w:type="paragraph" w:customStyle="1" w:styleId="xl176">
    <w:name w:val="xl176"/>
    <w:basedOn w:val="Normal"/>
    <w:rsid w:val="00C2325A"/>
    <w:pPr>
      <w:pBdr>
        <w:top w:val="single" w:sz="8" w:space="0" w:color="auto"/>
      </w:pBdr>
      <w:spacing w:before="100" w:beforeAutospacing="1" w:after="100" w:afterAutospacing="1"/>
    </w:pPr>
    <w:rPr>
      <w:rFonts w:ascii="MS Sans Serif" w:hAnsi="MS Sans Serif"/>
      <w:lang w:eastAsia="en-AU"/>
    </w:rPr>
  </w:style>
  <w:style w:type="paragraph" w:customStyle="1" w:styleId="xl177">
    <w:name w:val="xl177"/>
    <w:basedOn w:val="Normal"/>
    <w:rsid w:val="00C2325A"/>
    <w:pPr>
      <w:pBdr>
        <w:top w:val="single" w:sz="8" w:space="0" w:color="auto"/>
        <w:right w:val="single" w:sz="8" w:space="0" w:color="auto"/>
      </w:pBdr>
      <w:spacing w:before="100" w:beforeAutospacing="1" w:after="100" w:afterAutospacing="1"/>
    </w:pPr>
    <w:rPr>
      <w:rFonts w:ascii="MS Sans Serif" w:hAnsi="MS Sans Serif"/>
      <w:lang w:eastAsia="en-AU"/>
    </w:rPr>
  </w:style>
  <w:style w:type="paragraph" w:customStyle="1" w:styleId="xl178">
    <w:name w:val="xl178"/>
    <w:basedOn w:val="Normal"/>
    <w:rsid w:val="00C2325A"/>
    <w:pPr>
      <w:spacing w:before="100" w:beforeAutospacing="1" w:after="100" w:afterAutospacing="1"/>
    </w:pPr>
    <w:rPr>
      <w:rFonts w:ascii="MS Sans Serif" w:hAnsi="MS Sans Serif"/>
      <w:lang w:eastAsia="en-AU"/>
    </w:rPr>
  </w:style>
  <w:style w:type="paragraph" w:customStyle="1" w:styleId="xl179">
    <w:name w:val="xl179"/>
    <w:basedOn w:val="Normal"/>
    <w:rsid w:val="00C2325A"/>
    <w:pPr>
      <w:pBdr>
        <w:right w:val="single" w:sz="8" w:space="0" w:color="auto"/>
      </w:pBdr>
      <w:spacing w:before="100" w:beforeAutospacing="1" w:after="100" w:afterAutospacing="1"/>
    </w:pPr>
    <w:rPr>
      <w:rFonts w:ascii="MS Sans Serif" w:hAnsi="MS Sans Serif"/>
      <w:lang w:eastAsia="en-AU"/>
    </w:rPr>
  </w:style>
  <w:style w:type="paragraph" w:customStyle="1" w:styleId="xl180">
    <w:name w:val="xl180"/>
    <w:basedOn w:val="Normal"/>
    <w:rsid w:val="00C2325A"/>
    <w:pPr>
      <w:pBdr>
        <w:bottom w:val="single" w:sz="8" w:space="0" w:color="auto"/>
      </w:pBdr>
      <w:spacing w:before="100" w:beforeAutospacing="1" w:after="100" w:afterAutospacing="1"/>
    </w:pPr>
    <w:rPr>
      <w:rFonts w:ascii="MS Sans Serif" w:hAnsi="MS Sans Serif"/>
      <w:b/>
      <w:bCs/>
      <w:i/>
      <w:iCs/>
      <w:lang w:eastAsia="en-AU"/>
    </w:rPr>
  </w:style>
  <w:style w:type="paragraph" w:customStyle="1" w:styleId="xl181">
    <w:name w:val="xl181"/>
    <w:basedOn w:val="Normal"/>
    <w:rsid w:val="00C2325A"/>
    <w:pPr>
      <w:pBdr>
        <w:bottom w:val="single" w:sz="8" w:space="0" w:color="auto"/>
        <w:right w:val="single" w:sz="8" w:space="0" w:color="auto"/>
      </w:pBdr>
      <w:spacing w:before="100" w:beforeAutospacing="1" w:after="100" w:afterAutospacing="1"/>
    </w:pPr>
    <w:rPr>
      <w:lang w:eastAsia="en-AU"/>
    </w:rPr>
  </w:style>
  <w:style w:type="paragraph" w:customStyle="1" w:styleId="xl182">
    <w:name w:val="xl182"/>
    <w:basedOn w:val="Normal"/>
    <w:rsid w:val="00C2325A"/>
    <w:pPr>
      <w:pBdr>
        <w:top w:val="single" w:sz="8" w:space="0" w:color="auto"/>
        <w:left w:val="single" w:sz="4" w:space="0" w:color="auto"/>
        <w:bottom w:val="single" w:sz="8" w:space="0" w:color="auto"/>
      </w:pBdr>
      <w:spacing w:before="100" w:beforeAutospacing="1" w:after="100" w:afterAutospacing="1"/>
    </w:pPr>
    <w:rPr>
      <w:rFonts w:ascii="MS Sans Serif" w:hAnsi="MS Sans Serif"/>
      <w:lang w:eastAsia="en-AU"/>
    </w:rPr>
  </w:style>
  <w:style w:type="paragraph" w:customStyle="1" w:styleId="xl183">
    <w:name w:val="xl183"/>
    <w:basedOn w:val="Normal"/>
    <w:rsid w:val="00C2325A"/>
    <w:pPr>
      <w:pBdr>
        <w:top w:val="single" w:sz="8" w:space="0" w:color="auto"/>
        <w:bottom w:val="single" w:sz="8" w:space="0" w:color="auto"/>
        <w:right w:val="single" w:sz="8" w:space="0" w:color="auto"/>
      </w:pBdr>
      <w:spacing w:before="100" w:beforeAutospacing="1" w:after="100" w:afterAutospacing="1"/>
    </w:pPr>
    <w:rPr>
      <w:rFonts w:ascii="MS Sans Serif" w:hAnsi="MS Sans Serif"/>
      <w:lang w:eastAsia="en-AU"/>
    </w:rPr>
  </w:style>
  <w:style w:type="paragraph" w:customStyle="1" w:styleId="xl184">
    <w:name w:val="xl184"/>
    <w:basedOn w:val="Normal"/>
    <w:rsid w:val="00C2325A"/>
    <w:pPr>
      <w:pBdr>
        <w:top w:val="single" w:sz="8" w:space="0" w:color="auto"/>
        <w:left w:val="single" w:sz="4" w:space="0" w:color="auto"/>
      </w:pBdr>
      <w:spacing w:before="100" w:beforeAutospacing="1" w:after="100" w:afterAutospacing="1"/>
    </w:pPr>
    <w:rPr>
      <w:rFonts w:ascii="MS Sans Serif" w:hAnsi="MS Sans Serif"/>
      <w:lang w:eastAsia="en-AU"/>
    </w:rPr>
  </w:style>
  <w:style w:type="paragraph" w:customStyle="1" w:styleId="xl185">
    <w:name w:val="xl185"/>
    <w:basedOn w:val="Normal"/>
    <w:rsid w:val="00C2325A"/>
    <w:pPr>
      <w:pBdr>
        <w:top w:val="single" w:sz="8" w:space="0" w:color="auto"/>
        <w:right w:val="single" w:sz="8" w:space="0" w:color="auto"/>
      </w:pBdr>
      <w:spacing w:before="100" w:beforeAutospacing="1" w:after="100" w:afterAutospacing="1"/>
    </w:pPr>
    <w:rPr>
      <w:rFonts w:ascii="MS Sans Serif" w:hAnsi="MS Sans Serif"/>
      <w:lang w:eastAsia="en-AU"/>
    </w:rPr>
  </w:style>
  <w:style w:type="paragraph" w:customStyle="1" w:styleId="xl186">
    <w:name w:val="xl186"/>
    <w:basedOn w:val="Normal"/>
    <w:rsid w:val="00C2325A"/>
    <w:pPr>
      <w:pBdr>
        <w:top w:val="single" w:sz="8" w:space="0" w:color="auto"/>
        <w:left w:val="single" w:sz="4" w:space="0" w:color="auto"/>
      </w:pBdr>
      <w:spacing w:before="100" w:beforeAutospacing="1" w:after="100" w:afterAutospacing="1"/>
    </w:pPr>
    <w:rPr>
      <w:rFonts w:ascii="MS Sans Serif" w:hAnsi="MS Sans Serif"/>
      <w:lang w:eastAsia="en-AU"/>
    </w:rPr>
  </w:style>
  <w:style w:type="paragraph" w:customStyle="1" w:styleId="xl187">
    <w:name w:val="xl187"/>
    <w:basedOn w:val="Normal"/>
    <w:rsid w:val="00C2325A"/>
    <w:pPr>
      <w:pBdr>
        <w:top w:val="single" w:sz="8" w:space="0" w:color="auto"/>
      </w:pBdr>
      <w:spacing w:before="100" w:beforeAutospacing="1" w:after="100" w:afterAutospacing="1"/>
    </w:pPr>
    <w:rPr>
      <w:lang w:eastAsia="en-AU"/>
    </w:rPr>
  </w:style>
  <w:style w:type="paragraph" w:customStyle="1" w:styleId="xl188">
    <w:name w:val="xl188"/>
    <w:basedOn w:val="Normal"/>
    <w:rsid w:val="00C2325A"/>
    <w:pPr>
      <w:pBdr>
        <w:top w:val="single" w:sz="8" w:space="0" w:color="auto"/>
        <w:left w:val="single" w:sz="4" w:space="0" w:color="auto"/>
      </w:pBdr>
      <w:spacing w:before="100" w:beforeAutospacing="1" w:after="100" w:afterAutospacing="1"/>
    </w:pPr>
    <w:rPr>
      <w:rFonts w:ascii="MS Sans Serif" w:hAnsi="MS Sans Serif"/>
      <w:lang w:eastAsia="en-AU"/>
    </w:rPr>
  </w:style>
  <w:style w:type="paragraph" w:customStyle="1" w:styleId="xl189">
    <w:name w:val="xl189"/>
    <w:basedOn w:val="Normal"/>
    <w:rsid w:val="00C2325A"/>
    <w:pPr>
      <w:pBdr>
        <w:top w:val="single" w:sz="8" w:space="0" w:color="auto"/>
        <w:right w:val="single" w:sz="8" w:space="0" w:color="auto"/>
      </w:pBdr>
      <w:spacing w:before="100" w:beforeAutospacing="1" w:after="100" w:afterAutospacing="1"/>
    </w:pPr>
    <w:rPr>
      <w:lang w:eastAsia="en-AU"/>
    </w:rPr>
  </w:style>
  <w:style w:type="paragraph" w:customStyle="1" w:styleId="xl190">
    <w:name w:val="xl190"/>
    <w:basedOn w:val="Normal"/>
    <w:rsid w:val="00C2325A"/>
    <w:pPr>
      <w:spacing w:before="100" w:beforeAutospacing="1" w:after="100" w:afterAutospacing="1"/>
    </w:pPr>
    <w:rPr>
      <w:rFonts w:ascii="MS Sans Serif" w:hAnsi="MS Sans Serif"/>
      <w:lang w:eastAsia="en-AU"/>
    </w:rPr>
  </w:style>
  <w:style w:type="paragraph" w:customStyle="1" w:styleId="xl191">
    <w:name w:val="xl191"/>
    <w:basedOn w:val="Normal"/>
    <w:rsid w:val="00C2325A"/>
    <w:pPr>
      <w:pBdr>
        <w:top w:val="single" w:sz="8" w:space="0" w:color="auto"/>
      </w:pBdr>
      <w:spacing w:before="100" w:beforeAutospacing="1" w:after="100" w:afterAutospacing="1"/>
    </w:pPr>
    <w:rPr>
      <w:rFonts w:ascii="MS Sans Serif" w:hAnsi="MS Sans Serif"/>
      <w:lang w:eastAsia="en-AU"/>
    </w:rPr>
  </w:style>
  <w:style w:type="paragraph" w:customStyle="1" w:styleId="xl192">
    <w:name w:val="xl192"/>
    <w:basedOn w:val="Normal"/>
    <w:rsid w:val="00C2325A"/>
    <w:pPr>
      <w:pBdr>
        <w:top w:val="single" w:sz="8" w:space="0" w:color="auto"/>
        <w:right w:val="single" w:sz="8" w:space="0" w:color="auto"/>
      </w:pBdr>
      <w:spacing w:before="100" w:beforeAutospacing="1" w:after="100" w:afterAutospacing="1"/>
    </w:pPr>
    <w:rPr>
      <w:rFonts w:ascii="MS Sans Serif" w:hAnsi="MS Sans Serif"/>
      <w:lang w:eastAsia="en-AU"/>
    </w:rPr>
  </w:style>
  <w:style w:type="paragraph" w:customStyle="1" w:styleId="xl193">
    <w:name w:val="xl193"/>
    <w:basedOn w:val="Normal"/>
    <w:rsid w:val="00C2325A"/>
    <w:pPr>
      <w:pBdr>
        <w:top w:val="single" w:sz="8" w:space="0" w:color="auto"/>
        <w:bottom w:val="single" w:sz="4" w:space="0" w:color="auto"/>
        <w:right w:val="single" w:sz="8" w:space="0" w:color="auto"/>
      </w:pBdr>
      <w:spacing w:before="100" w:beforeAutospacing="1" w:after="100" w:afterAutospacing="1"/>
      <w:jc w:val="center"/>
    </w:pPr>
    <w:rPr>
      <w:rFonts w:ascii="MS Sans Serif" w:hAnsi="MS Sans Serif"/>
      <w:b/>
      <w:bCs/>
      <w:lang w:eastAsia="en-AU"/>
    </w:rPr>
  </w:style>
  <w:style w:type="paragraph" w:customStyle="1" w:styleId="xl194">
    <w:name w:val="xl194"/>
    <w:basedOn w:val="Normal"/>
    <w:rsid w:val="00C2325A"/>
    <w:pPr>
      <w:pBdr>
        <w:top w:val="single" w:sz="4" w:space="0" w:color="auto"/>
        <w:bottom w:val="single" w:sz="4" w:space="0" w:color="auto"/>
        <w:right w:val="single" w:sz="8" w:space="0" w:color="auto"/>
      </w:pBdr>
      <w:spacing w:before="100" w:beforeAutospacing="1" w:after="100" w:afterAutospacing="1"/>
      <w:jc w:val="center"/>
    </w:pPr>
    <w:rPr>
      <w:lang w:eastAsia="en-AU"/>
    </w:rPr>
  </w:style>
  <w:style w:type="paragraph" w:customStyle="1" w:styleId="xl195">
    <w:name w:val="xl195"/>
    <w:basedOn w:val="Normal"/>
    <w:rsid w:val="00C2325A"/>
    <w:pPr>
      <w:pBdr>
        <w:bottom w:val="single" w:sz="8" w:space="0" w:color="auto"/>
      </w:pBdr>
      <w:spacing w:before="100" w:beforeAutospacing="1" w:after="100" w:afterAutospacing="1"/>
    </w:pPr>
    <w:rPr>
      <w:lang w:eastAsia="en-AU"/>
    </w:rPr>
  </w:style>
  <w:style w:type="paragraph" w:customStyle="1" w:styleId="xl196">
    <w:name w:val="xl196"/>
    <w:basedOn w:val="Normal"/>
    <w:rsid w:val="00C2325A"/>
    <w:pPr>
      <w:pBdr>
        <w:top w:val="single" w:sz="8" w:space="0" w:color="auto"/>
        <w:left w:val="single" w:sz="8" w:space="0" w:color="auto"/>
        <w:bottom w:val="single" w:sz="8" w:space="0" w:color="auto"/>
      </w:pBdr>
      <w:spacing w:before="100" w:beforeAutospacing="1" w:after="100" w:afterAutospacing="1"/>
    </w:pPr>
    <w:rPr>
      <w:rFonts w:ascii="MS Sans Serif" w:hAnsi="MS Sans Serif"/>
      <w:b/>
      <w:bCs/>
      <w:i/>
      <w:iCs/>
      <w:color w:val="FF0000"/>
      <w:lang w:eastAsia="en-AU"/>
    </w:rPr>
  </w:style>
  <w:style w:type="paragraph" w:customStyle="1" w:styleId="xl197">
    <w:name w:val="xl197"/>
    <w:basedOn w:val="Normal"/>
    <w:rsid w:val="00C2325A"/>
    <w:pPr>
      <w:pBdr>
        <w:top w:val="single" w:sz="8" w:space="0" w:color="auto"/>
        <w:bottom w:val="single" w:sz="8" w:space="0" w:color="auto"/>
      </w:pBdr>
      <w:spacing w:before="100" w:beforeAutospacing="1" w:after="100" w:afterAutospacing="1"/>
    </w:pPr>
    <w:rPr>
      <w:rFonts w:ascii="MS Sans Serif" w:hAnsi="MS Sans Serif"/>
      <w:b/>
      <w:bCs/>
      <w:i/>
      <w:iCs/>
      <w:color w:val="FF0000"/>
      <w:lang w:eastAsia="en-AU"/>
    </w:rPr>
  </w:style>
  <w:style w:type="paragraph" w:customStyle="1" w:styleId="xl198">
    <w:name w:val="xl198"/>
    <w:basedOn w:val="Normal"/>
    <w:rsid w:val="00C2325A"/>
    <w:pPr>
      <w:pBdr>
        <w:bottom w:val="single" w:sz="8" w:space="0" w:color="auto"/>
      </w:pBdr>
      <w:spacing w:before="100" w:beforeAutospacing="1" w:after="100" w:afterAutospacing="1"/>
    </w:pPr>
    <w:rPr>
      <w:sz w:val="16"/>
      <w:szCs w:val="16"/>
      <w:lang w:eastAsia="en-AU"/>
    </w:rPr>
  </w:style>
  <w:style w:type="paragraph" w:customStyle="1" w:styleId="xl199">
    <w:name w:val="xl199"/>
    <w:basedOn w:val="Normal"/>
    <w:rsid w:val="00C2325A"/>
    <w:pPr>
      <w:pBdr>
        <w:bottom w:val="single" w:sz="8" w:space="0" w:color="auto"/>
        <w:right w:val="single" w:sz="8" w:space="0" w:color="auto"/>
      </w:pBdr>
      <w:spacing w:before="100" w:beforeAutospacing="1" w:after="100" w:afterAutospacing="1"/>
    </w:pPr>
    <w:rPr>
      <w:sz w:val="16"/>
      <w:szCs w:val="16"/>
      <w:lang w:eastAsia="en-AU"/>
    </w:rPr>
  </w:style>
  <w:style w:type="paragraph" w:customStyle="1" w:styleId="xl200">
    <w:name w:val="xl200"/>
    <w:basedOn w:val="Normal"/>
    <w:rsid w:val="00C2325A"/>
    <w:pPr>
      <w:pBdr>
        <w:right w:val="single" w:sz="8" w:space="0" w:color="auto"/>
      </w:pBdr>
      <w:spacing w:before="100" w:beforeAutospacing="1" w:after="100" w:afterAutospacing="1"/>
    </w:pPr>
    <w:rPr>
      <w:lang w:eastAsia="en-AU"/>
    </w:rPr>
  </w:style>
  <w:style w:type="paragraph" w:styleId="Revision">
    <w:name w:val="Revision"/>
    <w:hidden/>
    <w:uiPriority w:val="99"/>
    <w:semiHidden/>
    <w:rsid w:val="00C2325A"/>
    <w:rPr>
      <w:rFonts w:ascii="Arial" w:hAnsi="Arial"/>
      <w:sz w:val="22"/>
      <w:szCs w:val="24"/>
      <w:lang w:eastAsia="en-US"/>
    </w:rPr>
  </w:style>
  <w:style w:type="character" w:customStyle="1" w:styleId="Text10ALL2Char">
    <w:name w:val="Text 10 AL L2 Char"/>
    <w:link w:val="Text10ALL2"/>
    <w:locked/>
    <w:rsid w:val="00C2325A"/>
  </w:style>
  <w:style w:type="paragraph" w:customStyle="1" w:styleId="Text10ALL2">
    <w:name w:val="Text 10 AL L2"/>
    <w:basedOn w:val="Normal"/>
    <w:link w:val="Text10ALL2Char"/>
    <w:rsid w:val="00C2325A"/>
    <w:pPr>
      <w:overflowPunct w:val="0"/>
      <w:autoSpaceDE w:val="0"/>
      <w:autoSpaceDN w:val="0"/>
      <w:adjustRightInd w:val="0"/>
      <w:spacing w:after="200"/>
      <w:ind w:left="1134"/>
    </w:pPr>
    <w:rPr>
      <w:lang w:eastAsia="en-AU"/>
    </w:rPr>
  </w:style>
  <w:style w:type="character" w:customStyle="1" w:styleId="ScheduleParaChar">
    <w:name w:val="Schedule Para Char"/>
    <w:link w:val="SchedulePara"/>
    <w:locked/>
    <w:rsid w:val="00C2325A"/>
  </w:style>
  <w:style w:type="paragraph" w:customStyle="1" w:styleId="SchedulePara">
    <w:name w:val="Schedule Para"/>
    <w:basedOn w:val="Normal"/>
    <w:link w:val="ScheduleParaChar"/>
    <w:rsid w:val="00C2325A"/>
    <w:pPr>
      <w:spacing w:after="120"/>
      <w:ind w:left="567"/>
    </w:pPr>
    <w:rPr>
      <w:lang w:eastAsia="en-AU"/>
    </w:rPr>
  </w:style>
  <w:style w:type="paragraph" w:customStyle="1" w:styleId="ScheduleParaIndent">
    <w:name w:val="Schedule Para Indent"/>
    <w:basedOn w:val="SchedulePara"/>
    <w:rsid w:val="00C2325A"/>
    <w:pPr>
      <w:ind w:left="1134"/>
    </w:pPr>
  </w:style>
  <w:style w:type="paragraph" w:customStyle="1" w:styleId="Cover-subtitlewhite">
    <w:name w:val="Cover - subtitle white"/>
    <w:qFormat/>
    <w:rsid w:val="00F246FF"/>
    <w:pPr>
      <w:spacing w:before="240" w:after="240"/>
    </w:pPr>
    <w:rPr>
      <w:rFonts w:ascii="Arial" w:hAnsi="Arial" w:cs="Arial"/>
      <w:color w:val="FFFFFF" w:themeColor="background1"/>
      <w:sz w:val="36"/>
      <w:szCs w:val="32"/>
    </w:rPr>
  </w:style>
  <w:style w:type="paragraph" w:customStyle="1" w:styleId="Cover-date">
    <w:name w:val="Cover - date"/>
    <w:qFormat/>
    <w:rsid w:val="00F246FF"/>
    <w:pPr>
      <w:spacing w:before="240" w:after="240"/>
    </w:pPr>
    <w:rPr>
      <w:rFonts w:ascii="Arial" w:hAnsi="Arial" w:cs="Arial"/>
      <w:color w:val="FFFFFF" w:themeColor="background1"/>
      <w:sz w:val="22"/>
      <w:szCs w:val="32"/>
    </w:rPr>
  </w:style>
  <w:style w:type="paragraph" w:customStyle="1" w:styleId="Cover-title">
    <w:name w:val="Cover - title"/>
    <w:qFormat/>
    <w:rsid w:val="00F246FF"/>
    <w:pPr>
      <w:spacing w:after="120"/>
    </w:pPr>
    <w:rPr>
      <w:rFonts w:ascii="Arial" w:hAnsi="Arial" w:cs="Arial"/>
      <w:color w:val="FFFFFF" w:themeColor="background1"/>
      <w:sz w:val="60"/>
      <w:szCs w:val="60"/>
    </w:rPr>
  </w:style>
  <w:style w:type="paragraph" w:customStyle="1" w:styleId="KingstonTOC">
    <w:name w:val="Kingston TOC"/>
    <w:basedOn w:val="Kingstonheading3"/>
    <w:qFormat/>
    <w:rsid w:val="000D5949"/>
    <w:pPr>
      <w:tabs>
        <w:tab w:val="left" w:pos="709"/>
        <w:tab w:val="right" w:pos="9072"/>
      </w:tabs>
    </w:pPr>
    <w:rPr>
      <w:sz w:val="32"/>
      <w:lang w:eastAsia="en-AU"/>
    </w:rPr>
  </w:style>
  <w:style w:type="paragraph" w:customStyle="1" w:styleId="KingstonBullet0">
    <w:name w:val="Kingston Bullet"/>
    <w:basedOn w:val="Kingstonbody"/>
    <w:rsid w:val="003E6A09"/>
    <w:pPr>
      <w:numPr>
        <w:numId w:val="19"/>
      </w:numPr>
    </w:pPr>
    <w:rPr>
      <w:szCs w:val="22"/>
    </w:rPr>
  </w:style>
  <w:style w:type="paragraph" w:customStyle="1" w:styleId="KingstonHeading1-numbered">
    <w:name w:val="Kingston Heading 1 - numbered"/>
    <w:basedOn w:val="Kingstonheading1"/>
    <w:qFormat/>
    <w:rsid w:val="00442D3D"/>
    <w:pPr>
      <w:numPr>
        <w:numId w:val="21"/>
      </w:numPr>
    </w:pPr>
  </w:style>
  <w:style w:type="paragraph" w:customStyle="1" w:styleId="KingstonHeading2">
    <w:name w:val="Kingston Heading 2"/>
    <w:basedOn w:val="Kingstonheading2-numbered"/>
    <w:rsid w:val="00442D3D"/>
    <w:pPr>
      <w:ind w:left="-6" w:firstLine="0"/>
    </w:pPr>
    <w:rPr>
      <w:rFonts w:cs="Times New Roman"/>
      <w:szCs w:val="20"/>
    </w:rPr>
  </w:style>
  <w:style w:type="paragraph" w:styleId="Footer">
    <w:name w:val="footer"/>
    <w:basedOn w:val="Normal"/>
    <w:link w:val="FooterChar"/>
    <w:rsid w:val="0023099C"/>
    <w:pPr>
      <w:tabs>
        <w:tab w:val="center" w:pos="4320"/>
        <w:tab w:val="right" w:pos="8640"/>
      </w:tabs>
      <w:spacing w:after="0" w:line="240" w:lineRule="auto"/>
    </w:pPr>
  </w:style>
  <w:style w:type="character" w:customStyle="1" w:styleId="FooterChar">
    <w:name w:val="Footer Char"/>
    <w:basedOn w:val="DefaultParagraphFont"/>
    <w:link w:val="Footer"/>
    <w:rsid w:val="0023099C"/>
    <w:rPr>
      <w:rFonts w:ascii="Arial" w:hAnsi="Arial" w:cs="Arial"/>
      <w:lang w:eastAsia="en-US"/>
    </w:rPr>
  </w:style>
  <w:style w:type="paragraph" w:styleId="Header">
    <w:name w:val="header"/>
    <w:basedOn w:val="Normal"/>
    <w:link w:val="HeaderChar"/>
    <w:uiPriority w:val="99"/>
    <w:rsid w:val="00E93547"/>
    <w:pPr>
      <w:tabs>
        <w:tab w:val="center" w:pos="4320"/>
        <w:tab w:val="right" w:pos="8640"/>
      </w:tabs>
      <w:spacing w:after="0" w:line="240" w:lineRule="auto"/>
    </w:pPr>
  </w:style>
  <w:style w:type="character" w:customStyle="1" w:styleId="HeaderChar">
    <w:name w:val="Header Char"/>
    <w:basedOn w:val="DefaultParagraphFont"/>
    <w:link w:val="Header"/>
    <w:uiPriority w:val="99"/>
    <w:rsid w:val="00E93547"/>
    <w:rPr>
      <w:rFonts w:ascii="Arial" w:hAnsi="Arial" w:cs="Arial"/>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70596">
      <w:bodyDiv w:val="1"/>
      <w:marLeft w:val="0"/>
      <w:marRight w:val="0"/>
      <w:marTop w:val="0"/>
      <w:marBottom w:val="0"/>
      <w:divBdr>
        <w:top w:val="none" w:sz="0" w:space="0" w:color="auto"/>
        <w:left w:val="none" w:sz="0" w:space="0" w:color="auto"/>
        <w:bottom w:val="none" w:sz="0" w:space="0" w:color="auto"/>
        <w:right w:val="none" w:sz="0" w:space="0" w:color="auto"/>
      </w:divBdr>
    </w:div>
    <w:div w:id="8914732">
      <w:bodyDiv w:val="1"/>
      <w:marLeft w:val="0"/>
      <w:marRight w:val="0"/>
      <w:marTop w:val="0"/>
      <w:marBottom w:val="0"/>
      <w:divBdr>
        <w:top w:val="none" w:sz="0" w:space="0" w:color="auto"/>
        <w:left w:val="none" w:sz="0" w:space="0" w:color="auto"/>
        <w:bottom w:val="none" w:sz="0" w:space="0" w:color="auto"/>
        <w:right w:val="none" w:sz="0" w:space="0" w:color="auto"/>
      </w:divBdr>
    </w:div>
    <w:div w:id="14893628">
      <w:bodyDiv w:val="1"/>
      <w:marLeft w:val="0"/>
      <w:marRight w:val="0"/>
      <w:marTop w:val="0"/>
      <w:marBottom w:val="0"/>
      <w:divBdr>
        <w:top w:val="none" w:sz="0" w:space="0" w:color="auto"/>
        <w:left w:val="none" w:sz="0" w:space="0" w:color="auto"/>
        <w:bottom w:val="none" w:sz="0" w:space="0" w:color="auto"/>
        <w:right w:val="none" w:sz="0" w:space="0" w:color="auto"/>
      </w:divBdr>
    </w:div>
    <w:div w:id="34699194">
      <w:bodyDiv w:val="1"/>
      <w:marLeft w:val="0"/>
      <w:marRight w:val="0"/>
      <w:marTop w:val="0"/>
      <w:marBottom w:val="0"/>
      <w:divBdr>
        <w:top w:val="none" w:sz="0" w:space="0" w:color="auto"/>
        <w:left w:val="none" w:sz="0" w:space="0" w:color="auto"/>
        <w:bottom w:val="none" w:sz="0" w:space="0" w:color="auto"/>
        <w:right w:val="none" w:sz="0" w:space="0" w:color="auto"/>
      </w:divBdr>
    </w:div>
    <w:div w:id="42565339">
      <w:bodyDiv w:val="1"/>
      <w:marLeft w:val="0"/>
      <w:marRight w:val="0"/>
      <w:marTop w:val="0"/>
      <w:marBottom w:val="0"/>
      <w:divBdr>
        <w:top w:val="none" w:sz="0" w:space="0" w:color="auto"/>
        <w:left w:val="none" w:sz="0" w:space="0" w:color="auto"/>
        <w:bottom w:val="none" w:sz="0" w:space="0" w:color="auto"/>
        <w:right w:val="none" w:sz="0" w:space="0" w:color="auto"/>
      </w:divBdr>
    </w:div>
    <w:div w:id="46808867">
      <w:bodyDiv w:val="1"/>
      <w:marLeft w:val="0"/>
      <w:marRight w:val="0"/>
      <w:marTop w:val="0"/>
      <w:marBottom w:val="0"/>
      <w:divBdr>
        <w:top w:val="none" w:sz="0" w:space="0" w:color="auto"/>
        <w:left w:val="none" w:sz="0" w:space="0" w:color="auto"/>
        <w:bottom w:val="none" w:sz="0" w:space="0" w:color="auto"/>
        <w:right w:val="none" w:sz="0" w:space="0" w:color="auto"/>
      </w:divBdr>
    </w:div>
    <w:div w:id="57553312">
      <w:bodyDiv w:val="1"/>
      <w:marLeft w:val="0"/>
      <w:marRight w:val="0"/>
      <w:marTop w:val="0"/>
      <w:marBottom w:val="0"/>
      <w:divBdr>
        <w:top w:val="none" w:sz="0" w:space="0" w:color="auto"/>
        <w:left w:val="none" w:sz="0" w:space="0" w:color="auto"/>
        <w:bottom w:val="none" w:sz="0" w:space="0" w:color="auto"/>
        <w:right w:val="none" w:sz="0" w:space="0" w:color="auto"/>
      </w:divBdr>
    </w:div>
    <w:div w:id="58598027">
      <w:bodyDiv w:val="1"/>
      <w:marLeft w:val="0"/>
      <w:marRight w:val="0"/>
      <w:marTop w:val="0"/>
      <w:marBottom w:val="0"/>
      <w:divBdr>
        <w:top w:val="none" w:sz="0" w:space="0" w:color="auto"/>
        <w:left w:val="none" w:sz="0" w:space="0" w:color="auto"/>
        <w:bottom w:val="none" w:sz="0" w:space="0" w:color="auto"/>
        <w:right w:val="none" w:sz="0" w:space="0" w:color="auto"/>
      </w:divBdr>
    </w:div>
    <w:div w:id="71246653">
      <w:bodyDiv w:val="1"/>
      <w:marLeft w:val="0"/>
      <w:marRight w:val="0"/>
      <w:marTop w:val="0"/>
      <w:marBottom w:val="0"/>
      <w:divBdr>
        <w:top w:val="none" w:sz="0" w:space="0" w:color="auto"/>
        <w:left w:val="none" w:sz="0" w:space="0" w:color="auto"/>
        <w:bottom w:val="none" w:sz="0" w:space="0" w:color="auto"/>
        <w:right w:val="none" w:sz="0" w:space="0" w:color="auto"/>
      </w:divBdr>
    </w:div>
    <w:div w:id="84159108">
      <w:bodyDiv w:val="1"/>
      <w:marLeft w:val="0"/>
      <w:marRight w:val="0"/>
      <w:marTop w:val="0"/>
      <w:marBottom w:val="0"/>
      <w:divBdr>
        <w:top w:val="none" w:sz="0" w:space="0" w:color="auto"/>
        <w:left w:val="none" w:sz="0" w:space="0" w:color="auto"/>
        <w:bottom w:val="none" w:sz="0" w:space="0" w:color="auto"/>
        <w:right w:val="none" w:sz="0" w:space="0" w:color="auto"/>
      </w:divBdr>
    </w:div>
    <w:div w:id="97915716">
      <w:bodyDiv w:val="1"/>
      <w:marLeft w:val="0"/>
      <w:marRight w:val="0"/>
      <w:marTop w:val="0"/>
      <w:marBottom w:val="0"/>
      <w:divBdr>
        <w:top w:val="none" w:sz="0" w:space="0" w:color="auto"/>
        <w:left w:val="none" w:sz="0" w:space="0" w:color="auto"/>
        <w:bottom w:val="none" w:sz="0" w:space="0" w:color="auto"/>
        <w:right w:val="none" w:sz="0" w:space="0" w:color="auto"/>
      </w:divBdr>
    </w:div>
    <w:div w:id="103186319">
      <w:bodyDiv w:val="1"/>
      <w:marLeft w:val="0"/>
      <w:marRight w:val="0"/>
      <w:marTop w:val="0"/>
      <w:marBottom w:val="0"/>
      <w:divBdr>
        <w:top w:val="none" w:sz="0" w:space="0" w:color="auto"/>
        <w:left w:val="none" w:sz="0" w:space="0" w:color="auto"/>
        <w:bottom w:val="none" w:sz="0" w:space="0" w:color="auto"/>
        <w:right w:val="none" w:sz="0" w:space="0" w:color="auto"/>
      </w:divBdr>
    </w:div>
    <w:div w:id="103691853">
      <w:bodyDiv w:val="1"/>
      <w:marLeft w:val="0"/>
      <w:marRight w:val="0"/>
      <w:marTop w:val="0"/>
      <w:marBottom w:val="0"/>
      <w:divBdr>
        <w:top w:val="none" w:sz="0" w:space="0" w:color="auto"/>
        <w:left w:val="none" w:sz="0" w:space="0" w:color="auto"/>
        <w:bottom w:val="none" w:sz="0" w:space="0" w:color="auto"/>
        <w:right w:val="none" w:sz="0" w:space="0" w:color="auto"/>
      </w:divBdr>
    </w:div>
    <w:div w:id="125126336">
      <w:bodyDiv w:val="1"/>
      <w:marLeft w:val="0"/>
      <w:marRight w:val="0"/>
      <w:marTop w:val="0"/>
      <w:marBottom w:val="0"/>
      <w:divBdr>
        <w:top w:val="none" w:sz="0" w:space="0" w:color="auto"/>
        <w:left w:val="none" w:sz="0" w:space="0" w:color="auto"/>
        <w:bottom w:val="none" w:sz="0" w:space="0" w:color="auto"/>
        <w:right w:val="none" w:sz="0" w:space="0" w:color="auto"/>
      </w:divBdr>
    </w:div>
    <w:div w:id="134765809">
      <w:bodyDiv w:val="1"/>
      <w:marLeft w:val="0"/>
      <w:marRight w:val="0"/>
      <w:marTop w:val="0"/>
      <w:marBottom w:val="0"/>
      <w:divBdr>
        <w:top w:val="none" w:sz="0" w:space="0" w:color="auto"/>
        <w:left w:val="none" w:sz="0" w:space="0" w:color="auto"/>
        <w:bottom w:val="none" w:sz="0" w:space="0" w:color="auto"/>
        <w:right w:val="none" w:sz="0" w:space="0" w:color="auto"/>
      </w:divBdr>
    </w:div>
    <w:div w:id="136803674">
      <w:bodyDiv w:val="1"/>
      <w:marLeft w:val="0"/>
      <w:marRight w:val="0"/>
      <w:marTop w:val="0"/>
      <w:marBottom w:val="0"/>
      <w:divBdr>
        <w:top w:val="none" w:sz="0" w:space="0" w:color="auto"/>
        <w:left w:val="none" w:sz="0" w:space="0" w:color="auto"/>
        <w:bottom w:val="none" w:sz="0" w:space="0" w:color="auto"/>
        <w:right w:val="none" w:sz="0" w:space="0" w:color="auto"/>
      </w:divBdr>
    </w:div>
    <w:div w:id="138422367">
      <w:bodyDiv w:val="1"/>
      <w:marLeft w:val="0"/>
      <w:marRight w:val="0"/>
      <w:marTop w:val="0"/>
      <w:marBottom w:val="0"/>
      <w:divBdr>
        <w:top w:val="none" w:sz="0" w:space="0" w:color="auto"/>
        <w:left w:val="none" w:sz="0" w:space="0" w:color="auto"/>
        <w:bottom w:val="none" w:sz="0" w:space="0" w:color="auto"/>
        <w:right w:val="none" w:sz="0" w:space="0" w:color="auto"/>
      </w:divBdr>
    </w:div>
    <w:div w:id="142088036">
      <w:bodyDiv w:val="1"/>
      <w:marLeft w:val="0"/>
      <w:marRight w:val="0"/>
      <w:marTop w:val="0"/>
      <w:marBottom w:val="0"/>
      <w:divBdr>
        <w:top w:val="none" w:sz="0" w:space="0" w:color="auto"/>
        <w:left w:val="none" w:sz="0" w:space="0" w:color="auto"/>
        <w:bottom w:val="none" w:sz="0" w:space="0" w:color="auto"/>
        <w:right w:val="none" w:sz="0" w:space="0" w:color="auto"/>
      </w:divBdr>
    </w:div>
    <w:div w:id="149252885">
      <w:bodyDiv w:val="1"/>
      <w:marLeft w:val="0"/>
      <w:marRight w:val="0"/>
      <w:marTop w:val="0"/>
      <w:marBottom w:val="0"/>
      <w:divBdr>
        <w:top w:val="none" w:sz="0" w:space="0" w:color="auto"/>
        <w:left w:val="none" w:sz="0" w:space="0" w:color="auto"/>
        <w:bottom w:val="none" w:sz="0" w:space="0" w:color="auto"/>
        <w:right w:val="none" w:sz="0" w:space="0" w:color="auto"/>
      </w:divBdr>
    </w:div>
    <w:div w:id="158039994">
      <w:bodyDiv w:val="1"/>
      <w:marLeft w:val="0"/>
      <w:marRight w:val="0"/>
      <w:marTop w:val="0"/>
      <w:marBottom w:val="0"/>
      <w:divBdr>
        <w:top w:val="none" w:sz="0" w:space="0" w:color="auto"/>
        <w:left w:val="none" w:sz="0" w:space="0" w:color="auto"/>
        <w:bottom w:val="none" w:sz="0" w:space="0" w:color="auto"/>
        <w:right w:val="none" w:sz="0" w:space="0" w:color="auto"/>
      </w:divBdr>
    </w:div>
    <w:div w:id="163320824">
      <w:bodyDiv w:val="1"/>
      <w:marLeft w:val="0"/>
      <w:marRight w:val="0"/>
      <w:marTop w:val="0"/>
      <w:marBottom w:val="0"/>
      <w:divBdr>
        <w:top w:val="none" w:sz="0" w:space="0" w:color="auto"/>
        <w:left w:val="none" w:sz="0" w:space="0" w:color="auto"/>
        <w:bottom w:val="none" w:sz="0" w:space="0" w:color="auto"/>
        <w:right w:val="none" w:sz="0" w:space="0" w:color="auto"/>
      </w:divBdr>
    </w:div>
    <w:div w:id="174654631">
      <w:bodyDiv w:val="1"/>
      <w:marLeft w:val="0"/>
      <w:marRight w:val="0"/>
      <w:marTop w:val="0"/>
      <w:marBottom w:val="0"/>
      <w:divBdr>
        <w:top w:val="none" w:sz="0" w:space="0" w:color="auto"/>
        <w:left w:val="none" w:sz="0" w:space="0" w:color="auto"/>
        <w:bottom w:val="none" w:sz="0" w:space="0" w:color="auto"/>
        <w:right w:val="none" w:sz="0" w:space="0" w:color="auto"/>
      </w:divBdr>
    </w:div>
    <w:div w:id="194201003">
      <w:bodyDiv w:val="1"/>
      <w:marLeft w:val="0"/>
      <w:marRight w:val="0"/>
      <w:marTop w:val="0"/>
      <w:marBottom w:val="0"/>
      <w:divBdr>
        <w:top w:val="none" w:sz="0" w:space="0" w:color="auto"/>
        <w:left w:val="none" w:sz="0" w:space="0" w:color="auto"/>
        <w:bottom w:val="none" w:sz="0" w:space="0" w:color="auto"/>
        <w:right w:val="none" w:sz="0" w:space="0" w:color="auto"/>
      </w:divBdr>
    </w:div>
    <w:div w:id="196043504">
      <w:bodyDiv w:val="1"/>
      <w:marLeft w:val="0"/>
      <w:marRight w:val="0"/>
      <w:marTop w:val="0"/>
      <w:marBottom w:val="0"/>
      <w:divBdr>
        <w:top w:val="none" w:sz="0" w:space="0" w:color="auto"/>
        <w:left w:val="none" w:sz="0" w:space="0" w:color="auto"/>
        <w:bottom w:val="none" w:sz="0" w:space="0" w:color="auto"/>
        <w:right w:val="none" w:sz="0" w:space="0" w:color="auto"/>
      </w:divBdr>
    </w:div>
    <w:div w:id="211163870">
      <w:bodyDiv w:val="1"/>
      <w:marLeft w:val="0"/>
      <w:marRight w:val="0"/>
      <w:marTop w:val="0"/>
      <w:marBottom w:val="0"/>
      <w:divBdr>
        <w:top w:val="none" w:sz="0" w:space="0" w:color="auto"/>
        <w:left w:val="none" w:sz="0" w:space="0" w:color="auto"/>
        <w:bottom w:val="none" w:sz="0" w:space="0" w:color="auto"/>
        <w:right w:val="none" w:sz="0" w:space="0" w:color="auto"/>
      </w:divBdr>
    </w:div>
    <w:div w:id="218248953">
      <w:bodyDiv w:val="1"/>
      <w:marLeft w:val="0"/>
      <w:marRight w:val="0"/>
      <w:marTop w:val="0"/>
      <w:marBottom w:val="0"/>
      <w:divBdr>
        <w:top w:val="none" w:sz="0" w:space="0" w:color="auto"/>
        <w:left w:val="none" w:sz="0" w:space="0" w:color="auto"/>
        <w:bottom w:val="none" w:sz="0" w:space="0" w:color="auto"/>
        <w:right w:val="none" w:sz="0" w:space="0" w:color="auto"/>
      </w:divBdr>
    </w:div>
    <w:div w:id="225067286">
      <w:bodyDiv w:val="1"/>
      <w:marLeft w:val="0"/>
      <w:marRight w:val="0"/>
      <w:marTop w:val="0"/>
      <w:marBottom w:val="0"/>
      <w:divBdr>
        <w:top w:val="none" w:sz="0" w:space="0" w:color="auto"/>
        <w:left w:val="none" w:sz="0" w:space="0" w:color="auto"/>
        <w:bottom w:val="none" w:sz="0" w:space="0" w:color="auto"/>
        <w:right w:val="none" w:sz="0" w:space="0" w:color="auto"/>
      </w:divBdr>
    </w:div>
    <w:div w:id="228617413">
      <w:bodyDiv w:val="1"/>
      <w:marLeft w:val="0"/>
      <w:marRight w:val="0"/>
      <w:marTop w:val="0"/>
      <w:marBottom w:val="0"/>
      <w:divBdr>
        <w:top w:val="none" w:sz="0" w:space="0" w:color="auto"/>
        <w:left w:val="none" w:sz="0" w:space="0" w:color="auto"/>
        <w:bottom w:val="none" w:sz="0" w:space="0" w:color="auto"/>
        <w:right w:val="none" w:sz="0" w:space="0" w:color="auto"/>
      </w:divBdr>
    </w:div>
    <w:div w:id="229120032">
      <w:bodyDiv w:val="1"/>
      <w:marLeft w:val="0"/>
      <w:marRight w:val="0"/>
      <w:marTop w:val="0"/>
      <w:marBottom w:val="0"/>
      <w:divBdr>
        <w:top w:val="none" w:sz="0" w:space="0" w:color="auto"/>
        <w:left w:val="none" w:sz="0" w:space="0" w:color="auto"/>
        <w:bottom w:val="none" w:sz="0" w:space="0" w:color="auto"/>
        <w:right w:val="none" w:sz="0" w:space="0" w:color="auto"/>
      </w:divBdr>
    </w:div>
    <w:div w:id="236593165">
      <w:bodyDiv w:val="1"/>
      <w:marLeft w:val="0"/>
      <w:marRight w:val="0"/>
      <w:marTop w:val="0"/>
      <w:marBottom w:val="0"/>
      <w:divBdr>
        <w:top w:val="none" w:sz="0" w:space="0" w:color="auto"/>
        <w:left w:val="none" w:sz="0" w:space="0" w:color="auto"/>
        <w:bottom w:val="none" w:sz="0" w:space="0" w:color="auto"/>
        <w:right w:val="none" w:sz="0" w:space="0" w:color="auto"/>
      </w:divBdr>
    </w:div>
    <w:div w:id="241108817">
      <w:bodyDiv w:val="1"/>
      <w:marLeft w:val="0"/>
      <w:marRight w:val="0"/>
      <w:marTop w:val="0"/>
      <w:marBottom w:val="0"/>
      <w:divBdr>
        <w:top w:val="none" w:sz="0" w:space="0" w:color="auto"/>
        <w:left w:val="none" w:sz="0" w:space="0" w:color="auto"/>
        <w:bottom w:val="none" w:sz="0" w:space="0" w:color="auto"/>
        <w:right w:val="none" w:sz="0" w:space="0" w:color="auto"/>
      </w:divBdr>
    </w:div>
    <w:div w:id="249967701">
      <w:bodyDiv w:val="1"/>
      <w:marLeft w:val="0"/>
      <w:marRight w:val="0"/>
      <w:marTop w:val="0"/>
      <w:marBottom w:val="0"/>
      <w:divBdr>
        <w:top w:val="none" w:sz="0" w:space="0" w:color="auto"/>
        <w:left w:val="none" w:sz="0" w:space="0" w:color="auto"/>
        <w:bottom w:val="none" w:sz="0" w:space="0" w:color="auto"/>
        <w:right w:val="none" w:sz="0" w:space="0" w:color="auto"/>
      </w:divBdr>
    </w:div>
    <w:div w:id="262614159">
      <w:bodyDiv w:val="1"/>
      <w:marLeft w:val="0"/>
      <w:marRight w:val="0"/>
      <w:marTop w:val="0"/>
      <w:marBottom w:val="0"/>
      <w:divBdr>
        <w:top w:val="none" w:sz="0" w:space="0" w:color="auto"/>
        <w:left w:val="none" w:sz="0" w:space="0" w:color="auto"/>
        <w:bottom w:val="none" w:sz="0" w:space="0" w:color="auto"/>
        <w:right w:val="none" w:sz="0" w:space="0" w:color="auto"/>
      </w:divBdr>
    </w:div>
    <w:div w:id="266474999">
      <w:bodyDiv w:val="1"/>
      <w:marLeft w:val="0"/>
      <w:marRight w:val="0"/>
      <w:marTop w:val="0"/>
      <w:marBottom w:val="0"/>
      <w:divBdr>
        <w:top w:val="none" w:sz="0" w:space="0" w:color="auto"/>
        <w:left w:val="none" w:sz="0" w:space="0" w:color="auto"/>
        <w:bottom w:val="none" w:sz="0" w:space="0" w:color="auto"/>
        <w:right w:val="none" w:sz="0" w:space="0" w:color="auto"/>
      </w:divBdr>
    </w:div>
    <w:div w:id="278150969">
      <w:bodyDiv w:val="1"/>
      <w:marLeft w:val="0"/>
      <w:marRight w:val="0"/>
      <w:marTop w:val="0"/>
      <w:marBottom w:val="0"/>
      <w:divBdr>
        <w:top w:val="none" w:sz="0" w:space="0" w:color="auto"/>
        <w:left w:val="none" w:sz="0" w:space="0" w:color="auto"/>
        <w:bottom w:val="none" w:sz="0" w:space="0" w:color="auto"/>
        <w:right w:val="none" w:sz="0" w:space="0" w:color="auto"/>
      </w:divBdr>
    </w:div>
    <w:div w:id="298730724">
      <w:bodyDiv w:val="1"/>
      <w:marLeft w:val="0"/>
      <w:marRight w:val="0"/>
      <w:marTop w:val="0"/>
      <w:marBottom w:val="0"/>
      <w:divBdr>
        <w:top w:val="none" w:sz="0" w:space="0" w:color="auto"/>
        <w:left w:val="none" w:sz="0" w:space="0" w:color="auto"/>
        <w:bottom w:val="none" w:sz="0" w:space="0" w:color="auto"/>
        <w:right w:val="none" w:sz="0" w:space="0" w:color="auto"/>
      </w:divBdr>
    </w:div>
    <w:div w:id="310446583">
      <w:bodyDiv w:val="1"/>
      <w:marLeft w:val="0"/>
      <w:marRight w:val="0"/>
      <w:marTop w:val="0"/>
      <w:marBottom w:val="0"/>
      <w:divBdr>
        <w:top w:val="none" w:sz="0" w:space="0" w:color="auto"/>
        <w:left w:val="none" w:sz="0" w:space="0" w:color="auto"/>
        <w:bottom w:val="none" w:sz="0" w:space="0" w:color="auto"/>
        <w:right w:val="none" w:sz="0" w:space="0" w:color="auto"/>
      </w:divBdr>
    </w:div>
    <w:div w:id="313686300">
      <w:bodyDiv w:val="1"/>
      <w:marLeft w:val="0"/>
      <w:marRight w:val="0"/>
      <w:marTop w:val="0"/>
      <w:marBottom w:val="0"/>
      <w:divBdr>
        <w:top w:val="none" w:sz="0" w:space="0" w:color="auto"/>
        <w:left w:val="none" w:sz="0" w:space="0" w:color="auto"/>
        <w:bottom w:val="none" w:sz="0" w:space="0" w:color="auto"/>
        <w:right w:val="none" w:sz="0" w:space="0" w:color="auto"/>
      </w:divBdr>
    </w:div>
    <w:div w:id="324743326">
      <w:bodyDiv w:val="1"/>
      <w:marLeft w:val="0"/>
      <w:marRight w:val="0"/>
      <w:marTop w:val="0"/>
      <w:marBottom w:val="0"/>
      <w:divBdr>
        <w:top w:val="none" w:sz="0" w:space="0" w:color="auto"/>
        <w:left w:val="none" w:sz="0" w:space="0" w:color="auto"/>
        <w:bottom w:val="none" w:sz="0" w:space="0" w:color="auto"/>
        <w:right w:val="none" w:sz="0" w:space="0" w:color="auto"/>
      </w:divBdr>
    </w:div>
    <w:div w:id="338967153">
      <w:bodyDiv w:val="1"/>
      <w:marLeft w:val="0"/>
      <w:marRight w:val="0"/>
      <w:marTop w:val="0"/>
      <w:marBottom w:val="0"/>
      <w:divBdr>
        <w:top w:val="none" w:sz="0" w:space="0" w:color="auto"/>
        <w:left w:val="none" w:sz="0" w:space="0" w:color="auto"/>
        <w:bottom w:val="none" w:sz="0" w:space="0" w:color="auto"/>
        <w:right w:val="none" w:sz="0" w:space="0" w:color="auto"/>
      </w:divBdr>
    </w:div>
    <w:div w:id="353311178">
      <w:bodyDiv w:val="1"/>
      <w:marLeft w:val="0"/>
      <w:marRight w:val="0"/>
      <w:marTop w:val="0"/>
      <w:marBottom w:val="0"/>
      <w:divBdr>
        <w:top w:val="none" w:sz="0" w:space="0" w:color="auto"/>
        <w:left w:val="none" w:sz="0" w:space="0" w:color="auto"/>
        <w:bottom w:val="none" w:sz="0" w:space="0" w:color="auto"/>
        <w:right w:val="none" w:sz="0" w:space="0" w:color="auto"/>
      </w:divBdr>
    </w:div>
    <w:div w:id="361058405">
      <w:bodyDiv w:val="1"/>
      <w:marLeft w:val="0"/>
      <w:marRight w:val="0"/>
      <w:marTop w:val="0"/>
      <w:marBottom w:val="0"/>
      <w:divBdr>
        <w:top w:val="none" w:sz="0" w:space="0" w:color="auto"/>
        <w:left w:val="none" w:sz="0" w:space="0" w:color="auto"/>
        <w:bottom w:val="none" w:sz="0" w:space="0" w:color="auto"/>
        <w:right w:val="none" w:sz="0" w:space="0" w:color="auto"/>
      </w:divBdr>
    </w:div>
    <w:div w:id="372772005">
      <w:bodyDiv w:val="1"/>
      <w:marLeft w:val="0"/>
      <w:marRight w:val="0"/>
      <w:marTop w:val="0"/>
      <w:marBottom w:val="0"/>
      <w:divBdr>
        <w:top w:val="none" w:sz="0" w:space="0" w:color="auto"/>
        <w:left w:val="none" w:sz="0" w:space="0" w:color="auto"/>
        <w:bottom w:val="none" w:sz="0" w:space="0" w:color="auto"/>
        <w:right w:val="none" w:sz="0" w:space="0" w:color="auto"/>
      </w:divBdr>
    </w:div>
    <w:div w:id="384572684">
      <w:bodyDiv w:val="1"/>
      <w:marLeft w:val="0"/>
      <w:marRight w:val="0"/>
      <w:marTop w:val="0"/>
      <w:marBottom w:val="0"/>
      <w:divBdr>
        <w:top w:val="none" w:sz="0" w:space="0" w:color="auto"/>
        <w:left w:val="none" w:sz="0" w:space="0" w:color="auto"/>
        <w:bottom w:val="none" w:sz="0" w:space="0" w:color="auto"/>
        <w:right w:val="none" w:sz="0" w:space="0" w:color="auto"/>
      </w:divBdr>
    </w:div>
    <w:div w:id="401488841">
      <w:bodyDiv w:val="1"/>
      <w:marLeft w:val="0"/>
      <w:marRight w:val="0"/>
      <w:marTop w:val="0"/>
      <w:marBottom w:val="0"/>
      <w:divBdr>
        <w:top w:val="none" w:sz="0" w:space="0" w:color="auto"/>
        <w:left w:val="none" w:sz="0" w:space="0" w:color="auto"/>
        <w:bottom w:val="none" w:sz="0" w:space="0" w:color="auto"/>
        <w:right w:val="none" w:sz="0" w:space="0" w:color="auto"/>
      </w:divBdr>
    </w:div>
    <w:div w:id="405810995">
      <w:bodyDiv w:val="1"/>
      <w:marLeft w:val="0"/>
      <w:marRight w:val="0"/>
      <w:marTop w:val="0"/>
      <w:marBottom w:val="0"/>
      <w:divBdr>
        <w:top w:val="none" w:sz="0" w:space="0" w:color="auto"/>
        <w:left w:val="none" w:sz="0" w:space="0" w:color="auto"/>
        <w:bottom w:val="none" w:sz="0" w:space="0" w:color="auto"/>
        <w:right w:val="none" w:sz="0" w:space="0" w:color="auto"/>
      </w:divBdr>
    </w:div>
    <w:div w:id="430663690">
      <w:bodyDiv w:val="1"/>
      <w:marLeft w:val="0"/>
      <w:marRight w:val="0"/>
      <w:marTop w:val="0"/>
      <w:marBottom w:val="0"/>
      <w:divBdr>
        <w:top w:val="none" w:sz="0" w:space="0" w:color="auto"/>
        <w:left w:val="none" w:sz="0" w:space="0" w:color="auto"/>
        <w:bottom w:val="none" w:sz="0" w:space="0" w:color="auto"/>
        <w:right w:val="none" w:sz="0" w:space="0" w:color="auto"/>
      </w:divBdr>
    </w:div>
    <w:div w:id="433474247">
      <w:bodyDiv w:val="1"/>
      <w:marLeft w:val="0"/>
      <w:marRight w:val="0"/>
      <w:marTop w:val="0"/>
      <w:marBottom w:val="0"/>
      <w:divBdr>
        <w:top w:val="none" w:sz="0" w:space="0" w:color="auto"/>
        <w:left w:val="none" w:sz="0" w:space="0" w:color="auto"/>
        <w:bottom w:val="none" w:sz="0" w:space="0" w:color="auto"/>
        <w:right w:val="none" w:sz="0" w:space="0" w:color="auto"/>
      </w:divBdr>
    </w:div>
    <w:div w:id="442843792">
      <w:bodyDiv w:val="1"/>
      <w:marLeft w:val="0"/>
      <w:marRight w:val="0"/>
      <w:marTop w:val="0"/>
      <w:marBottom w:val="0"/>
      <w:divBdr>
        <w:top w:val="none" w:sz="0" w:space="0" w:color="auto"/>
        <w:left w:val="none" w:sz="0" w:space="0" w:color="auto"/>
        <w:bottom w:val="none" w:sz="0" w:space="0" w:color="auto"/>
        <w:right w:val="none" w:sz="0" w:space="0" w:color="auto"/>
      </w:divBdr>
    </w:div>
    <w:div w:id="443963535">
      <w:bodyDiv w:val="1"/>
      <w:marLeft w:val="0"/>
      <w:marRight w:val="0"/>
      <w:marTop w:val="0"/>
      <w:marBottom w:val="0"/>
      <w:divBdr>
        <w:top w:val="none" w:sz="0" w:space="0" w:color="auto"/>
        <w:left w:val="none" w:sz="0" w:space="0" w:color="auto"/>
        <w:bottom w:val="none" w:sz="0" w:space="0" w:color="auto"/>
        <w:right w:val="none" w:sz="0" w:space="0" w:color="auto"/>
      </w:divBdr>
    </w:div>
    <w:div w:id="452555596">
      <w:bodyDiv w:val="1"/>
      <w:marLeft w:val="0"/>
      <w:marRight w:val="0"/>
      <w:marTop w:val="0"/>
      <w:marBottom w:val="0"/>
      <w:divBdr>
        <w:top w:val="none" w:sz="0" w:space="0" w:color="auto"/>
        <w:left w:val="none" w:sz="0" w:space="0" w:color="auto"/>
        <w:bottom w:val="none" w:sz="0" w:space="0" w:color="auto"/>
        <w:right w:val="none" w:sz="0" w:space="0" w:color="auto"/>
      </w:divBdr>
    </w:div>
    <w:div w:id="467627292">
      <w:bodyDiv w:val="1"/>
      <w:marLeft w:val="0"/>
      <w:marRight w:val="0"/>
      <w:marTop w:val="0"/>
      <w:marBottom w:val="0"/>
      <w:divBdr>
        <w:top w:val="none" w:sz="0" w:space="0" w:color="auto"/>
        <w:left w:val="none" w:sz="0" w:space="0" w:color="auto"/>
        <w:bottom w:val="none" w:sz="0" w:space="0" w:color="auto"/>
        <w:right w:val="none" w:sz="0" w:space="0" w:color="auto"/>
      </w:divBdr>
    </w:div>
    <w:div w:id="482628455">
      <w:bodyDiv w:val="1"/>
      <w:marLeft w:val="0"/>
      <w:marRight w:val="0"/>
      <w:marTop w:val="0"/>
      <w:marBottom w:val="0"/>
      <w:divBdr>
        <w:top w:val="none" w:sz="0" w:space="0" w:color="auto"/>
        <w:left w:val="none" w:sz="0" w:space="0" w:color="auto"/>
        <w:bottom w:val="none" w:sz="0" w:space="0" w:color="auto"/>
        <w:right w:val="none" w:sz="0" w:space="0" w:color="auto"/>
      </w:divBdr>
    </w:div>
    <w:div w:id="494226460">
      <w:bodyDiv w:val="1"/>
      <w:marLeft w:val="0"/>
      <w:marRight w:val="0"/>
      <w:marTop w:val="0"/>
      <w:marBottom w:val="0"/>
      <w:divBdr>
        <w:top w:val="none" w:sz="0" w:space="0" w:color="auto"/>
        <w:left w:val="none" w:sz="0" w:space="0" w:color="auto"/>
        <w:bottom w:val="none" w:sz="0" w:space="0" w:color="auto"/>
        <w:right w:val="none" w:sz="0" w:space="0" w:color="auto"/>
      </w:divBdr>
    </w:div>
    <w:div w:id="500783041">
      <w:bodyDiv w:val="1"/>
      <w:marLeft w:val="0"/>
      <w:marRight w:val="0"/>
      <w:marTop w:val="0"/>
      <w:marBottom w:val="0"/>
      <w:divBdr>
        <w:top w:val="none" w:sz="0" w:space="0" w:color="auto"/>
        <w:left w:val="none" w:sz="0" w:space="0" w:color="auto"/>
        <w:bottom w:val="none" w:sz="0" w:space="0" w:color="auto"/>
        <w:right w:val="none" w:sz="0" w:space="0" w:color="auto"/>
      </w:divBdr>
    </w:div>
    <w:div w:id="510919721">
      <w:bodyDiv w:val="1"/>
      <w:marLeft w:val="0"/>
      <w:marRight w:val="0"/>
      <w:marTop w:val="0"/>
      <w:marBottom w:val="0"/>
      <w:divBdr>
        <w:top w:val="none" w:sz="0" w:space="0" w:color="auto"/>
        <w:left w:val="none" w:sz="0" w:space="0" w:color="auto"/>
        <w:bottom w:val="none" w:sz="0" w:space="0" w:color="auto"/>
        <w:right w:val="none" w:sz="0" w:space="0" w:color="auto"/>
      </w:divBdr>
    </w:div>
    <w:div w:id="512767112">
      <w:bodyDiv w:val="1"/>
      <w:marLeft w:val="0"/>
      <w:marRight w:val="0"/>
      <w:marTop w:val="0"/>
      <w:marBottom w:val="0"/>
      <w:divBdr>
        <w:top w:val="none" w:sz="0" w:space="0" w:color="auto"/>
        <w:left w:val="none" w:sz="0" w:space="0" w:color="auto"/>
        <w:bottom w:val="none" w:sz="0" w:space="0" w:color="auto"/>
        <w:right w:val="none" w:sz="0" w:space="0" w:color="auto"/>
      </w:divBdr>
    </w:div>
    <w:div w:id="526913162">
      <w:bodyDiv w:val="1"/>
      <w:marLeft w:val="0"/>
      <w:marRight w:val="0"/>
      <w:marTop w:val="0"/>
      <w:marBottom w:val="0"/>
      <w:divBdr>
        <w:top w:val="none" w:sz="0" w:space="0" w:color="auto"/>
        <w:left w:val="none" w:sz="0" w:space="0" w:color="auto"/>
        <w:bottom w:val="none" w:sz="0" w:space="0" w:color="auto"/>
        <w:right w:val="none" w:sz="0" w:space="0" w:color="auto"/>
      </w:divBdr>
    </w:div>
    <w:div w:id="535117742">
      <w:bodyDiv w:val="1"/>
      <w:marLeft w:val="0"/>
      <w:marRight w:val="0"/>
      <w:marTop w:val="0"/>
      <w:marBottom w:val="0"/>
      <w:divBdr>
        <w:top w:val="none" w:sz="0" w:space="0" w:color="auto"/>
        <w:left w:val="none" w:sz="0" w:space="0" w:color="auto"/>
        <w:bottom w:val="none" w:sz="0" w:space="0" w:color="auto"/>
        <w:right w:val="none" w:sz="0" w:space="0" w:color="auto"/>
      </w:divBdr>
    </w:div>
    <w:div w:id="564726624">
      <w:bodyDiv w:val="1"/>
      <w:marLeft w:val="0"/>
      <w:marRight w:val="0"/>
      <w:marTop w:val="0"/>
      <w:marBottom w:val="0"/>
      <w:divBdr>
        <w:top w:val="none" w:sz="0" w:space="0" w:color="auto"/>
        <w:left w:val="none" w:sz="0" w:space="0" w:color="auto"/>
        <w:bottom w:val="none" w:sz="0" w:space="0" w:color="auto"/>
        <w:right w:val="none" w:sz="0" w:space="0" w:color="auto"/>
      </w:divBdr>
    </w:div>
    <w:div w:id="576937885">
      <w:bodyDiv w:val="1"/>
      <w:marLeft w:val="0"/>
      <w:marRight w:val="0"/>
      <w:marTop w:val="0"/>
      <w:marBottom w:val="0"/>
      <w:divBdr>
        <w:top w:val="none" w:sz="0" w:space="0" w:color="auto"/>
        <w:left w:val="none" w:sz="0" w:space="0" w:color="auto"/>
        <w:bottom w:val="none" w:sz="0" w:space="0" w:color="auto"/>
        <w:right w:val="none" w:sz="0" w:space="0" w:color="auto"/>
      </w:divBdr>
    </w:div>
    <w:div w:id="582373813">
      <w:bodyDiv w:val="1"/>
      <w:marLeft w:val="0"/>
      <w:marRight w:val="0"/>
      <w:marTop w:val="0"/>
      <w:marBottom w:val="0"/>
      <w:divBdr>
        <w:top w:val="none" w:sz="0" w:space="0" w:color="auto"/>
        <w:left w:val="none" w:sz="0" w:space="0" w:color="auto"/>
        <w:bottom w:val="none" w:sz="0" w:space="0" w:color="auto"/>
        <w:right w:val="none" w:sz="0" w:space="0" w:color="auto"/>
      </w:divBdr>
    </w:div>
    <w:div w:id="587619830">
      <w:bodyDiv w:val="1"/>
      <w:marLeft w:val="0"/>
      <w:marRight w:val="0"/>
      <w:marTop w:val="0"/>
      <w:marBottom w:val="0"/>
      <w:divBdr>
        <w:top w:val="none" w:sz="0" w:space="0" w:color="auto"/>
        <w:left w:val="none" w:sz="0" w:space="0" w:color="auto"/>
        <w:bottom w:val="none" w:sz="0" w:space="0" w:color="auto"/>
        <w:right w:val="none" w:sz="0" w:space="0" w:color="auto"/>
      </w:divBdr>
    </w:div>
    <w:div w:id="593437038">
      <w:bodyDiv w:val="1"/>
      <w:marLeft w:val="0"/>
      <w:marRight w:val="0"/>
      <w:marTop w:val="0"/>
      <w:marBottom w:val="0"/>
      <w:divBdr>
        <w:top w:val="none" w:sz="0" w:space="0" w:color="auto"/>
        <w:left w:val="none" w:sz="0" w:space="0" w:color="auto"/>
        <w:bottom w:val="none" w:sz="0" w:space="0" w:color="auto"/>
        <w:right w:val="none" w:sz="0" w:space="0" w:color="auto"/>
      </w:divBdr>
    </w:div>
    <w:div w:id="603194552">
      <w:bodyDiv w:val="1"/>
      <w:marLeft w:val="0"/>
      <w:marRight w:val="0"/>
      <w:marTop w:val="0"/>
      <w:marBottom w:val="0"/>
      <w:divBdr>
        <w:top w:val="none" w:sz="0" w:space="0" w:color="auto"/>
        <w:left w:val="none" w:sz="0" w:space="0" w:color="auto"/>
        <w:bottom w:val="none" w:sz="0" w:space="0" w:color="auto"/>
        <w:right w:val="none" w:sz="0" w:space="0" w:color="auto"/>
      </w:divBdr>
    </w:div>
    <w:div w:id="616569983">
      <w:bodyDiv w:val="1"/>
      <w:marLeft w:val="0"/>
      <w:marRight w:val="0"/>
      <w:marTop w:val="0"/>
      <w:marBottom w:val="0"/>
      <w:divBdr>
        <w:top w:val="none" w:sz="0" w:space="0" w:color="auto"/>
        <w:left w:val="none" w:sz="0" w:space="0" w:color="auto"/>
        <w:bottom w:val="none" w:sz="0" w:space="0" w:color="auto"/>
        <w:right w:val="none" w:sz="0" w:space="0" w:color="auto"/>
      </w:divBdr>
    </w:div>
    <w:div w:id="617571126">
      <w:bodyDiv w:val="1"/>
      <w:marLeft w:val="0"/>
      <w:marRight w:val="0"/>
      <w:marTop w:val="0"/>
      <w:marBottom w:val="0"/>
      <w:divBdr>
        <w:top w:val="none" w:sz="0" w:space="0" w:color="auto"/>
        <w:left w:val="none" w:sz="0" w:space="0" w:color="auto"/>
        <w:bottom w:val="none" w:sz="0" w:space="0" w:color="auto"/>
        <w:right w:val="none" w:sz="0" w:space="0" w:color="auto"/>
      </w:divBdr>
    </w:div>
    <w:div w:id="624315722">
      <w:bodyDiv w:val="1"/>
      <w:marLeft w:val="0"/>
      <w:marRight w:val="0"/>
      <w:marTop w:val="0"/>
      <w:marBottom w:val="0"/>
      <w:divBdr>
        <w:top w:val="none" w:sz="0" w:space="0" w:color="auto"/>
        <w:left w:val="none" w:sz="0" w:space="0" w:color="auto"/>
        <w:bottom w:val="none" w:sz="0" w:space="0" w:color="auto"/>
        <w:right w:val="none" w:sz="0" w:space="0" w:color="auto"/>
      </w:divBdr>
    </w:div>
    <w:div w:id="660238547">
      <w:bodyDiv w:val="1"/>
      <w:marLeft w:val="0"/>
      <w:marRight w:val="0"/>
      <w:marTop w:val="0"/>
      <w:marBottom w:val="0"/>
      <w:divBdr>
        <w:top w:val="none" w:sz="0" w:space="0" w:color="auto"/>
        <w:left w:val="none" w:sz="0" w:space="0" w:color="auto"/>
        <w:bottom w:val="none" w:sz="0" w:space="0" w:color="auto"/>
        <w:right w:val="none" w:sz="0" w:space="0" w:color="auto"/>
      </w:divBdr>
    </w:div>
    <w:div w:id="681931100">
      <w:bodyDiv w:val="1"/>
      <w:marLeft w:val="0"/>
      <w:marRight w:val="0"/>
      <w:marTop w:val="0"/>
      <w:marBottom w:val="0"/>
      <w:divBdr>
        <w:top w:val="none" w:sz="0" w:space="0" w:color="auto"/>
        <w:left w:val="none" w:sz="0" w:space="0" w:color="auto"/>
        <w:bottom w:val="none" w:sz="0" w:space="0" w:color="auto"/>
        <w:right w:val="none" w:sz="0" w:space="0" w:color="auto"/>
      </w:divBdr>
    </w:div>
    <w:div w:id="685785812">
      <w:bodyDiv w:val="1"/>
      <w:marLeft w:val="0"/>
      <w:marRight w:val="0"/>
      <w:marTop w:val="0"/>
      <w:marBottom w:val="0"/>
      <w:divBdr>
        <w:top w:val="none" w:sz="0" w:space="0" w:color="auto"/>
        <w:left w:val="none" w:sz="0" w:space="0" w:color="auto"/>
        <w:bottom w:val="none" w:sz="0" w:space="0" w:color="auto"/>
        <w:right w:val="none" w:sz="0" w:space="0" w:color="auto"/>
      </w:divBdr>
    </w:div>
    <w:div w:id="696155530">
      <w:bodyDiv w:val="1"/>
      <w:marLeft w:val="0"/>
      <w:marRight w:val="0"/>
      <w:marTop w:val="0"/>
      <w:marBottom w:val="0"/>
      <w:divBdr>
        <w:top w:val="none" w:sz="0" w:space="0" w:color="auto"/>
        <w:left w:val="none" w:sz="0" w:space="0" w:color="auto"/>
        <w:bottom w:val="none" w:sz="0" w:space="0" w:color="auto"/>
        <w:right w:val="none" w:sz="0" w:space="0" w:color="auto"/>
      </w:divBdr>
    </w:div>
    <w:div w:id="696277874">
      <w:bodyDiv w:val="1"/>
      <w:marLeft w:val="0"/>
      <w:marRight w:val="0"/>
      <w:marTop w:val="0"/>
      <w:marBottom w:val="0"/>
      <w:divBdr>
        <w:top w:val="none" w:sz="0" w:space="0" w:color="auto"/>
        <w:left w:val="none" w:sz="0" w:space="0" w:color="auto"/>
        <w:bottom w:val="none" w:sz="0" w:space="0" w:color="auto"/>
        <w:right w:val="none" w:sz="0" w:space="0" w:color="auto"/>
      </w:divBdr>
    </w:div>
    <w:div w:id="702705933">
      <w:bodyDiv w:val="1"/>
      <w:marLeft w:val="0"/>
      <w:marRight w:val="0"/>
      <w:marTop w:val="0"/>
      <w:marBottom w:val="0"/>
      <w:divBdr>
        <w:top w:val="none" w:sz="0" w:space="0" w:color="auto"/>
        <w:left w:val="none" w:sz="0" w:space="0" w:color="auto"/>
        <w:bottom w:val="none" w:sz="0" w:space="0" w:color="auto"/>
        <w:right w:val="none" w:sz="0" w:space="0" w:color="auto"/>
      </w:divBdr>
    </w:div>
    <w:div w:id="712534456">
      <w:bodyDiv w:val="1"/>
      <w:marLeft w:val="0"/>
      <w:marRight w:val="0"/>
      <w:marTop w:val="0"/>
      <w:marBottom w:val="0"/>
      <w:divBdr>
        <w:top w:val="none" w:sz="0" w:space="0" w:color="auto"/>
        <w:left w:val="none" w:sz="0" w:space="0" w:color="auto"/>
        <w:bottom w:val="none" w:sz="0" w:space="0" w:color="auto"/>
        <w:right w:val="none" w:sz="0" w:space="0" w:color="auto"/>
      </w:divBdr>
    </w:div>
    <w:div w:id="714811551">
      <w:bodyDiv w:val="1"/>
      <w:marLeft w:val="0"/>
      <w:marRight w:val="0"/>
      <w:marTop w:val="0"/>
      <w:marBottom w:val="0"/>
      <w:divBdr>
        <w:top w:val="none" w:sz="0" w:space="0" w:color="auto"/>
        <w:left w:val="none" w:sz="0" w:space="0" w:color="auto"/>
        <w:bottom w:val="none" w:sz="0" w:space="0" w:color="auto"/>
        <w:right w:val="none" w:sz="0" w:space="0" w:color="auto"/>
      </w:divBdr>
    </w:div>
    <w:div w:id="723336324">
      <w:bodyDiv w:val="1"/>
      <w:marLeft w:val="0"/>
      <w:marRight w:val="0"/>
      <w:marTop w:val="0"/>
      <w:marBottom w:val="0"/>
      <w:divBdr>
        <w:top w:val="none" w:sz="0" w:space="0" w:color="auto"/>
        <w:left w:val="none" w:sz="0" w:space="0" w:color="auto"/>
        <w:bottom w:val="none" w:sz="0" w:space="0" w:color="auto"/>
        <w:right w:val="none" w:sz="0" w:space="0" w:color="auto"/>
      </w:divBdr>
    </w:div>
    <w:div w:id="730084288">
      <w:bodyDiv w:val="1"/>
      <w:marLeft w:val="0"/>
      <w:marRight w:val="0"/>
      <w:marTop w:val="0"/>
      <w:marBottom w:val="0"/>
      <w:divBdr>
        <w:top w:val="none" w:sz="0" w:space="0" w:color="auto"/>
        <w:left w:val="none" w:sz="0" w:space="0" w:color="auto"/>
        <w:bottom w:val="none" w:sz="0" w:space="0" w:color="auto"/>
        <w:right w:val="none" w:sz="0" w:space="0" w:color="auto"/>
      </w:divBdr>
    </w:div>
    <w:div w:id="734665825">
      <w:bodyDiv w:val="1"/>
      <w:marLeft w:val="0"/>
      <w:marRight w:val="0"/>
      <w:marTop w:val="0"/>
      <w:marBottom w:val="0"/>
      <w:divBdr>
        <w:top w:val="none" w:sz="0" w:space="0" w:color="auto"/>
        <w:left w:val="none" w:sz="0" w:space="0" w:color="auto"/>
        <w:bottom w:val="none" w:sz="0" w:space="0" w:color="auto"/>
        <w:right w:val="none" w:sz="0" w:space="0" w:color="auto"/>
      </w:divBdr>
    </w:div>
    <w:div w:id="740642051">
      <w:bodyDiv w:val="1"/>
      <w:marLeft w:val="0"/>
      <w:marRight w:val="0"/>
      <w:marTop w:val="0"/>
      <w:marBottom w:val="0"/>
      <w:divBdr>
        <w:top w:val="none" w:sz="0" w:space="0" w:color="auto"/>
        <w:left w:val="none" w:sz="0" w:space="0" w:color="auto"/>
        <w:bottom w:val="none" w:sz="0" w:space="0" w:color="auto"/>
        <w:right w:val="none" w:sz="0" w:space="0" w:color="auto"/>
      </w:divBdr>
    </w:div>
    <w:div w:id="758715433">
      <w:bodyDiv w:val="1"/>
      <w:marLeft w:val="0"/>
      <w:marRight w:val="0"/>
      <w:marTop w:val="0"/>
      <w:marBottom w:val="0"/>
      <w:divBdr>
        <w:top w:val="none" w:sz="0" w:space="0" w:color="auto"/>
        <w:left w:val="none" w:sz="0" w:space="0" w:color="auto"/>
        <w:bottom w:val="none" w:sz="0" w:space="0" w:color="auto"/>
        <w:right w:val="none" w:sz="0" w:space="0" w:color="auto"/>
      </w:divBdr>
    </w:div>
    <w:div w:id="766198890">
      <w:bodyDiv w:val="1"/>
      <w:marLeft w:val="0"/>
      <w:marRight w:val="0"/>
      <w:marTop w:val="0"/>
      <w:marBottom w:val="0"/>
      <w:divBdr>
        <w:top w:val="none" w:sz="0" w:space="0" w:color="auto"/>
        <w:left w:val="none" w:sz="0" w:space="0" w:color="auto"/>
        <w:bottom w:val="none" w:sz="0" w:space="0" w:color="auto"/>
        <w:right w:val="none" w:sz="0" w:space="0" w:color="auto"/>
      </w:divBdr>
    </w:div>
    <w:div w:id="769666849">
      <w:bodyDiv w:val="1"/>
      <w:marLeft w:val="0"/>
      <w:marRight w:val="0"/>
      <w:marTop w:val="0"/>
      <w:marBottom w:val="0"/>
      <w:divBdr>
        <w:top w:val="none" w:sz="0" w:space="0" w:color="auto"/>
        <w:left w:val="none" w:sz="0" w:space="0" w:color="auto"/>
        <w:bottom w:val="none" w:sz="0" w:space="0" w:color="auto"/>
        <w:right w:val="none" w:sz="0" w:space="0" w:color="auto"/>
      </w:divBdr>
    </w:div>
    <w:div w:id="769931164">
      <w:bodyDiv w:val="1"/>
      <w:marLeft w:val="0"/>
      <w:marRight w:val="0"/>
      <w:marTop w:val="0"/>
      <w:marBottom w:val="0"/>
      <w:divBdr>
        <w:top w:val="none" w:sz="0" w:space="0" w:color="auto"/>
        <w:left w:val="none" w:sz="0" w:space="0" w:color="auto"/>
        <w:bottom w:val="none" w:sz="0" w:space="0" w:color="auto"/>
        <w:right w:val="none" w:sz="0" w:space="0" w:color="auto"/>
      </w:divBdr>
    </w:div>
    <w:div w:id="772364335">
      <w:bodyDiv w:val="1"/>
      <w:marLeft w:val="0"/>
      <w:marRight w:val="0"/>
      <w:marTop w:val="0"/>
      <w:marBottom w:val="0"/>
      <w:divBdr>
        <w:top w:val="none" w:sz="0" w:space="0" w:color="auto"/>
        <w:left w:val="none" w:sz="0" w:space="0" w:color="auto"/>
        <w:bottom w:val="none" w:sz="0" w:space="0" w:color="auto"/>
        <w:right w:val="none" w:sz="0" w:space="0" w:color="auto"/>
      </w:divBdr>
    </w:div>
    <w:div w:id="772670514">
      <w:bodyDiv w:val="1"/>
      <w:marLeft w:val="0"/>
      <w:marRight w:val="0"/>
      <w:marTop w:val="0"/>
      <w:marBottom w:val="0"/>
      <w:divBdr>
        <w:top w:val="none" w:sz="0" w:space="0" w:color="auto"/>
        <w:left w:val="none" w:sz="0" w:space="0" w:color="auto"/>
        <w:bottom w:val="none" w:sz="0" w:space="0" w:color="auto"/>
        <w:right w:val="none" w:sz="0" w:space="0" w:color="auto"/>
      </w:divBdr>
    </w:div>
    <w:div w:id="789057134">
      <w:bodyDiv w:val="1"/>
      <w:marLeft w:val="0"/>
      <w:marRight w:val="0"/>
      <w:marTop w:val="0"/>
      <w:marBottom w:val="0"/>
      <w:divBdr>
        <w:top w:val="none" w:sz="0" w:space="0" w:color="auto"/>
        <w:left w:val="none" w:sz="0" w:space="0" w:color="auto"/>
        <w:bottom w:val="none" w:sz="0" w:space="0" w:color="auto"/>
        <w:right w:val="none" w:sz="0" w:space="0" w:color="auto"/>
      </w:divBdr>
    </w:div>
    <w:div w:id="792015788">
      <w:bodyDiv w:val="1"/>
      <w:marLeft w:val="0"/>
      <w:marRight w:val="0"/>
      <w:marTop w:val="0"/>
      <w:marBottom w:val="0"/>
      <w:divBdr>
        <w:top w:val="none" w:sz="0" w:space="0" w:color="auto"/>
        <w:left w:val="none" w:sz="0" w:space="0" w:color="auto"/>
        <w:bottom w:val="none" w:sz="0" w:space="0" w:color="auto"/>
        <w:right w:val="none" w:sz="0" w:space="0" w:color="auto"/>
      </w:divBdr>
    </w:div>
    <w:div w:id="801728834">
      <w:bodyDiv w:val="1"/>
      <w:marLeft w:val="0"/>
      <w:marRight w:val="0"/>
      <w:marTop w:val="0"/>
      <w:marBottom w:val="0"/>
      <w:divBdr>
        <w:top w:val="none" w:sz="0" w:space="0" w:color="auto"/>
        <w:left w:val="none" w:sz="0" w:space="0" w:color="auto"/>
        <w:bottom w:val="none" w:sz="0" w:space="0" w:color="auto"/>
        <w:right w:val="none" w:sz="0" w:space="0" w:color="auto"/>
      </w:divBdr>
    </w:div>
    <w:div w:id="812451555">
      <w:bodyDiv w:val="1"/>
      <w:marLeft w:val="0"/>
      <w:marRight w:val="0"/>
      <w:marTop w:val="0"/>
      <w:marBottom w:val="0"/>
      <w:divBdr>
        <w:top w:val="none" w:sz="0" w:space="0" w:color="auto"/>
        <w:left w:val="none" w:sz="0" w:space="0" w:color="auto"/>
        <w:bottom w:val="none" w:sz="0" w:space="0" w:color="auto"/>
        <w:right w:val="none" w:sz="0" w:space="0" w:color="auto"/>
      </w:divBdr>
    </w:div>
    <w:div w:id="819810608">
      <w:bodyDiv w:val="1"/>
      <w:marLeft w:val="0"/>
      <w:marRight w:val="0"/>
      <w:marTop w:val="0"/>
      <w:marBottom w:val="0"/>
      <w:divBdr>
        <w:top w:val="none" w:sz="0" w:space="0" w:color="auto"/>
        <w:left w:val="none" w:sz="0" w:space="0" w:color="auto"/>
        <w:bottom w:val="none" w:sz="0" w:space="0" w:color="auto"/>
        <w:right w:val="none" w:sz="0" w:space="0" w:color="auto"/>
      </w:divBdr>
    </w:div>
    <w:div w:id="831795833">
      <w:bodyDiv w:val="1"/>
      <w:marLeft w:val="0"/>
      <w:marRight w:val="0"/>
      <w:marTop w:val="0"/>
      <w:marBottom w:val="0"/>
      <w:divBdr>
        <w:top w:val="none" w:sz="0" w:space="0" w:color="auto"/>
        <w:left w:val="none" w:sz="0" w:space="0" w:color="auto"/>
        <w:bottom w:val="none" w:sz="0" w:space="0" w:color="auto"/>
        <w:right w:val="none" w:sz="0" w:space="0" w:color="auto"/>
      </w:divBdr>
    </w:div>
    <w:div w:id="850871258">
      <w:bodyDiv w:val="1"/>
      <w:marLeft w:val="0"/>
      <w:marRight w:val="0"/>
      <w:marTop w:val="0"/>
      <w:marBottom w:val="0"/>
      <w:divBdr>
        <w:top w:val="none" w:sz="0" w:space="0" w:color="auto"/>
        <w:left w:val="none" w:sz="0" w:space="0" w:color="auto"/>
        <w:bottom w:val="none" w:sz="0" w:space="0" w:color="auto"/>
        <w:right w:val="none" w:sz="0" w:space="0" w:color="auto"/>
      </w:divBdr>
    </w:div>
    <w:div w:id="858280421">
      <w:bodyDiv w:val="1"/>
      <w:marLeft w:val="0"/>
      <w:marRight w:val="0"/>
      <w:marTop w:val="0"/>
      <w:marBottom w:val="0"/>
      <w:divBdr>
        <w:top w:val="none" w:sz="0" w:space="0" w:color="auto"/>
        <w:left w:val="none" w:sz="0" w:space="0" w:color="auto"/>
        <w:bottom w:val="none" w:sz="0" w:space="0" w:color="auto"/>
        <w:right w:val="none" w:sz="0" w:space="0" w:color="auto"/>
      </w:divBdr>
    </w:div>
    <w:div w:id="881675824">
      <w:bodyDiv w:val="1"/>
      <w:marLeft w:val="0"/>
      <w:marRight w:val="0"/>
      <w:marTop w:val="0"/>
      <w:marBottom w:val="0"/>
      <w:divBdr>
        <w:top w:val="none" w:sz="0" w:space="0" w:color="auto"/>
        <w:left w:val="none" w:sz="0" w:space="0" w:color="auto"/>
        <w:bottom w:val="none" w:sz="0" w:space="0" w:color="auto"/>
        <w:right w:val="none" w:sz="0" w:space="0" w:color="auto"/>
      </w:divBdr>
    </w:div>
    <w:div w:id="885990742">
      <w:bodyDiv w:val="1"/>
      <w:marLeft w:val="0"/>
      <w:marRight w:val="0"/>
      <w:marTop w:val="0"/>
      <w:marBottom w:val="0"/>
      <w:divBdr>
        <w:top w:val="none" w:sz="0" w:space="0" w:color="auto"/>
        <w:left w:val="none" w:sz="0" w:space="0" w:color="auto"/>
        <w:bottom w:val="none" w:sz="0" w:space="0" w:color="auto"/>
        <w:right w:val="none" w:sz="0" w:space="0" w:color="auto"/>
      </w:divBdr>
    </w:div>
    <w:div w:id="916863012">
      <w:bodyDiv w:val="1"/>
      <w:marLeft w:val="0"/>
      <w:marRight w:val="0"/>
      <w:marTop w:val="0"/>
      <w:marBottom w:val="0"/>
      <w:divBdr>
        <w:top w:val="none" w:sz="0" w:space="0" w:color="auto"/>
        <w:left w:val="none" w:sz="0" w:space="0" w:color="auto"/>
        <w:bottom w:val="none" w:sz="0" w:space="0" w:color="auto"/>
        <w:right w:val="none" w:sz="0" w:space="0" w:color="auto"/>
      </w:divBdr>
    </w:div>
    <w:div w:id="917783275">
      <w:bodyDiv w:val="1"/>
      <w:marLeft w:val="0"/>
      <w:marRight w:val="0"/>
      <w:marTop w:val="0"/>
      <w:marBottom w:val="0"/>
      <w:divBdr>
        <w:top w:val="none" w:sz="0" w:space="0" w:color="auto"/>
        <w:left w:val="none" w:sz="0" w:space="0" w:color="auto"/>
        <w:bottom w:val="none" w:sz="0" w:space="0" w:color="auto"/>
        <w:right w:val="none" w:sz="0" w:space="0" w:color="auto"/>
      </w:divBdr>
    </w:div>
    <w:div w:id="921642330">
      <w:bodyDiv w:val="1"/>
      <w:marLeft w:val="0"/>
      <w:marRight w:val="0"/>
      <w:marTop w:val="0"/>
      <w:marBottom w:val="0"/>
      <w:divBdr>
        <w:top w:val="none" w:sz="0" w:space="0" w:color="auto"/>
        <w:left w:val="none" w:sz="0" w:space="0" w:color="auto"/>
        <w:bottom w:val="none" w:sz="0" w:space="0" w:color="auto"/>
        <w:right w:val="none" w:sz="0" w:space="0" w:color="auto"/>
      </w:divBdr>
    </w:div>
    <w:div w:id="944966294">
      <w:bodyDiv w:val="1"/>
      <w:marLeft w:val="0"/>
      <w:marRight w:val="0"/>
      <w:marTop w:val="0"/>
      <w:marBottom w:val="0"/>
      <w:divBdr>
        <w:top w:val="none" w:sz="0" w:space="0" w:color="auto"/>
        <w:left w:val="none" w:sz="0" w:space="0" w:color="auto"/>
        <w:bottom w:val="none" w:sz="0" w:space="0" w:color="auto"/>
        <w:right w:val="none" w:sz="0" w:space="0" w:color="auto"/>
      </w:divBdr>
    </w:div>
    <w:div w:id="951324657">
      <w:bodyDiv w:val="1"/>
      <w:marLeft w:val="0"/>
      <w:marRight w:val="0"/>
      <w:marTop w:val="0"/>
      <w:marBottom w:val="0"/>
      <w:divBdr>
        <w:top w:val="none" w:sz="0" w:space="0" w:color="auto"/>
        <w:left w:val="none" w:sz="0" w:space="0" w:color="auto"/>
        <w:bottom w:val="none" w:sz="0" w:space="0" w:color="auto"/>
        <w:right w:val="none" w:sz="0" w:space="0" w:color="auto"/>
      </w:divBdr>
    </w:div>
    <w:div w:id="960308961">
      <w:bodyDiv w:val="1"/>
      <w:marLeft w:val="0"/>
      <w:marRight w:val="0"/>
      <w:marTop w:val="0"/>
      <w:marBottom w:val="0"/>
      <w:divBdr>
        <w:top w:val="none" w:sz="0" w:space="0" w:color="auto"/>
        <w:left w:val="none" w:sz="0" w:space="0" w:color="auto"/>
        <w:bottom w:val="none" w:sz="0" w:space="0" w:color="auto"/>
        <w:right w:val="none" w:sz="0" w:space="0" w:color="auto"/>
      </w:divBdr>
    </w:div>
    <w:div w:id="964703302">
      <w:bodyDiv w:val="1"/>
      <w:marLeft w:val="0"/>
      <w:marRight w:val="0"/>
      <w:marTop w:val="0"/>
      <w:marBottom w:val="0"/>
      <w:divBdr>
        <w:top w:val="none" w:sz="0" w:space="0" w:color="auto"/>
        <w:left w:val="none" w:sz="0" w:space="0" w:color="auto"/>
        <w:bottom w:val="none" w:sz="0" w:space="0" w:color="auto"/>
        <w:right w:val="none" w:sz="0" w:space="0" w:color="auto"/>
      </w:divBdr>
    </w:div>
    <w:div w:id="965233228">
      <w:bodyDiv w:val="1"/>
      <w:marLeft w:val="0"/>
      <w:marRight w:val="0"/>
      <w:marTop w:val="0"/>
      <w:marBottom w:val="0"/>
      <w:divBdr>
        <w:top w:val="none" w:sz="0" w:space="0" w:color="auto"/>
        <w:left w:val="none" w:sz="0" w:space="0" w:color="auto"/>
        <w:bottom w:val="none" w:sz="0" w:space="0" w:color="auto"/>
        <w:right w:val="none" w:sz="0" w:space="0" w:color="auto"/>
      </w:divBdr>
    </w:div>
    <w:div w:id="967668736">
      <w:bodyDiv w:val="1"/>
      <w:marLeft w:val="0"/>
      <w:marRight w:val="0"/>
      <w:marTop w:val="0"/>
      <w:marBottom w:val="0"/>
      <w:divBdr>
        <w:top w:val="none" w:sz="0" w:space="0" w:color="auto"/>
        <w:left w:val="none" w:sz="0" w:space="0" w:color="auto"/>
        <w:bottom w:val="none" w:sz="0" w:space="0" w:color="auto"/>
        <w:right w:val="none" w:sz="0" w:space="0" w:color="auto"/>
      </w:divBdr>
    </w:div>
    <w:div w:id="970985714">
      <w:bodyDiv w:val="1"/>
      <w:marLeft w:val="0"/>
      <w:marRight w:val="0"/>
      <w:marTop w:val="0"/>
      <w:marBottom w:val="0"/>
      <w:divBdr>
        <w:top w:val="none" w:sz="0" w:space="0" w:color="auto"/>
        <w:left w:val="none" w:sz="0" w:space="0" w:color="auto"/>
        <w:bottom w:val="none" w:sz="0" w:space="0" w:color="auto"/>
        <w:right w:val="none" w:sz="0" w:space="0" w:color="auto"/>
      </w:divBdr>
    </w:div>
    <w:div w:id="971210664">
      <w:bodyDiv w:val="1"/>
      <w:marLeft w:val="0"/>
      <w:marRight w:val="0"/>
      <w:marTop w:val="0"/>
      <w:marBottom w:val="0"/>
      <w:divBdr>
        <w:top w:val="none" w:sz="0" w:space="0" w:color="auto"/>
        <w:left w:val="none" w:sz="0" w:space="0" w:color="auto"/>
        <w:bottom w:val="none" w:sz="0" w:space="0" w:color="auto"/>
        <w:right w:val="none" w:sz="0" w:space="0" w:color="auto"/>
      </w:divBdr>
    </w:div>
    <w:div w:id="971713799">
      <w:bodyDiv w:val="1"/>
      <w:marLeft w:val="0"/>
      <w:marRight w:val="0"/>
      <w:marTop w:val="0"/>
      <w:marBottom w:val="0"/>
      <w:divBdr>
        <w:top w:val="none" w:sz="0" w:space="0" w:color="auto"/>
        <w:left w:val="none" w:sz="0" w:space="0" w:color="auto"/>
        <w:bottom w:val="none" w:sz="0" w:space="0" w:color="auto"/>
        <w:right w:val="none" w:sz="0" w:space="0" w:color="auto"/>
      </w:divBdr>
    </w:div>
    <w:div w:id="984317310">
      <w:bodyDiv w:val="1"/>
      <w:marLeft w:val="0"/>
      <w:marRight w:val="0"/>
      <w:marTop w:val="0"/>
      <w:marBottom w:val="0"/>
      <w:divBdr>
        <w:top w:val="none" w:sz="0" w:space="0" w:color="auto"/>
        <w:left w:val="none" w:sz="0" w:space="0" w:color="auto"/>
        <w:bottom w:val="none" w:sz="0" w:space="0" w:color="auto"/>
        <w:right w:val="none" w:sz="0" w:space="0" w:color="auto"/>
      </w:divBdr>
    </w:div>
    <w:div w:id="987246216">
      <w:bodyDiv w:val="1"/>
      <w:marLeft w:val="0"/>
      <w:marRight w:val="0"/>
      <w:marTop w:val="0"/>
      <w:marBottom w:val="0"/>
      <w:divBdr>
        <w:top w:val="none" w:sz="0" w:space="0" w:color="auto"/>
        <w:left w:val="none" w:sz="0" w:space="0" w:color="auto"/>
        <w:bottom w:val="none" w:sz="0" w:space="0" w:color="auto"/>
        <w:right w:val="none" w:sz="0" w:space="0" w:color="auto"/>
      </w:divBdr>
    </w:div>
    <w:div w:id="990791371">
      <w:bodyDiv w:val="1"/>
      <w:marLeft w:val="0"/>
      <w:marRight w:val="0"/>
      <w:marTop w:val="0"/>
      <w:marBottom w:val="0"/>
      <w:divBdr>
        <w:top w:val="none" w:sz="0" w:space="0" w:color="auto"/>
        <w:left w:val="none" w:sz="0" w:space="0" w:color="auto"/>
        <w:bottom w:val="none" w:sz="0" w:space="0" w:color="auto"/>
        <w:right w:val="none" w:sz="0" w:space="0" w:color="auto"/>
      </w:divBdr>
    </w:div>
    <w:div w:id="997269902">
      <w:bodyDiv w:val="1"/>
      <w:marLeft w:val="0"/>
      <w:marRight w:val="0"/>
      <w:marTop w:val="0"/>
      <w:marBottom w:val="0"/>
      <w:divBdr>
        <w:top w:val="none" w:sz="0" w:space="0" w:color="auto"/>
        <w:left w:val="none" w:sz="0" w:space="0" w:color="auto"/>
        <w:bottom w:val="none" w:sz="0" w:space="0" w:color="auto"/>
        <w:right w:val="none" w:sz="0" w:space="0" w:color="auto"/>
      </w:divBdr>
    </w:div>
    <w:div w:id="998534637">
      <w:bodyDiv w:val="1"/>
      <w:marLeft w:val="0"/>
      <w:marRight w:val="0"/>
      <w:marTop w:val="0"/>
      <w:marBottom w:val="0"/>
      <w:divBdr>
        <w:top w:val="none" w:sz="0" w:space="0" w:color="auto"/>
        <w:left w:val="none" w:sz="0" w:space="0" w:color="auto"/>
        <w:bottom w:val="none" w:sz="0" w:space="0" w:color="auto"/>
        <w:right w:val="none" w:sz="0" w:space="0" w:color="auto"/>
      </w:divBdr>
    </w:div>
    <w:div w:id="1005786137">
      <w:bodyDiv w:val="1"/>
      <w:marLeft w:val="0"/>
      <w:marRight w:val="0"/>
      <w:marTop w:val="0"/>
      <w:marBottom w:val="0"/>
      <w:divBdr>
        <w:top w:val="none" w:sz="0" w:space="0" w:color="auto"/>
        <w:left w:val="none" w:sz="0" w:space="0" w:color="auto"/>
        <w:bottom w:val="none" w:sz="0" w:space="0" w:color="auto"/>
        <w:right w:val="none" w:sz="0" w:space="0" w:color="auto"/>
      </w:divBdr>
    </w:div>
    <w:div w:id="1008094485">
      <w:bodyDiv w:val="1"/>
      <w:marLeft w:val="0"/>
      <w:marRight w:val="0"/>
      <w:marTop w:val="0"/>
      <w:marBottom w:val="0"/>
      <w:divBdr>
        <w:top w:val="none" w:sz="0" w:space="0" w:color="auto"/>
        <w:left w:val="none" w:sz="0" w:space="0" w:color="auto"/>
        <w:bottom w:val="none" w:sz="0" w:space="0" w:color="auto"/>
        <w:right w:val="none" w:sz="0" w:space="0" w:color="auto"/>
      </w:divBdr>
    </w:div>
    <w:div w:id="1008599414">
      <w:bodyDiv w:val="1"/>
      <w:marLeft w:val="0"/>
      <w:marRight w:val="0"/>
      <w:marTop w:val="0"/>
      <w:marBottom w:val="0"/>
      <w:divBdr>
        <w:top w:val="none" w:sz="0" w:space="0" w:color="auto"/>
        <w:left w:val="none" w:sz="0" w:space="0" w:color="auto"/>
        <w:bottom w:val="none" w:sz="0" w:space="0" w:color="auto"/>
        <w:right w:val="none" w:sz="0" w:space="0" w:color="auto"/>
      </w:divBdr>
    </w:div>
    <w:div w:id="1012144793">
      <w:bodyDiv w:val="1"/>
      <w:marLeft w:val="0"/>
      <w:marRight w:val="0"/>
      <w:marTop w:val="0"/>
      <w:marBottom w:val="0"/>
      <w:divBdr>
        <w:top w:val="none" w:sz="0" w:space="0" w:color="auto"/>
        <w:left w:val="none" w:sz="0" w:space="0" w:color="auto"/>
        <w:bottom w:val="none" w:sz="0" w:space="0" w:color="auto"/>
        <w:right w:val="none" w:sz="0" w:space="0" w:color="auto"/>
      </w:divBdr>
    </w:div>
    <w:div w:id="1019817682">
      <w:bodyDiv w:val="1"/>
      <w:marLeft w:val="0"/>
      <w:marRight w:val="0"/>
      <w:marTop w:val="0"/>
      <w:marBottom w:val="0"/>
      <w:divBdr>
        <w:top w:val="none" w:sz="0" w:space="0" w:color="auto"/>
        <w:left w:val="none" w:sz="0" w:space="0" w:color="auto"/>
        <w:bottom w:val="none" w:sz="0" w:space="0" w:color="auto"/>
        <w:right w:val="none" w:sz="0" w:space="0" w:color="auto"/>
      </w:divBdr>
    </w:div>
    <w:div w:id="1019968609">
      <w:bodyDiv w:val="1"/>
      <w:marLeft w:val="0"/>
      <w:marRight w:val="0"/>
      <w:marTop w:val="0"/>
      <w:marBottom w:val="0"/>
      <w:divBdr>
        <w:top w:val="none" w:sz="0" w:space="0" w:color="auto"/>
        <w:left w:val="none" w:sz="0" w:space="0" w:color="auto"/>
        <w:bottom w:val="none" w:sz="0" w:space="0" w:color="auto"/>
        <w:right w:val="none" w:sz="0" w:space="0" w:color="auto"/>
      </w:divBdr>
    </w:div>
    <w:div w:id="1039282252">
      <w:bodyDiv w:val="1"/>
      <w:marLeft w:val="0"/>
      <w:marRight w:val="0"/>
      <w:marTop w:val="0"/>
      <w:marBottom w:val="0"/>
      <w:divBdr>
        <w:top w:val="none" w:sz="0" w:space="0" w:color="auto"/>
        <w:left w:val="none" w:sz="0" w:space="0" w:color="auto"/>
        <w:bottom w:val="none" w:sz="0" w:space="0" w:color="auto"/>
        <w:right w:val="none" w:sz="0" w:space="0" w:color="auto"/>
      </w:divBdr>
    </w:div>
    <w:div w:id="1048529387">
      <w:bodyDiv w:val="1"/>
      <w:marLeft w:val="0"/>
      <w:marRight w:val="0"/>
      <w:marTop w:val="0"/>
      <w:marBottom w:val="0"/>
      <w:divBdr>
        <w:top w:val="none" w:sz="0" w:space="0" w:color="auto"/>
        <w:left w:val="none" w:sz="0" w:space="0" w:color="auto"/>
        <w:bottom w:val="none" w:sz="0" w:space="0" w:color="auto"/>
        <w:right w:val="none" w:sz="0" w:space="0" w:color="auto"/>
      </w:divBdr>
    </w:div>
    <w:div w:id="1053113841">
      <w:bodyDiv w:val="1"/>
      <w:marLeft w:val="0"/>
      <w:marRight w:val="0"/>
      <w:marTop w:val="0"/>
      <w:marBottom w:val="0"/>
      <w:divBdr>
        <w:top w:val="none" w:sz="0" w:space="0" w:color="auto"/>
        <w:left w:val="none" w:sz="0" w:space="0" w:color="auto"/>
        <w:bottom w:val="none" w:sz="0" w:space="0" w:color="auto"/>
        <w:right w:val="none" w:sz="0" w:space="0" w:color="auto"/>
      </w:divBdr>
    </w:div>
    <w:div w:id="1063404941">
      <w:bodyDiv w:val="1"/>
      <w:marLeft w:val="0"/>
      <w:marRight w:val="0"/>
      <w:marTop w:val="0"/>
      <w:marBottom w:val="0"/>
      <w:divBdr>
        <w:top w:val="none" w:sz="0" w:space="0" w:color="auto"/>
        <w:left w:val="none" w:sz="0" w:space="0" w:color="auto"/>
        <w:bottom w:val="none" w:sz="0" w:space="0" w:color="auto"/>
        <w:right w:val="none" w:sz="0" w:space="0" w:color="auto"/>
      </w:divBdr>
    </w:div>
    <w:div w:id="1076513173">
      <w:bodyDiv w:val="1"/>
      <w:marLeft w:val="0"/>
      <w:marRight w:val="0"/>
      <w:marTop w:val="0"/>
      <w:marBottom w:val="0"/>
      <w:divBdr>
        <w:top w:val="none" w:sz="0" w:space="0" w:color="auto"/>
        <w:left w:val="none" w:sz="0" w:space="0" w:color="auto"/>
        <w:bottom w:val="none" w:sz="0" w:space="0" w:color="auto"/>
        <w:right w:val="none" w:sz="0" w:space="0" w:color="auto"/>
      </w:divBdr>
    </w:div>
    <w:div w:id="1086609153">
      <w:bodyDiv w:val="1"/>
      <w:marLeft w:val="0"/>
      <w:marRight w:val="0"/>
      <w:marTop w:val="0"/>
      <w:marBottom w:val="0"/>
      <w:divBdr>
        <w:top w:val="none" w:sz="0" w:space="0" w:color="auto"/>
        <w:left w:val="none" w:sz="0" w:space="0" w:color="auto"/>
        <w:bottom w:val="none" w:sz="0" w:space="0" w:color="auto"/>
        <w:right w:val="none" w:sz="0" w:space="0" w:color="auto"/>
      </w:divBdr>
    </w:div>
    <w:div w:id="1095710633">
      <w:bodyDiv w:val="1"/>
      <w:marLeft w:val="0"/>
      <w:marRight w:val="0"/>
      <w:marTop w:val="0"/>
      <w:marBottom w:val="0"/>
      <w:divBdr>
        <w:top w:val="none" w:sz="0" w:space="0" w:color="auto"/>
        <w:left w:val="none" w:sz="0" w:space="0" w:color="auto"/>
        <w:bottom w:val="none" w:sz="0" w:space="0" w:color="auto"/>
        <w:right w:val="none" w:sz="0" w:space="0" w:color="auto"/>
      </w:divBdr>
    </w:div>
    <w:div w:id="1104031310">
      <w:bodyDiv w:val="1"/>
      <w:marLeft w:val="0"/>
      <w:marRight w:val="0"/>
      <w:marTop w:val="0"/>
      <w:marBottom w:val="0"/>
      <w:divBdr>
        <w:top w:val="none" w:sz="0" w:space="0" w:color="auto"/>
        <w:left w:val="none" w:sz="0" w:space="0" w:color="auto"/>
        <w:bottom w:val="none" w:sz="0" w:space="0" w:color="auto"/>
        <w:right w:val="none" w:sz="0" w:space="0" w:color="auto"/>
      </w:divBdr>
    </w:div>
    <w:div w:id="1108087530">
      <w:bodyDiv w:val="1"/>
      <w:marLeft w:val="0"/>
      <w:marRight w:val="0"/>
      <w:marTop w:val="0"/>
      <w:marBottom w:val="0"/>
      <w:divBdr>
        <w:top w:val="none" w:sz="0" w:space="0" w:color="auto"/>
        <w:left w:val="none" w:sz="0" w:space="0" w:color="auto"/>
        <w:bottom w:val="none" w:sz="0" w:space="0" w:color="auto"/>
        <w:right w:val="none" w:sz="0" w:space="0" w:color="auto"/>
      </w:divBdr>
    </w:div>
    <w:div w:id="1131097952">
      <w:bodyDiv w:val="1"/>
      <w:marLeft w:val="0"/>
      <w:marRight w:val="0"/>
      <w:marTop w:val="0"/>
      <w:marBottom w:val="0"/>
      <w:divBdr>
        <w:top w:val="none" w:sz="0" w:space="0" w:color="auto"/>
        <w:left w:val="none" w:sz="0" w:space="0" w:color="auto"/>
        <w:bottom w:val="none" w:sz="0" w:space="0" w:color="auto"/>
        <w:right w:val="none" w:sz="0" w:space="0" w:color="auto"/>
      </w:divBdr>
    </w:div>
    <w:div w:id="1134443344">
      <w:bodyDiv w:val="1"/>
      <w:marLeft w:val="0"/>
      <w:marRight w:val="0"/>
      <w:marTop w:val="0"/>
      <w:marBottom w:val="0"/>
      <w:divBdr>
        <w:top w:val="none" w:sz="0" w:space="0" w:color="auto"/>
        <w:left w:val="none" w:sz="0" w:space="0" w:color="auto"/>
        <w:bottom w:val="none" w:sz="0" w:space="0" w:color="auto"/>
        <w:right w:val="none" w:sz="0" w:space="0" w:color="auto"/>
      </w:divBdr>
    </w:div>
    <w:div w:id="1144274441">
      <w:bodyDiv w:val="1"/>
      <w:marLeft w:val="0"/>
      <w:marRight w:val="0"/>
      <w:marTop w:val="0"/>
      <w:marBottom w:val="0"/>
      <w:divBdr>
        <w:top w:val="none" w:sz="0" w:space="0" w:color="auto"/>
        <w:left w:val="none" w:sz="0" w:space="0" w:color="auto"/>
        <w:bottom w:val="none" w:sz="0" w:space="0" w:color="auto"/>
        <w:right w:val="none" w:sz="0" w:space="0" w:color="auto"/>
      </w:divBdr>
    </w:div>
    <w:div w:id="1159270935">
      <w:bodyDiv w:val="1"/>
      <w:marLeft w:val="0"/>
      <w:marRight w:val="0"/>
      <w:marTop w:val="0"/>
      <w:marBottom w:val="0"/>
      <w:divBdr>
        <w:top w:val="none" w:sz="0" w:space="0" w:color="auto"/>
        <w:left w:val="none" w:sz="0" w:space="0" w:color="auto"/>
        <w:bottom w:val="none" w:sz="0" w:space="0" w:color="auto"/>
        <w:right w:val="none" w:sz="0" w:space="0" w:color="auto"/>
      </w:divBdr>
    </w:div>
    <w:div w:id="1177034218">
      <w:bodyDiv w:val="1"/>
      <w:marLeft w:val="0"/>
      <w:marRight w:val="0"/>
      <w:marTop w:val="0"/>
      <w:marBottom w:val="0"/>
      <w:divBdr>
        <w:top w:val="none" w:sz="0" w:space="0" w:color="auto"/>
        <w:left w:val="none" w:sz="0" w:space="0" w:color="auto"/>
        <w:bottom w:val="none" w:sz="0" w:space="0" w:color="auto"/>
        <w:right w:val="none" w:sz="0" w:space="0" w:color="auto"/>
      </w:divBdr>
    </w:div>
    <w:div w:id="1189180735">
      <w:bodyDiv w:val="1"/>
      <w:marLeft w:val="0"/>
      <w:marRight w:val="0"/>
      <w:marTop w:val="0"/>
      <w:marBottom w:val="0"/>
      <w:divBdr>
        <w:top w:val="none" w:sz="0" w:space="0" w:color="auto"/>
        <w:left w:val="none" w:sz="0" w:space="0" w:color="auto"/>
        <w:bottom w:val="none" w:sz="0" w:space="0" w:color="auto"/>
        <w:right w:val="none" w:sz="0" w:space="0" w:color="auto"/>
      </w:divBdr>
    </w:div>
    <w:div w:id="1202472838">
      <w:bodyDiv w:val="1"/>
      <w:marLeft w:val="0"/>
      <w:marRight w:val="0"/>
      <w:marTop w:val="0"/>
      <w:marBottom w:val="0"/>
      <w:divBdr>
        <w:top w:val="none" w:sz="0" w:space="0" w:color="auto"/>
        <w:left w:val="none" w:sz="0" w:space="0" w:color="auto"/>
        <w:bottom w:val="none" w:sz="0" w:space="0" w:color="auto"/>
        <w:right w:val="none" w:sz="0" w:space="0" w:color="auto"/>
      </w:divBdr>
    </w:div>
    <w:div w:id="1231892603">
      <w:bodyDiv w:val="1"/>
      <w:marLeft w:val="0"/>
      <w:marRight w:val="0"/>
      <w:marTop w:val="0"/>
      <w:marBottom w:val="0"/>
      <w:divBdr>
        <w:top w:val="none" w:sz="0" w:space="0" w:color="auto"/>
        <w:left w:val="none" w:sz="0" w:space="0" w:color="auto"/>
        <w:bottom w:val="none" w:sz="0" w:space="0" w:color="auto"/>
        <w:right w:val="none" w:sz="0" w:space="0" w:color="auto"/>
      </w:divBdr>
    </w:div>
    <w:div w:id="1244073439">
      <w:bodyDiv w:val="1"/>
      <w:marLeft w:val="0"/>
      <w:marRight w:val="0"/>
      <w:marTop w:val="0"/>
      <w:marBottom w:val="0"/>
      <w:divBdr>
        <w:top w:val="none" w:sz="0" w:space="0" w:color="auto"/>
        <w:left w:val="none" w:sz="0" w:space="0" w:color="auto"/>
        <w:bottom w:val="none" w:sz="0" w:space="0" w:color="auto"/>
        <w:right w:val="none" w:sz="0" w:space="0" w:color="auto"/>
      </w:divBdr>
    </w:div>
    <w:div w:id="1246646280">
      <w:bodyDiv w:val="1"/>
      <w:marLeft w:val="0"/>
      <w:marRight w:val="0"/>
      <w:marTop w:val="0"/>
      <w:marBottom w:val="0"/>
      <w:divBdr>
        <w:top w:val="none" w:sz="0" w:space="0" w:color="auto"/>
        <w:left w:val="none" w:sz="0" w:space="0" w:color="auto"/>
        <w:bottom w:val="none" w:sz="0" w:space="0" w:color="auto"/>
        <w:right w:val="none" w:sz="0" w:space="0" w:color="auto"/>
      </w:divBdr>
    </w:div>
    <w:div w:id="1257979973">
      <w:bodyDiv w:val="1"/>
      <w:marLeft w:val="0"/>
      <w:marRight w:val="0"/>
      <w:marTop w:val="0"/>
      <w:marBottom w:val="0"/>
      <w:divBdr>
        <w:top w:val="none" w:sz="0" w:space="0" w:color="auto"/>
        <w:left w:val="none" w:sz="0" w:space="0" w:color="auto"/>
        <w:bottom w:val="none" w:sz="0" w:space="0" w:color="auto"/>
        <w:right w:val="none" w:sz="0" w:space="0" w:color="auto"/>
      </w:divBdr>
    </w:div>
    <w:div w:id="1259407285">
      <w:bodyDiv w:val="1"/>
      <w:marLeft w:val="0"/>
      <w:marRight w:val="0"/>
      <w:marTop w:val="0"/>
      <w:marBottom w:val="0"/>
      <w:divBdr>
        <w:top w:val="none" w:sz="0" w:space="0" w:color="auto"/>
        <w:left w:val="none" w:sz="0" w:space="0" w:color="auto"/>
        <w:bottom w:val="none" w:sz="0" w:space="0" w:color="auto"/>
        <w:right w:val="none" w:sz="0" w:space="0" w:color="auto"/>
      </w:divBdr>
    </w:div>
    <w:div w:id="1260258413">
      <w:bodyDiv w:val="1"/>
      <w:marLeft w:val="0"/>
      <w:marRight w:val="0"/>
      <w:marTop w:val="0"/>
      <w:marBottom w:val="0"/>
      <w:divBdr>
        <w:top w:val="none" w:sz="0" w:space="0" w:color="auto"/>
        <w:left w:val="none" w:sz="0" w:space="0" w:color="auto"/>
        <w:bottom w:val="none" w:sz="0" w:space="0" w:color="auto"/>
        <w:right w:val="none" w:sz="0" w:space="0" w:color="auto"/>
      </w:divBdr>
    </w:div>
    <w:div w:id="1270695675">
      <w:bodyDiv w:val="1"/>
      <w:marLeft w:val="0"/>
      <w:marRight w:val="0"/>
      <w:marTop w:val="0"/>
      <w:marBottom w:val="0"/>
      <w:divBdr>
        <w:top w:val="none" w:sz="0" w:space="0" w:color="auto"/>
        <w:left w:val="none" w:sz="0" w:space="0" w:color="auto"/>
        <w:bottom w:val="none" w:sz="0" w:space="0" w:color="auto"/>
        <w:right w:val="none" w:sz="0" w:space="0" w:color="auto"/>
      </w:divBdr>
    </w:div>
    <w:div w:id="1271206520">
      <w:bodyDiv w:val="1"/>
      <w:marLeft w:val="0"/>
      <w:marRight w:val="0"/>
      <w:marTop w:val="0"/>
      <w:marBottom w:val="0"/>
      <w:divBdr>
        <w:top w:val="none" w:sz="0" w:space="0" w:color="auto"/>
        <w:left w:val="none" w:sz="0" w:space="0" w:color="auto"/>
        <w:bottom w:val="none" w:sz="0" w:space="0" w:color="auto"/>
        <w:right w:val="none" w:sz="0" w:space="0" w:color="auto"/>
      </w:divBdr>
    </w:div>
    <w:div w:id="1274357765">
      <w:bodyDiv w:val="1"/>
      <w:marLeft w:val="0"/>
      <w:marRight w:val="0"/>
      <w:marTop w:val="0"/>
      <w:marBottom w:val="0"/>
      <w:divBdr>
        <w:top w:val="none" w:sz="0" w:space="0" w:color="auto"/>
        <w:left w:val="none" w:sz="0" w:space="0" w:color="auto"/>
        <w:bottom w:val="none" w:sz="0" w:space="0" w:color="auto"/>
        <w:right w:val="none" w:sz="0" w:space="0" w:color="auto"/>
      </w:divBdr>
    </w:div>
    <w:div w:id="1279332556">
      <w:bodyDiv w:val="1"/>
      <w:marLeft w:val="0"/>
      <w:marRight w:val="0"/>
      <w:marTop w:val="0"/>
      <w:marBottom w:val="0"/>
      <w:divBdr>
        <w:top w:val="none" w:sz="0" w:space="0" w:color="auto"/>
        <w:left w:val="none" w:sz="0" w:space="0" w:color="auto"/>
        <w:bottom w:val="none" w:sz="0" w:space="0" w:color="auto"/>
        <w:right w:val="none" w:sz="0" w:space="0" w:color="auto"/>
      </w:divBdr>
    </w:div>
    <w:div w:id="1295677308">
      <w:bodyDiv w:val="1"/>
      <w:marLeft w:val="0"/>
      <w:marRight w:val="0"/>
      <w:marTop w:val="0"/>
      <w:marBottom w:val="0"/>
      <w:divBdr>
        <w:top w:val="none" w:sz="0" w:space="0" w:color="auto"/>
        <w:left w:val="none" w:sz="0" w:space="0" w:color="auto"/>
        <w:bottom w:val="none" w:sz="0" w:space="0" w:color="auto"/>
        <w:right w:val="none" w:sz="0" w:space="0" w:color="auto"/>
      </w:divBdr>
    </w:div>
    <w:div w:id="1299726178">
      <w:bodyDiv w:val="1"/>
      <w:marLeft w:val="0"/>
      <w:marRight w:val="0"/>
      <w:marTop w:val="0"/>
      <w:marBottom w:val="0"/>
      <w:divBdr>
        <w:top w:val="none" w:sz="0" w:space="0" w:color="auto"/>
        <w:left w:val="none" w:sz="0" w:space="0" w:color="auto"/>
        <w:bottom w:val="none" w:sz="0" w:space="0" w:color="auto"/>
        <w:right w:val="none" w:sz="0" w:space="0" w:color="auto"/>
      </w:divBdr>
    </w:div>
    <w:div w:id="1300649047">
      <w:bodyDiv w:val="1"/>
      <w:marLeft w:val="0"/>
      <w:marRight w:val="0"/>
      <w:marTop w:val="0"/>
      <w:marBottom w:val="0"/>
      <w:divBdr>
        <w:top w:val="none" w:sz="0" w:space="0" w:color="auto"/>
        <w:left w:val="none" w:sz="0" w:space="0" w:color="auto"/>
        <w:bottom w:val="none" w:sz="0" w:space="0" w:color="auto"/>
        <w:right w:val="none" w:sz="0" w:space="0" w:color="auto"/>
      </w:divBdr>
    </w:div>
    <w:div w:id="1306471941">
      <w:bodyDiv w:val="1"/>
      <w:marLeft w:val="0"/>
      <w:marRight w:val="0"/>
      <w:marTop w:val="0"/>
      <w:marBottom w:val="0"/>
      <w:divBdr>
        <w:top w:val="none" w:sz="0" w:space="0" w:color="auto"/>
        <w:left w:val="none" w:sz="0" w:space="0" w:color="auto"/>
        <w:bottom w:val="none" w:sz="0" w:space="0" w:color="auto"/>
        <w:right w:val="none" w:sz="0" w:space="0" w:color="auto"/>
      </w:divBdr>
    </w:div>
    <w:div w:id="1313295478">
      <w:bodyDiv w:val="1"/>
      <w:marLeft w:val="0"/>
      <w:marRight w:val="0"/>
      <w:marTop w:val="0"/>
      <w:marBottom w:val="0"/>
      <w:divBdr>
        <w:top w:val="none" w:sz="0" w:space="0" w:color="auto"/>
        <w:left w:val="none" w:sz="0" w:space="0" w:color="auto"/>
        <w:bottom w:val="none" w:sz="0" w:space="0" w:color="auto"/>
        <w:right w:val="none" w:sz="0" w:space="0" w:color="auto"/>
      </w:divBdr>
    </w:div>
    <w:div w:id="1318730330">
      <w:bodyDiv w:val="1"/>
      <w:marLeft w:val="0"/>
      <w:marRight w:val="0"/>
      <w:marTop w:val="0"/>
      <w:marBottom w:val="0"/>
      <w:divBdr>
        <w:top w:val="none" w:sz="0" w:space="0" w:color="auto"/>
        <w:left w:val="none" w:sz="0" w:space="0" w:color="auto"/>
        <w:bottom w:val="none" w:sz="0" w:space="0" w:color="auto"/>
        <w:right w:val="none" w:sz="0" w:space="0" w:color="auto"/>
      </w:divBdr>
    </w:div>
    <w:div w:id="1321082964">
      <w:bodyDiv w:val="1"/>
      <w:marLeft w:val="0"/>
      <w:marRight w:val="0"/>
      <w:marTop w:val="0"/>
      <w:marBottom w:val="0"/>
      <w:divBdr>
        <w:top w:val="none" w:sz="0" w:space="0" w:color="auto"/>
        <w:left w:val="none" w:sz="0" w:space="0" w:color="auto"/>
        <w:bottom w:val="none" w:sz="0" w:space="0" w:color="auto"/>
        <w:right w:val="none" w:sz="0" w:space="0" w:color="auto"/>
      </w:divBdr>
    </w:div>
    <w:div w:id="1321693091">
      <w:bodyDiv w:val="1"/>
      <w:marLeft w:val="0"/>
      <w:marRight w:val="0"/>
      <w:marTop w:val="0"/>
      <w:marBottom w:val="0"/>
      <w:divBdr>
        <w:top w:val="none" w:sz="0" w:space="0" w:color="auto"/>
        <w:left w:val="none" w:sz="0" w:space="0" w:color="auto"/>
        <w:bottom w:val="none" w:sz="0" w:space="0" w:color="auto"/>
        <w:right w:val="none" w:sz="0" w:space="0" w:color="auto"/>
      </w:divBdr>
    </w:div>
    <w:div w:id="1325477653">
      <w:bodyDiv w:val="1"/>
      <w:marLeft w:val="0"/>
      <w:marRight w:val="0"/>
      <w:marTop w:val="0"/>
      <w:marBottom w:val="0"/>
      <w:divBdr>
        <w:top w:val="none" w:sz="0" w:space="0" w:color="auto"/>
        <w:left w:val="none" w:sz="0" w:space="0" w:color="auto"/>
        <w:bottom w:val="none" w:sz="0" w:space="0" w:color="auto"/>
        <w:right w:val="none" w:sz="0" w:space="0" w:color="auto"/>
      </w:divBdr>
      <w:divsChild>
        <w:div w:id="905608768">
          <w:marLeft w:val="720"/>
          <w:marRight w:val="0"/>
          <w:marTop w:val="0"/>
          <w:marBottom w:val="0"/>
          <w:divBdr>
            <w:top w:val="none" w:sz="0" w:space="0" w:color="auto"/>
            <w:left w:val="none" w:sz="0" w:space="0" w:color="auto"/>
            <w:bottom w:val="none" w:sz="0" w:space="0" w:color="auto"/>
            <w:right w:val="none" w:sz="0" w:space="0" w:color="auto"/>
          </w:divBdr>
        </w:div>
        <w:div w:id="1859587673">
          <w:marLeft w:val="720"/>
          <w:marRight w:val="0"/>
          <w:marTop w:val="0"/>
          <w:marBottom w:val="0"/>
          <w:divBdr>
            <w:top w:val="none" w:sz="0" w:space="0" w:color="auto"/>
            <w:left w:val="none" w:sz="0" w:space="0" w:color="auto"/>
            <w:bottom w:val="none" w:sz="0" w:space="0" w:color="auto"/>
            <w:right w:val="none" w:sz="0" w:space="0" w:color="auto"/>
          </w:divBdr>
        </w:div>
        <w:div w:id="1615360823">
          <w:marLeft w:val="720"/>
          <w:marRight w:val="0"/>
          <w:marTop w:val="0"/>
          <w:marBottom w:val="0"/>
          <w:divBdr>
            <w:top w:val="none" w:sz="0" w:space="0" w:color="auto"/>
            <w:left w:val="none" w:sz="0" w:space="0" w:color="auto"/>
            <w:bottom w:val="none" w:sz="0" w:space="0" w:color="auto"/>
            <w:right w:val="none" w:sz="0" w:space="0" w:color="auto"/>
          </w:divBdr>
        </w:div>
        <w:div w:id="1770924334">
          <w:marLeft w:val="720"/>
          <w:marRight w:val="0"/>
          <w:marTop w:val="0"/>
          <w:marBottom w:val="0"/>
          <w:divBdr>
            <w:top w:val="none" w:sz="0" w:space="0" w:color="auto"/>
            <w:left w:val="none" w:sz="0" w:space="0" w:color="auto"/>
            <w:bottom w:val="none" w:sz="0" w:space="0" w:color="auto"/>
            <w:right w:val="none" w:sz="0" w:space="0" w:color="auto"/>
          </w:divBdr>
        </w:div>
        <w:div w:id="1815946856">
          <w:marLeft w:val="720"/>
          <w:marRight w:val="0"/>
          <w:marTop w:val="0"/>
          <w:marBottom w:val="0"/>
          <w:divBdr>
            <w:top w:val="none" w:sz="0" w:space="0" w:color="auto"/>
            <w:left w:val="none" w:sz="0" w:space="0" w:color="auto"/>
            <w:bottom w:val="none" w:sz="0" w:space="0" w:color="auto"/>
            <w:right w:val="none" w:sz="0" w:space="0" w:color="auto"/>
          </w:divBdr>
        </w:div>
        <w:div w:id="103695263">
          <w:marLeft w:val="720"/>
          <w:marRight w:val="0"/>
          <w:marTop w:val="0"/>
          <w:marBottom w:val="0"/>
          <w:divBdr>
            <w:top w:val="none" w:sz="0" w:space="0" w:color="auto"/>
            <w:left w:val="none" w:sz="0" w:space="0" w:color="auto"/>
            <w:bottom w:val="none" w:sz="0" w:space="0" w:color="auto"/>
            <w:right w:val="none" w:sz="0" w:space="0" w:color="auto"/>
          </w:divBdr>
        </w:div>
      </w:divsChild>
    </w:div>
    <w:div w:id="1344934360">
      <w:bodyDiv w:val="1"/>
      <w:marLeft w:val="0"/>
      <w:marRight w:val="0"/>
      <w:marTop w:val="0"/>
      <w:marBottom w:val="0"/>
      <w:divBdr>
        <w:top w:val="none" w:sz="0" w:space="0" w:color="auto"/>
        <w:left w:val="none" w:sz="0" w:space="0" w:color="auto"/>
        <w:bottom w:val="none" w:sz="0" w:space="0" w:color="auto"/>
        <w:right w:val="none" w:sz="0" w:space="0" w:color="auto"/>
      </w:divBdr>
    </w:div>
    <w:div w:id="1351641319">
      <w:bodyDiv w:val="1"/>
      <w:marLeft w:val="0"/>
      <w:marRight w:val="0"/>
      <w:marTop w:val="0"/>
      <w:marBottom w:val="0"/>
      <w:divBdr>
        <w:top w:val="none" w:sz="0" w:space="0" w:color="auto"/>
        <w:left w:val="none" w:sz="0" w:space="0" w:color="auto"/>
        <w:bottom w:val="none" w:sz="0" w:space="0" w:color="auto"/>
        <w:right w:val="none" w:sz="0" w:space="0" w:color="auto"/>
      </w:divBdr>
    </w:div>
    <w:div w:id="1358043069">
      <w:bodyDiv w:val="1"/>
      <w:marLeft w:val="0"/>
      <w:marRight w:val="0"/>
      <w:marTop w:val="0"/>
      <w:marBottom w:val="0"/>
      <w:divBdr>
        <w:top w:val="none" w:sz="0" w:space="0" w:color="auto"/>
        <w:left w:val="none" w:sz="0" w:space="0" w:color="auto"/>
        <w:bottom w:val="none" w:sz="0" w:space="0" w:color="auto"/>
        <w:right w:val="none" w:sz="0" w:space="0" w:color="auto"/>
      </w:divBdr>
    </w:div>
    <w:div w:id="1365207265">
      <w:bodyDiv w:val="1"/>
      <w:marLeft w:val="0"/>
      <w:marRight w:val="0"/>
      <w:marTop w:val="0"/>
      <w:marBottom w:val="0"/>
      <w:divBdr>
        <w:top w:val="none" w:sz="0" w:space="0" w:color="auto"/>
        <w:left w:val="none" w:sz="0" w:space="0" w:color="auto"/>
        <w:bottom w:val="none" w:sz="0" w:space="0" w:color="auto"/>
        <w:right w:val="none" w:sz="0" w:space="0" w:color="auto"/>
      </w:divBdr>
    </w:div>
    <w:div w:id="1366368681">
      <w:bodyDiv w:val="1"/>
      <w:marLeft w:val="0"/>
      <w:marRight w:val="0"/>
      <w:marTop w:val="0"/>
      <w:marBottom w:val="0"/>
      <w:divBdr>
        <w:top w:val="none" w:sz="0" w:space="0" w:color="auto"/>
        <w:left w:val="none" w:sz="0" w:space="0" w:color="auto"/>
        <w:bottom w:val="none" w:sz="0" w:space="0" w:color="auto"/>
        <w:right w:val="none" w:sz="0" w:space="0" w:color="auto"/>
      </w:divBdr>
    </w:div>
    <w:div w:id="1394081799">
      <w:bodyDiv w:val="1"/>
      <w:marLeft w:val="0"/>
      <w:marRight w:val="0"/>
      <w:marTop w:val="0"/>
      <w:marBottom w:val="0"/>
      <w:divBdr>
        <w:top w:val="none" w:sz="0" w:space="0" w:color="auto"/>
        <w:left w:val="none" w:sz="0" w:space="0" w:color="auto"/>
        <w:bottom w:val="none" w:sz="0" w:space="0" w:color="auto"/>
        <w:right w:val="none" w:sz="0" w:space="0" w:color="auto"/>
      </w:divBdr>
    </w:div>
    <w:div w:id="1398866024">
      <w:bodyDiv w:val="1"/>
      <w:marLeft w:val="0"/>
      <w:marRight w:val="0"/>
      <w:marTop w:val="0"/>
      <w:marBottom w:val="0"/>
      <w:divBdr>
        <w:top w:val="none" w:sz="0" w:space="0" w:color="auto"/>
        <w:left w:val="none" w:sz="0" w:space="0" w:color="auto"/>
        <w:bottom w:val="none" w:sz="0" w:space="0" w:color="auto"/>
        <w:right w:val="none" w:sz="0" w:space="0" w:color="auto"/>
      </w:divBdr>
    </w:div>
    <w:div w:id="1408308682">
      <w:bodyDiv w:val="1"/>
      <w:marLeft w:val="0"/>
      <w:marRight w:val="0"/>
      <w:marTop w:val="0"/>
      <w:marBottom w:val="0"/>
      <w:divBdr>
        <w:top w:val="none" w:sz="0" w:space="0" w:color="auto"/>
        <w:left w:val="none" w:sz="0" w:space="0" w:color="auto"/>
        <w:bottom w:val="none" w:sz="0" w:space="0" w:color="auto"/>
        <w:right w:val="none" w:sz="0" w:space="0" w:color="auto"/>
      </w:divBdr>
    </w:div>
    <w:div w:id="1411581631">
      <w:bodyDiv w:val="1"/>
      <w:marLeft w:val="0"/>
      <w:marRight w:val="0"/>
      <w:marTop w:val="0"/>
      <w:marBottom w:val="0"/>
      <w:divBdr>
        <w:top w:val="none" w:sz="0" w:space="0" w:color="auto"/>
        <w:left w:val="none" w:sz="0" w:space="0" w:color="auto"/>
        <w:bottom w:val="none" w:sz="0" w:space="0" w:color="auto"/>
        <w:right w:val="none" w:sz="0" w:space="0" w:color="auto"/>
      </w:divBdr>
    </w:div>
    <w:div w:id="1413892710">
      <w:bodyDiv w:val="1"/>
      <w:marLeft w:val="0"/>
      <w:marRight w:val="0"/>
      <w:marTop w:val="0"/>
      <w:marBottom w:val="0"/>
      <w:divBdr>
        <w:top w:val="none" w:sz="0" w:space="0" w:color="auto"/>
        <w:left w:val="none" w:sz="0" w:space="0" w:color="auto"/>
        <w:bottom w:val="none" w:sz="0" w:space="0" w:color="auto"/>
        <w:right w:val="none" w:sz="0" w:space="0" w:color="auto"/>
      </w:divBdr>
    </w:div>
    <w:div w:id="1420366607">
      <w:bodyDiv w:val="1"/>
      <w:marLeft w:val="0"/>
      <w:marRight w:val="0"/>
      <w:marTop w:val="0"/>
      <w:marBottom w:val="0"/>
      <w:divBdr>
        <w:top w:val="none" w:sz="0" w:space="0" w:color="auto"/>
        <w:left w:val="none" w:sz="0" w:space="0" w:color="auto"/>
        <w:bottom w:val="none" w:sz="0" w:space="0" w:color="auto"/>
        <w:right w:val="none" w:sz="0" w:space="0" w:color="auto"/>
      </w:divBdr>
    </w:div>
    <w:div w:id="1425999180">
      <w:bodyDiv w:val="1"/>
      <w:marLeft w:val="0"/>
      <w:marRight w:val="0"/>
      <w:marTop w:val="0"/>
      <w:marBottom w:val="0"/>
      <w:divBdr>
        <w:top w:val="none" w:sz="0" w:space="0" w:color="auto"/>
        <w:left w:val="none" w:sz="0" w:space="0" w:color="auto"/>
        <w:bottom w:val="none" w:sz="0" w:space="0" w:color="auto"/>
        <w:right w:val="none" w:sz="0" w:space="0" w:color="auto"/>
      </w:divBdr>
    </w:div>
    <w:div w:id="1440300479">
      <w:bodyDiv w:val="1"/>
      <w:marLeft w:val="0"/>
      <w:marRight w:val="0"/>
      <w:marTop w:val="0"/>
      <w:marBottom w:val="0"/>
      <w:divBdr>
        <w:top w:val="none" w:sz="0" w:space="0" w:color="auto"/>
        <w:left w:val="none" w:sz="0" w:space="0" w:color="auto"/>
        <w:bottom w:val="none" w:sz="0" w:space="0" w:color="auto"/>
        <w:right w:val="none" w:sz="0" w:space="0" w:color="auto"/>
      </w:divBdr>
    </w:div>
    <w:div w:id="1441485516">
      <w:bodyDiv w:val="1"/>
      <w:marLeft w:val="0"/>
      <w:marRight w:val="0"/>
      <w:marTop w:val="0"/>
      <w:marBottom w:val="0"/>
      <w:divBdr>
        <w:top w:val="none" w:sz="0" w:space="0" w:color="auto"/>
        <w:left w:val="none" w:sz="0" w:space="0" w:color="auto"/>
        <w:bottom w:val="none" w:sz="0" w:space="0" w:color="auto"/>
        <w:right w:val="none" w:sz="0" w:space="0" w:color="auto"/>
      </w:divBdr>
    </w:div>
    <w:div w:id="1451390160">
      <w:bodyDiv w:val="1"/>
      <w:marLeft w:val="0"/>
      <w:marRight w:val="0"/>
      <w:marTop w:val="0"/>
      <w:marBottom w:val="0"/>
      <w:divBdr>
        <w:top w:val="none" w:sz="0" w:space="0" w:color="auto"/>
        <w:left w:val="none" w:sz="0" w:space="0" w:color="auto"/>
        <w:bottom w:val="none" w:sz="0" w:space="0" w:color="auto"/>
        <w:right w:val="none" w:sz="0" w:space="0" w:color="auto"/>
      </w:divBdr>
    </w:div>
    <w:div w:id="1471089527">
      <w:bodyDiv w:val="1"/>
      <w:marLeft w:val="0"/>
      <w:marRight w:val="0"/>
      <w:marTop w:val="0"/>
      <w:marBottom w:val="0"/>
      <w:divBdr>
        <w:top w:val="none" w:sz="0" w:space="0" w:color="auto"/>
        <w:left w:val="none" w:sz="0" w:space="0" w:color="auto"/>
        <w:bottom w:val="none" w:sz="0" w:space="0" w:color="auto"/>
        <w:right w:val="none" w:sz="0" w:space="0" w:color="auto"/>
      </w:divBdr>
    </w:div>
    <w:div w:id="1487549328">
      <w:bodyDiv w:val="1"/>
      <w:marLeft w:val="0"/>
      <w:marRight w:val="0"/>
      <w:marTop w:val="0"/>
      <w:marBottom w:val="0"/>
      <w:divBdr>
        <w:top w:val="none" w:sz="0" w:space="0" w:color="auto"/>
        <w:left w:val="none" w:sz="0" w:space="0" w:color="auto"/>
        <w:bottom w:val="none" w:sz="0" w:space="0" w:color="auto"/>
        <w:right w:val="none" w:sz="0" w:space="0" w:color="auto"/>
      </w:divBdr>
    </w:div>
    <w:div w:id="1490370029">
      <w:bodyDiv w:val="1"/>
      <w:marLeft w:val="0"/>
      <w:marRight w:val="0"/>
      <w:marTop w:val="0"/>
      <w:marBottom w:val="0"/>
      <w:divBdr>
        <w:top w:val="none" w:sz="0" w:space="0" w:color="auto"/>
        <w:left w:val="none" w:sz="0" w:space="0" w:color="auto"/>
        <w:bottom w:val="none" w:sz="0" w:space="0" w:color="auto"/>
        <w:right w:val="none" w:sz="0" w:space="0" w:color="auto"/>
      </w:divBdr>
    </w:div>
    <w:div w:id="1491100935">
      <w:bodyDiv w:val="1"/>
      <w:marLeft w:val="0"/>
      <w:marRight w:val="0"/>
      <w:marTop w:val="0"/>
      <w:marBottom w:val="0"/>
      <w:divBdr>
        <w:top w:val="none" w:sz="0" w:space="0" w:color="auto"/>
        <w:left w:val="none" w:sz="0" w:space="0" w:color="auto"/>
        <w:bottom w:val="none" w:sz="0" w:space="0" w:color="auto"/>
        <w:right w:val="none" w:sz="0" w:space="0" w:color="auto"/>
      </w:divBdr>
    </w:div>
    <w:div w:id="1493912051">
      <w:bodyDiv w:val="1"/>
      <w:marLeft w:val="0"/>
      <w:marRight w:val="0"/>
      <w:marTop w:val="0"/>
      <w:marBottom w:val="0"/>
      <w:divBdr>
        <w:top w:val="none" w:sz="0" w:space="0" w:color="auto"/>
        <w:left w:val="none" w:sz="0" w:space="0" w:color="auto"/>
        <w:bottom w:val="none" w:sz="0" w:space="0" w:color="auto"/>
        <w:right w:val="none" w:sz="0" w:space="0" w:color="auto"/>
      </w:divBdr>
    </w:div>
    <w:div w:id="1504855321">
      <w:bodyDiv w:val="1"/>
      <w:marLeft w:val="0"/>
      <w:marRight w:val="0"/>
      <w:marTop w:val="0"/>
      <w:marBottom w:val="0"/>
      <w:divBdr>
        <w:top w:val="none" w:sz="0" w:space="0" w:color="auto"/>
        <w:left w:val="none" w:sz="0" w:space="0" w:color="auto"/>
        <w:bottom w:val="none" w:sz="0" w:space="0" w:color="auto"/>
        <w:right w:val="none" w:sz="0" w:space="0" w:color="auto"/>
      </w:divBdr>
    </w:div>
    <w:div w:id="1508330084">
      <w:bodyDiv w:val="1"/>
      <w:marLeft w:val="0"/>
      <w:marRight w:val="0"/>
      <w:marTop w:val="0"/>
      <w:marBottom w:val="0"/>
      <w:divBdr>
        <w:top w:val="none" w:sz="0" w:space="0" w:color="auto"/>
        <w:left w:val="none" w:sz="0" w:space="0" w:color="auto"/>
        <w:bottom w:val="none" w:sz="0" w:space="0" w:color="auto"/>
        <w:right w:val="none" w:sz="0" w:space="0" w:color="auto"/>
      </w:divBdr>
    </w:div>
    <w:div w:id="1510021202">
      <w:bodyDiv w:val="1"/>
      <w:marLeft w:val="0"/>
      <w:marRight w:val="0"/>
      <w:marTop w:val="0"/>
      <w:marBottom w:val="0"/>
      <w:divBdr>
        <w:top w:val="none" w:sz="0" w:space="0" w:color="auto"/>
        <w:left w:val="none" w:sz="0" w:space="0" w:color="auto"/>
        <w:bottom w:val="none" w:sz="0" w:space="0" w:color="auto"/>
        <w:right w:val="none" w:sz="0" w:space="0" w:color="auto"/>
      </w:divBdr>
    </w:div>
    <w:div w:id="1518231012">
      <w:bodyDiv w:val="1"/>
      <w:marLeft w:val="0"/>
      <w:marRight w:val="0"/>
      <w:marTop w:val="0"/>
      <w:marBottom w:val="0"/>
      <w:divBdr>
        <w:top w:val="none" w:sz="0" w:space="0" w:color="auto"/>
        <w:left w:val="none" w:sz="0" w:space="0" w:color="auto"/>
        <w:bottom w:val="none" w:sz="0" w:space="0" w:color="auto"/>
        <w:right w:val="none" w:sz="0" w:space="0" w:color="auto"/>
      </w:divBdr>
    </w:div>
    <w:div w:id="1522011820">
      <w:bodyDiv w:val="1"/>
      <w:marLeft w:val="0"/>
      <w:marRight w:val="0"/>
      <w:marTop w:val="0"/>
      <w:marBottom w:val="0"/>
      <w:divBdr>
        <w:top w:val="none" w:sz="0" w:space="0" w:color="auto"/>
        <w:left w:val="none" w:sz="0" w:space="0" w:color="auto"/>
        <w:bottom w:val="none" w:sz="0" w:space="0" w:color="auto"/>
        <w:right w:val="none" w:sz="0" w:space="0" w:color="auto"/>
      </w:divBdr>
    </w:div>
    <w:div w:id="1522666406">
      <w:bodyDiv w:val="1"/>
      <w:marLeft w:val="0"/>
      <w:marRight w:val="0"/>
      <w:marTop w:val="0"/>
      <w:marBottom w:val="0"/>
      <w:divBdr>
        <w:top w:val="none" w:sz="0" w:space="0" w:color="auto"/>
        <w:left w:val="none" w:sz="0" w:space="0" w:color="auto"/>
        <w:bottom w:val="none" w:sz="0" w:space="0" w:color="auto"/>
        <w:right w:val="none" w:sz="0" w:space="0" w:color="auto"/>
      </w:divBdr>
    </w:div>
    <w:div w:id="1523206820">
      <w:bodyDiv w:val="1"/>
      <w:marLeft w:val="0"/>
      <w:marRight w:val="0"/>
      <w:marTop w:val="0"/>
      <w:marBottom w:val="0"/>
      <w:divBdr>
        <w:top w:val="none" w:sz="0" w:space="0" w:color="auto"/>
        <w:left w:val="none" w:sz="0" w:space="0" w:color="auto"/>
        <w:bottom w:val="none" w:sz="0" w:space="0" w:color="auto"/>
        <w:right w:val="none" w:sz="0" w:space="0" w:color="auto"/>
      </w:divBdr>
    </w:div>
    <w:div w:id="1531798191">
      <w:bodyDiv w:val="1"/>
      <w:marLeft w:val="0"/>
      <w:marRight w:val="0"/>
      <w:marTop w:val="0"/>
      <w:marBottom w:val="0"/>
      <w:divBdr>
        <w:top w:val="none" w:sz="0" w:space="0" w:color="auto"/>
        <w:left w:val="none" w:sz="0" w:space="0" w:color="auto"/>
        <w:bottom w:val="none" w:sz="0" w:space="0" w:color="auto"/>
        <w:right w:val="none" w:sz="0" w:space="0" w:color="auto"/>
      </w:divBdr>
    </w:div>
    <w:div w:id="1546987123">
      <w:bodyDiv w:val="1"/>
      <w:marLeft w:val="0"/>
      <w:marRight w:val="0"/>
      <w:marTop w:val="0"/>
      <w:marBottom w:val="0"/>
      <w:divBdr>
        <w:top w:val="none" w:sz="0" w:space="0" w:color="auto"/>
        <w:left w:val="none" w:sz="0" w:space="0" w:color="auto"/>
        <w:bottom w:val="none" w:sz="0" w:space="0" w:color="auto"/>
        <w:right w:val="none" w:sz="0" w:space="0" w:color="auto"/>
      </w:divBdr>
    </w:div>
    <w:div w:id="1547335109">
      <w:bodyDiv w:val="1"/>
      <w:marLeft w:val="0"/>
      <w:marRight w:val="0"/>
      <w:marTop w:val="0"/>
      <w:marBottom w:val="0"/>
      <w:divBdr>
        <w:top w:val="none" w:sz="0" w:space="0" w:color="auto"/>
        <w:left w:val="none" w:sz="0" w:space="0" w:color="auto"/>
        <w:bottom w:val="none" w:sz="0" w:space="0" w:color="auto"/>
        <w:right w:val="none" w:sz="0" w:space="0" w:color="auto"/>
      </w:divBdr>
    </w:div>
    <w:div w:id="1549803727">
      <w:bodyDiv w:val="1"/>
      <w:marLeft w:val="0"/>
      <w:marRight w:val="0"/>
      <w:marTop w:val="0"/>
      <w:marBottom w:val="0"/>
      <w:divBdr>
        <w:top w:val="none" w:sz="0" w:space="0" w:color="auto"/>
        <w:left w:val="none" w:sz="0" w:space="0" w:color="auto"/>
        <w:bottom w:val="none" w:sz="0" w:space="0" w:color="auto"/>
        <w:right w:val="none" w:sz="0" w:space="0" w:color="auto"/>
      </w:divBdr>
    </w:div>
    <w:div w:id="1558782750">
      <w:bodyDiv w:val="1"/>
      <w:marLeft w:val="0"/>
      <w:marRight w:val="0"/>
      <w:marTop w:val="0"/>
      <w:marBottom w:val="0"/>
      <w:divBdr>
        <w:top w:val="none" w:sz="0" w:space="0" w:color="auto"/>
        <w:left w:val="none" w:sz="0" w:space="0" w:color="auto"/>
        <w:bottom w:val="none" w:sz="0" w:space="0" w:color="auto"/>
        <w:right w:val="none" w:sz="0" w:space="0" w:color="auto"/>
      </w:divBdr>
    </w:div>
    <w:div w:id="1565919212">
      <w:bodyDiv w:val="1"/>
      <w:marLeft w:val="0"/>
      <w:marRight w:val="0"/>
      <w:marTop w:val="0"/>
      <w:marBottom w:val="0"/>
      <w:divBdr>
        <w:top w:val="none" w:sz="0" w:space="0" w:color="auto"/>
        <w:left w:val="none" w:sz="0" w:space="0" w:color="auto"/>
        <w:bottom w:val="none" w:sz="0" w:space="0" w:color="auto"/>
        <w:right w:val="none" w:sz="0" w:space="0" w:color="auto"/>
      </w:divBdr>
    </w:div>
    <w:div w:id="1572153056">
      <w:bodyDiv w:val="1"/>
      <w:marLeft w:val="0"/>
      <w:marRight w:val="0"/>
      <w:marTop w:val="0"/>
      <w:marBottom w:val="0"/>
      <w:divBdr>
        <w:top w:val="none" w:sz="0" w:space="0" w:color="auto"/>
        <w:left w:val="none" w:sz="0" w:space="0" w:color="auto"/>
        <w:bottom w:val="none" w:sz="0" w:space="0" w:color="auto"/>
        <w:right w:val="none" w:sz="0" w:space="0" w:color="auto"/>
      </w:divBdr>
    </w:div>
    <w:div w:id="1604994649">
      <w:bodyDiv w:val="1"/>
      <w:marLeft w:val="0"/>
      <w:marRight w:val="0"/>
      <w:marTop w:val="0"/>
      <w:marBottom w:val="0"/>
      <w:divBdr>
        <w:top w:val="none" w:sz="0" w:space="0" w:color="auto"/>
        <w:left w:val="none" w:sz="0" w:space="0" w:color="auto"/>
        <w:bottom w:val="none" w:sz="0" w:space="0" w:color="auto"/>
        <w:right w:val="none" w:sz="0" w:space="0" w:color="auto"/>
      </w:divBdr>
    </w:div>
    <w:div w:id="1626230254">
      <w:bodyDiv w:val="1"/>
      <w:marLeft w:val="0"/>
      <w:marRight w:val="0"/>
      <w:marTop w:val="0"/>
      <w:marBottom w:val="0"/>
      <w:divBdr>
        <w:top w:val="none" w:sz="0" w:space="0" w:color="auto"/>
        <w:left w:val="none" w:sz="0" w:space="0" w:color="auto"/>
        <w:bottom w:val="none" w:sz="0" w:space="0" w:color="auto"/>
        <w:right w:val="none" w:sz="0" w:space="0" w:color="auto"/>
      </w:divBdr>
    </w:div>
    <w:div w:id="1633048840">
      <w:bodyDiv w:val="1"/>
      <w:marLeft w:val="0"/>
      <w:marRight w:val="0"/>
      <w:marTop w:val="0"/>
      <w:marBottom w:val="0"/>
      <w:divBdr>
        <w:top w:val="none" w:sz="0" w:space="0" w:color="auto"/>
        <w:left w:val="none" w:sz="0" w:space="0" w:color="auto"/>
        <w:bottom w:val="none" w:sz="0" w:space="0" w:color="auto"/>
        <w:right w:val="none" w:sz="0" w:space="0" w:color="auto"/>
      </w:divBdr>
    </w:div>
    <w:div w:id="1636914294">
      <w:bodyDiv w:val="1"/>
      <w:marLeft w:val="0"/>
      <w:marRight w:val="0"/>
      <w:marTop w:val="0"/>
      <w:marBottom w:val="0"/>
      <w:divBdr>
        <w:top w:val="none" w:sz="0" w:space="0" w:color="auto"/>
        <w:left w:val="none" w:sz="0" w:space="0" w:color="auto"/>
        <w:bottom w:val="none" w:sz="0" w:space="0" w:color="auto"/>
        <w:right w:val="none" w:sz="0" w:space="0" w:color="auto"/>
      </w:divBdr>
    </w:div>
    <w:div w:id="1639218273">
      <w:bodyDiv w:val="1"/>
      <w:marLeft w:val="0"/>
      <w:marRight w:val="0"/>
      <w:marTop w:val="0"/>
      <w:marBottom w:val="0"/>
      <w:divBdr>
        <w:top w:val="none" w:sz="0" w:space="0" w:color="auto"/>
        <w:left w:val="none" w:sz="0" w:space="0" w:color="auto"/>
        <w:bottom w:val="none" w:sz="0" w:space="0" w:color="auto"/>
        <w:right w:val="none" w:sz="0" w:space="0" w:color="auto"/>
      </w:divBdr>
    </w:div>
    <w:div w:id="1646424363">
      <w:bodyDiv w:val="1"/>
      <w:marLeft w:val="0"/>
      <w:marRight w:val="0"/>
      <w:marTop w:val="0"/>
      <w:marBottom w:val="0"/>
      <w:divBdr>
        <w:top w:val="none" w:sz="0" w:space="0" w:color="auto"/>
        <w:left w:val="none" w:sz="0" w:space="0" w:color="auto"/>
        <w:bottom w:val="none" w:sz="0" w:space="0" w:color="auto"/>
        <w:right w:val="none" w:sz="0" w:space="0" w:color="auto"/>
      </w:divBdr>
    </w:div>
    <w:div w:id="1650397931">
      <w:bodyDiv w:val="1"/>
      <w:marLeft w:val="0"/>
      <w:marRight w:val="0"/>
      <w:marTop w:val="0"/>
      <w:marBottom w:val="0"/>
      <w:divBdr>
        <w:top w:val="none" w:sz="0" w:space="0" w:color="auto"/>
        <w:left w:val="none" w:sz="0" w:space="0" w:color="auto"/>
        <w:bottom w:val="none" w:sz="0" w:space="0" w:color="auto"/>
        <w:right w:val="none" w:sz="0" w:space="0" w:color="auto"/>
      </w:divBdr>
    </w:div>
    <w:div w:id="1661468795">
      <w:bodyDiv w:val="1"/>
      <w:marLeft w:val="0"/>
      <w:marRight w:val="0"/>
      <w:marTop w:val="0"/>
      <w:marBottom w:val="0"/>
      <w:divBdr>
        <w:top w:val="none" w:sz="0" w:space="0" w:color="auto"/>
        <w:left w:val="none" w:sz="0" w:space="0" w:color="auto"/>
        <w:bottom w:val="none" w:sz="0" w:space="0" w:color="auto"/>
        <w:right w:val="none" w:sz="0" w:space="0" w:color="auto"/>
      </w:divBdr>
    </w:div>
    <w:div w:id="1667126022">
      <w:bodyDiv w:val="1"/>
      <w:marLeft w:val="0"/>
      <w:marRight w:val="0"/>
      <w:marTop w:val="0"/>
      <w:marBottom w:val="0"/>
      <w:divBdr>
        <w:top w:val="none" w:sz="0" w:space="0" w:color="auto"/>
        <w:left w:val="none" w:sz="0" w:space="0" w:color="auto"/>
        <w:bottom w:val="none" w:sz="0" w:space="0" w:color="auto"/>
        <w:right w:val="none" w:sz="0" w:space="0" w:color="auto"/>
      </w:divBdr>
    </w:div>
    <w:div w:id="1685939366">
      <w:bodyDiv w:val="1"/>
      <w:marLeft w:val="0"/>
      <w:marRight w:val="0"/>
      <w:marTop w:val="0"/>
      <w:marBottom w:val="0"/>
      <w:divBdr>
        <w:top w:val="none" w:sz="0" w:space="0" w:color="auto"/>
        <w:left w:val="none" w:sz="0" w:space="0" w:color="auto"/>
        <w:bottom w:val="none" w:sz="0" w:space="0" w:color="auto"/>
        <w:right w:val="none" w:sz="0" w:space="0" w:color="auto"/>
      </w:divBdr>
    </w:div>
    <w:div w:id="1694378496">
      <w:bodyDiv w:val="1"/>
      <w:marLeft w:val="0"/>
      <w:marRight w:val="0"/>
      <w:marTop w:val="0"/>
      <w:marBottom w:val="0"/>
      <w:divBdr>
        <w:top w:val="none" w:sz="0" w:space="0" w:color="auto"/>
        <w:left w:val="none" w:sz="0" w:space="0" w:color="auto"/>
        <w:bottom w:val="none" w:sz="0" w:space="0" w:color="auto"/>
        <w:right w:val="none" w:sz="0" w:space="0" w:color="auto"/>
      </w:divBdr>
    </w:div>
    <w:div w:id="1699509246">
      <w:bodyDiv w:val="1"/>
      <w:marLeft w:val="0"/>
      <w:marRight w:val="0"/>
      <w:marTop w:val="0"/>
      <w:marBottom w:val="0"/>
      <w:divBdr>
        <w:top w:val="none" w:sz="0" w:space="0" w:color="auto"/>
        <w:left w:val="none" w:sz="0" w:space="0" w:color="auto"/>
        <w:bottom w:val="none" w:sz="0" w:space="0" w:color="auto"/>
        <w:right w:val="none" w:sz="0" w:space="0" w:color="auto"/>
      </w:divBdr>
    </w:div>
    <w:div w:id="1701512911">
      <w:bodyDiv w:val="1"/>
      <w:marLeft w:val="0"/>
      <w:marRight w:val="0"/>
      <w:marTop w:val="0"/>
      <w:marBottom w:val="0"/>
      <w:divBdr>
        <w:top w:val="none" w:sz="0" w:space="0" w:color="auto"/>
        <w:left w:val="none" w:sz="0" w:space="0" w:color="auto"/>
        <w:bottom w:val="none" w:sz="0" w:space="0" w:color="auto"/>
        <w:right w:val="none" w:sz="0" w:space="0" w:color="auto"/>
      </w:divBdr>
    </w:div>
    <w:div w:id="1702126540">
      <w:bodyDiv w:val="1"/>
      <w:marLeft w:val="0"/>
      <w:marRight w:val="0"/>
      <w:marTop w:val="0"/>
      <w:marBottom w:val="0"/>
      <w:divBdr>
        <w:top w:val="none" w:sz="0" w:space="0" w:color="auto"/>
        <w:left w:val="none" w:sz="0" w:space="0" w:color="auto"/>
        <w:bottom w:val="none" w:sz="0" w:space="0" w:color="auto"/>
        <w:right w:val="none" w:sz="0" w:space="0" w:color="auto"/>
      </w:divBdr>
    </w:div>
    <w:div w:id="1710177410">
      <w:bodyDiv w:val="1"/>
      <w:marLeft w:val="0"/>
      <w:marRight w:val="0"/>
      <w:marTop w:val="0"/>
      <w:marBottom w:val="0"/>
      <w:divBdr>
        <w:top w:val="none" w:sz="0" w:space="0" w:color="auto"/>
        <w:left w:val="none" w:sz="0" w:space="0" w:color="auto"/>
        <w:bottom w:val="none" w:sz="0" w:space="0" w:color="auto"/>
        <w:right w:val="none" w:sz="0" w:space="0" w:color="auto"/>
      </w:divBdr>
    </w:div>
    <w:div w:id="1714454035">
      <w:bodyDiv w:val="1"/>
      <w:marLeft w:val="0"/>
      <w:marRight w:val="0"/>
      <w:marTop w:val="0"/>
      <w:marBottom w:val="0"/>
      <w:divBdr>
        <w:top w:val="none" w:sz="0" w:space="0" w:color="auto"/>
        <w:left w:val="none" w:sz="0" w:space="0" w:color="auto"/>
        <w:bottom w:val="none" w:sz="0" w:space="0" w:color="auto"/>
        <w:right w:val="none" w:sz="0" w:space="0" w:color="auto"/>
      </w:divBdr>
    </w:div>
    <w:div w:id="1718318147">
      <w:bodyDiv w:val="1"/>
      <w:marLeft w:val="0"/>
      <w:marRight w:val="0"/>
      <w:marTop w:val="0"/>
      <w:marBottom w:val="0"/>
      <w:divBdr>
        <w:top w:val="none" w:sz="0" w:space="0" w:color="auto"/>
        <w:left w:val="none" w:sz="0" w:space="0" w:color="auto"/>
        <w:bottom w:val="none" w:sz="0" w:space="0" w:color="auto"/>
        <w:right w:val="none" w:sz="0" w:space="0" w:color="auto"/>
      </w:divBdr>
    </w:div>
    <w:div w:id="1723676237">
      <w:bodyDiv w:val="1"/>
      <w:marLeft w:val="0"/>
      <w:marRight w:val="0"/>
      <w:marTop w:val="0"/>
      <w:marBottom w:val="0"/>
      <w:divBdr>
        <w:top w:val="none" w:sz="0" w:space="0" w:color="auto"/>
        <w:left w:val="none" w:sz="0" w:space="0" w:color="auto"/>
        <w:bottom w:val="none" w:sz="0" w:space="0" w:color="auto"/>
        <w:right w:val="none" w:sz="0" w:space="0" w:color="auto"/>
      </w:divBdr>
    </w:div>
    <w:div w:id="1734545882">
      <w:bodyDiv w:val="1"/>
      <w:marLeft w:val="0"/>
      <w:marRight w:val="0"/>
      <w:marTop w:val="0"/>
      <w:marBottom w:val="0"/>
      <w:divBdr>
        <w:top w:val="none" w:sz="0" w:space="0" w:color="auto"/>
        <w:left w:val="none" w:sz="0" w:space="0" w:color="auto"/>
        <w:bottom w:val="none" w:sz="0" w:space="0" w:color="auto"/>
        <w:right w:val="none" w:sz="0" w:space="0" w:color="auto"/>
      </w:divBdr>
    </w:div>
    <w:div w:id="1740709360">
      <w:bodyDiv w:val="1"/>
      <w:marLeft w:val="0"/>
      <w:marRight w:val="0"/>
      <w:marTop w:val="0"/>
      <w:marBottom w:val="0"/>
      <w:divBdr>
        <w:top w:val="none" w:sz="0" w:space="0" w:color="auto"/>
        <w:left w:val="none" w:sz="0" w:space="0" w:color="auto"/>
        <w:bottom w:val="none" w:sz="0" w:space="0" w:color="auto"/>
        <w:right w:val="none" w:sz="0" w:space="0" w:color="auto"/>
      </w:divBdr>
    </w:div>
    <w:div w:id="1742603718">
      <w:bodyDiv w:val="1"/>
      <w:marLeft w:val="0"/>
      <w:marRight w:val="0"/>
      <w:marTop w:val="0"/>
      <w:marBottom w:val="0"/>
      <w:divBdr>
        <w:top w:val="none" w:sz="0" w:space="0" w:color="auto"/>
        <w:left w:val="none" w:sz="0" w:space="0" w:color="auto"/>
        <w:bottom w:val="none" w:sz="0" w:space="0" w:color="auto"/>
        <w:right w:val="none" w:sz="0" w:space="0" w:color="auto"/>
      </w:divBdr>
    </w:div>
    <w:div w:id="1757172409">
      <w:bodyDiv w:val="1"/>
      <w:marLeft w:val="0"/>
      <w:marRight w:val="0"/>
      <w:marTop w:val="0"/>
      <w:marBottom w:val="0"/>
      <w:divBdr>
        <w:top w:val="none" w:sz="0" w:space="0" w:color="auto"/>
        <w:left w:val="none" w:sz="0" w:space="0" w:color="auto"/>
        <w:bottom w:val="none" w:sz="0" w:space="0" w:color="auto"/>
        <w:right w:val="none" w:sz="0" w:space="0" w:color="auto"/>
      </w:divBdr>
    </w:div>
    <w:div w:id="1773552751">
      <w:bodyDiv w:val="1"/>
      <w:marLeft w:val="0"/>
      <w:marRight w:val="0"/>
      <w:marTop w:val="0"/>
      <w:marBottom w:val="0"/>
      <w:divBdr>
        <w:top w:val="none" w:sz="0" w:space="0" w:color="auto"/>
        <w:left w:val="none" w:sz="0" w:space="0" w:color="auto"/>
        <w:bottom w:val="none" w:sz="0" w:space="0" w:color="auto"/>
        <w:right w:val="none" w:sz="0" w:space="0" w:color="auto"/>
      </w:divBdr>
    </w:div>
    <w:div w:id="1774397440">
      <w:bodyDiv w:val="1"/>
      <w:marLeft w:val="0"/>
      <w:marRight w:val="0"/>
      <w:marTop w:val="0"/>
      <w:marBottom w:val="0"/>
      <w:divBdr>
        <w:top w:val="none" w:sz="0" w:space="0" w:color="auto"/>
        <w:left w:val="none" w:sz="0" w:space="0" w:color="auto"/>
        <w:bottom w:val="none" w:sz="0" w:space="0" w:color="auto"/>
        <w:right w:val="none" w:sz="0" w:space="0" w:color="auto"/>
      </w:divBdr>
    </w:div>
    <w:div w:id="1785036603">
      <w:bodyDiv w:val="1"/>
      <w:marLeft w:val="0"/>
      <w:marRight w:val="0"/>
      <w:marTop w:val="0"/>
      <w:marBottom w:val="0"/>
      <w:divBdr>
        <w:top w:val="none" w:sz="0" w:space="0" w:color="auto"/>
        <w:left w:val="none" w:sz="0" w:space="0" w:color="auto"/>
        <w:bottom w:val="none" w:sz="0" w:space="0" w:color="auto"/>
        <w:right w:val="none" w:sz="0" w:space="0" w:color="auto"/>
      </w:divBdr>
    </w:div>
    <w:div w:id="1797793290">
      <w:bodyDiv w:val="1"/>
      <w:marLeft w:val="0"/>
      <w:marRight w:val="0"/>
      <w:marTop w:val="0"/>
      <w:marBottom w:val="0"/>
      <w:divBdr>
        <w:top w:val="none" w:sz="0" w:space="0" w:color="auto"/>
        <w:left w:val="none" w:sz="0" w:space="0" w:color="auto"/>
        <w:bottom w:val="none" w:sz="0" w:space="0" w:color="auto"/>
        <w:right w:val="none" w:sz="0" w:space="0" w:color="auto"/>
      </w:divBdr>
    </w:div>
    <w:div w:id="1801873863">
      <w:bodyDiv w:val="1"/>
      <w:marLeft w:val="0"/>
      <w:marRight w:val="0"/>
      <w:marTop w:val="0"/>
      <w:marBottom w:val="0"/>
      <w:divBdr>
        <w:top w:val="none" w:sz="0" w:space="0" w:color="auto"/>
        <w:left w:val="none" w:sz="0" w:space="0" w:color="auto"/>
        <w:bottom w:val="none" w:sz="0" w:space="0" w:color="auto"/>
        <w:right w:val="none" w:sz="0" w:space="0" w:color="auto"/>
      </w:divBdr>
    </w:div>
    <w:div w:id="1806704772">
      <w:bodyDiv w:val="1"/>
      <w:marLeft w:val="0"/>
      <w:marRight w:val="0"/>
      <w:marTop w:val="0"/>
      <w:marBottom w:val="0"/>
      <w:divBdr>
        <w:top w:val="none" w:sz="0" w:space="0" w:color="auto"/>
        <w:left w:val="none" w:sz="0" w:space="0" w:color="auto"/>
        <w:bottom w:val="none" w:sz="0" w:space="0" w:color="auto"/>
        <w:right w:val="none" w:sz="0" w:space="0" w:color="auto"/>
      </w:divBdr>
    </w:div>
    <w:div w:id="1807315127">
      <w:bodyDiv w:val="1"/>
      <w:marLeft w:val="0"/>
      <w:marRight w:val="0"/>
      <w:marTop w:val="0"/>
      <w:marBottom w:val="0"/>
      <w:divBdr>
        <w:top w:val="none" w:sz="0" w:space="0" w:color="auto"/>
        <w:left w:val="none" w:sz="0" w:space="0" w:color="auto"/>
        <w:bottom w:val="none" w:sz="0" w:space="0" w:color="auto"/>
        <w:right w:val="none" w:sz="0" w:space="0" w:color="auto"/>
      </w:divBdr>
    </w:div>
    <w:div w:id="1813133370">
      <w:bodyDiv w:val="1"/>
      <w:marLeft w:val="0"/>
      <w:marRight w:val="0"/>
      <w:marTop w:val="0"/>
      <w:marBottom w:val="0"/>
      <w:divBdr>
        <w:top w:val="none" w:sz="0" w:space="0" w:color="auto"/>
        <w:left w:val="none" w:sz="0" w:space="0" w:color="auto"/>
        <w:bottom w:val="none" w:sz="0" w:space="0" w:color="auto"/>
        <w:right w:val="none" w:sz="0" w:space="0" w:color="auto"/>
      </w:divBdr>
    </w:div>
    <w:div w:id="1822889195">
      <w:bodyDiv w:val="1"/>
      <w:marLeft w:val="0"/>
      <w:marRight w:val="0"/>
      <w:marTop w:val="0"/>
      <w:marBottom w:val="0"/>
      <w:divBdr>
        <w:top w:val="none" w:sz="0" w:space="0" w:color="auto"/>
        <w:left w:val="none" w:sz="0" w:space="0" w:color="auto"/>
        <w:bottom w:val="none" w:sz="0" w:space="0" w:color="auto"/>
        <w:right w:val="none" w:sz="0" w:space="0" w:color="auto"/>
      </w:divBdr>
    </w:div>
    <w:div w:id="1824732701">
      <w:bodyDiv w:val="1"/>
      <w:marLeft w:val="0"/>
      <w:marRight w:val="0"/>
      <w:marTop w:val="0"/>
      <w:marBottom w:val="0"/>
      <w:divBdr>
        <w:top w:val="none" w:sz="0" w:space="0" w:color="auto"/>
        <w:left w:val="none" w:sz="0" w:space="0" w:color="auto"/>
        <w:bottom w:val="none" w:sz="0" w:space="0" w:color="auto"/>
        <w:right w:val="none" w:sz="0" w:space="0" w:color="auto"/>
      </w:divBdr>
    </w:div>
    <w:div w:id="1828353205">
      <w:bodyDiv w:val="1"/>
      <w:marLeft w:val="0"/>
      <w:marRight w:val="0"/>
      <w:marTop w:val="0"/>
      <w:marBottom w:val="0"/>
      <w:divBdr>
        <w:top w:val="none" w:sz="0" w:space="0" w:color="auto"/>
        <w:left w:val="none" w:sz="0" w:space="0" w:color="auto"/>
        <w:bottom w:val="none" w:sz="0" w:space="0" w:color="auto"/>
        <w:right w:val="none" w:sz="0" w:space="0" w:color="auto"/>
      </w:divBdr>
    </w:div>
    <w:div w:id="1849058860">
      <w:bodyDiv w:val="1"/>
      <w:marLeft w:val="0"/>
      <w:marRight w:val="0"/>
      <w:marTop w:val="0"/>
      <w:marBottom w:val="0"/>
      <w:divBdr>
        <w:top w:val="none" w:sz="0" w:space="0" w:color="auto"/>
        <w:left w:val="none" w:sz="0" w:space="0" w:color="auto"/>
        <w:bottom w:val="none" w:sz="0" w:space="0" w:color="auto"/>
        <w:right w:val="none" w:sz="0" w:space="0" w:color="auto"/>
      </w:divBdr>
    </w:div>
    <w:div w:id="1850169937">
      <w:bodyDiv w:val="1"/>
      <w:marLeft w:val="0"/>
      <w:marRight w:val="0"/>
      <w:marTop w:val="0"/>
      <w:marBottom w:val="0"/>
      <w:divBdr>
        <w:top w:val="none" w:sz="0" w:space="0" w:color="auto"/>
        <w:left w:val="none" w:sz="0" w:space="0" w:color="auto"/>
        <w:bottom w:val="none" w:sz="0" w:space="0" w:color="auto"/>
        <w:right w:val="none" w:sz="0" w:space="0" w:color="auto"/>
      </w:divBdr>
    </w:div>
    <w:div w:id="1850215343">
      <w:bodyDiv w:val="1"/>
      <w:marLeft w:val="0"/>
      <w:marRight w:val="0"/>
      <w:marTop w:val="0"/>
      <w:marBottom w:val="0"/>
      <w:divBdr>
        <w:top w:val="none" w:sz="0" w:space="0" w:color="auto"/>
        <w:left w:val="none" w:sz="0" w:space="0" w:color="auto"/>
        <w:bottom w:val="none" w:sz="0" w:space="0" w:color="auto"/>
        <w:right w:val="none" w:sz="0" w:space="0" w:color="auto"/>
      </w:divBdr>
    </w:div>
    <w:div w:id="1855225172">
      <w:bodyDiv w:val="1"/>
      <w:marLeft w:val="0"/>
      <w:marRight w:val="0"/>
      <w:marTop w:val="0"/>
      <w:marBottom w:val="0"/>
      <w:divBdr>
        <w:top w:val="none" w:sz="0" w:space="0" w:color="auto"/>
        <w:left w:val="none" w:sz="0" w:space="0" w:color="auto"/>
        <w:bottom w:val="none" w:sz="0" w:space="0" w:color="auto"/>
        <w:right w:val="none" w:sz="0" w:space="0" w:color="auto"/>
      </w:divBdr>
    </w:div>
    <w:div w:id="1860120220">
      <w:bodyDiv w:val="1"/>
      <w:marLeft w:val="0"/>
      <w:marRight w:val="0"/>
      <w:marTop w:val="0"/>
      <w:marBottom w:val="0"/>
      <w:divBdr>
        <w:top w:val="none" w:sz="0" w:space="0" w:color="auto"/>
        <w:left w:val="none" w:sz="0" w:space="0" w:color="auto"/>
        <w:bottom w:val="none" w:sz="0" w:space="0" w:color="auto"/>
        <w:right w:val="none" w:sz="0" w:space="0" w:color="auto"/>
      </w:divBdr>
    </w:div>
    <w:div w:id="1876312875">
      <w:bodyDiv w:val="1"/>
      <w:marLeft w:val="0"/>
      <w:marRight w:val="0"/>
      <w:marTop w:val="0"/>
      <w:marBottom w:val="0"/>
      <w:divBdr>
        <w:top w:val="none" w:sz="0" w:space="0" w:color="auto"/>
        <w:left w:val="none" w:sz="0" w:space="0" w:color="auto"/>
        <w:bottom w:val="none" w:sz="0" w:space="0" w:color="auto"/>
        <w:right w:val="none" w:sz="0" w:space="0" w:color="auto"/>
      </w:divBdr>
    </w:div>
    <w:div w:id="1895695643">
      <w:bodyDiv w:val="1"/>
      <w:marLeft w:val="0"/>
      <w:marRight w:val="0"/>
      <w:marTop w:val="0"/>
      <w:marBottom w:val="0"/>
      <w:divBdr>
        <w:top w:val="none" w:sz="0" w:space="0" w:color="auto"/>
        <w:left w:val="none" w:sz="0" w:space="0" w:color="auto"/>
        <w:bottom w:val="none" w:sz="0" w:space="0" w:color="auto"/>
        <w:right w:val="none" w:sz="0" w:space="0" w:color="auto"/>
      </w:divBdr>
    </w:div>
    <w:div w:id="1910192173">
      <w:bodyDiv w:val="1"/>
      <w:marLeft w:val="0"/>
      <w:marRight w:val="0"/>
      <w:marTop w:val="0"/>
      <w:marBottom w:val="0"/>
      <w:divBdr>
        <w:top w:val="none" w:sz="0" w:space="0" w:color="auto"/>
        <w:left w:val="none" w:sz="0" w:space="0" w:color="auto"/>
        <w:bottom w:val="none" w:sz="0" w:space="0" w:color="auto"/>
        <w:right w:val="none" w:sz="0" w:space="0" w:color="auto"/>
      </w:divBdr>
    </w:div>
    <w:div w:id="1914317547">
      <w:bodyDiv w:val="1"/>
      <w:marLeft w:val="0"/>
      <w:marRight w:val="0"/>
      <w:marTop w:val="0"/>
      <w:marBottom w:val="0"/>
      <w:divBdr>
        <w:top w:val="none" w:sz="0" w:space="0" w:color="auto"/>
        <w:left w:val="none" w:sz="0" w:space="0" w:color="auto"/>
        <w:bottom w:val="none" w:sz="0" w:space="0" w:color="auto"/>
        <w:right w:val="none" w:sz="0" w:space="0" w:color="auto"/>
      </w:divBdr>
    </w:div>
    <w:div w:id="1918392830">
      <w:bodyDiv w:val="1"/>
      <w:marLeft w:val="0"/>
      <w:marRight w:val="0"/>
      <w:marTop w:val="0"/>
      <w:marBottom w:val="0"/>
      <w:divBdr>
        <w:top w:val="none" w:sz="0" w:space="0" w:color="auto"/>
        <w:left w:val="none" w:sz="0" w:space="0" w:color="auto"/>
        <w:bottom w:val="none" w:sz="0" w:space="0" w:color="auto"/>
        <w:right w:val="none" w:sz="0" w:space="0" w:color="auto"/>
      </w:divBdr>
    </w:div>
    <w:div w:id="1939756477">
      <w:bodyDiv w:val="1"/>
      <w:marLeft w:val="0"/>
      <w:marRight w:val="0"/>
      <w:marTop w:val="0"/>
      <w:marBottom w:val="0"/>
      <w:divBdr>
        <w:top w:val="none" w:sz="0" w:space="0" w:color="auto"/>
        <w:left w:val="none" w:sz="0" w:space="0" w:color="auto"/>
        <w:bottom w:val="none" w:sz="0" w:space="0" w:color="auto"/>
        <w:right w:val="none" w:sz="0" w:space="0" w:color="auto"/>
      </w:divBdr>
    </w:div>
    <w:div w:id="1941256825">
      <w:bodyDiv w:val="1"/>
      <w:marLeft w:val="0"/>
      <w:marRight w:val="0"/>
      <w:marTop w:val="0"/>
      <w:marBottom w:val="0"/>
      <w:divBdr>
        <w:top w:val="none" w:sz="0" w:space="0" w:color="auto"/>
        <w:left w:val="none" w:sz="0" w:space="0" w:color="auto"/>
        <w:bottom w:val="none" w:sz="0" w:space="0" w:color="auto"/>
        <w:right w:val="none" w:sz="0" w:space="0" w:color="auto"/>
      </w:divBdr>
    </w:div>
    <w:div w:id="1943995067">
      <w:bodyDiv w:val="1"/>
      <w:marLeft w:val="0"/>
      <w:marRight w:val="0"/>
      <w:marTop w:val="0"/>
      <w:marBottom w:val="0"/>
      <w:divBdr>
        <w:top w:val="none" w:sz="0" w:space="0" w:color="auto"/>
        <w:left w:val="none" w:sz="0" w:space="0" w:color="auto"/>
        <w:bottom w:val="none" w:sz="0" w:space="0" w:color="auto"/>
        <w:right w:val="none" w:sz="0" w:space="0" w:color="auto"/>
      </w:divBdr>
    </w:div>
    <w:div w:id="1953391983">
      <w:bodyDiv w:val="1"/>
      <w:marLeft w:val="0"/>
      <w:marRight w:val="0"/>
      <w:marTop w:val="0"/>
      <w:marBottom w:val="0"/>
      <w:divBdr>
        <w:top w:val="none" w:sz="0" w:space="0" w:color="auto"/>
        <w:left w:val="none" w:sz="0" w:space="0" w:color="auto"/>
        <w:bottom w:val="none" w:sz="0" w:space="0" w:color="auto"/>
        <w:right w:val="none" w:sz="0" w:space="0" w:color="auto"/>
      </w:divBdr>
    </w:div>
    <w:div w:id="1960333497">
      <w:bodyDiv w:val="1"/>
      <w:marLeft w:val="0"/>
      <w:marRight w:val="0"/>
      <w:marTop w:val="0"/>
      <w:marBottom w:val="0"/>
      <w:divBdr>
        <w:top w:val="none" w:sz="0" w:space="0" w:color="auto"/>
        <w:left w:val="none" w:sz="0" w:space="0" w:color="auto"/>
        <w:bottom w:val="none" w:sz="0" w:space="0" w:color="auto"/>
        <w:right w:val="none" w:sz="0" w:space="0" w:color="auto"/>
      </w:divBdr>
    </w:div>
    <w:div w:id="1967466528">
      <w:bodyDiv w:val="1"/>
      <w:marLeft w:val="0"/>
      <w:marRight w:val="0"/>
      <w:marTop w:val="0"/>
      <w:marBottom w:val="0"/>
      <w:divBdr>
        <w:top w:val="none" w:sz="0" w:space="0" w:color="auto"/>
        <w:left w:val="none" w:sz="0" w:space="0" w:color="auto"/>
        <w:bottom w:val="none" w:sz="0" w:space="0" w:color="auto"/>
        <w:right w:val="none" w:sz="0" w:space="0" w:color="auto"/>
      </w:divBdr>
    </w:div>
    <w:div w:id="1982467246">
      <w:bodyDiv w:val="1"/>
      <w:marLeft w:val="0"/>
      <w:marRight w:val="0"/>
      <w:marTop w:val="0"/>
      <w:marBottom w:val="0"/>
      <w:divBdr>
        <w:top w:val="none" w:sz="0" w:space="0" w:color="auto"/>
        <w:left w:val="none" w:sz="0" w:space="0" w:color="auto"/>
        <w:bottom w:val="none" w:sz="0" w:space="0" w:color="auto"/>
        <w:right w:val="none" w:sz="0" w:space="0" w:color="auto"/>
      </w:divBdr>
    </w:div>
    <w:div w:id="1984314362">
      <w:bodyDiv w:val="1"/>
      <w:marLeft w:val="0"/>
      <w:marRight w:val="0"/>
      <w:marTop w:val="0"/>
      <w:marBottom w:val="0"/>
      <w:divBdr>
        <w:top w:val="none" w:sz="0" w:space="0" w:color="auto"/>
        <w:left w:val="none" w:sz="0" w:space="0" w:color="auto"/>
        <w:bottom w:val="none" w:sz="0" w:space="0" w:color="auto"/>
        <w:right w:val="none" w:sz="0" w:space="0" w:color="auto"/>
      </w:divBdr>
    </w:div>
    <w:div w:id="1990285637">
      <w:bodyDiv w:val="1"/>
      <w:marLeft w:val="0"/>
      <w:marRight w:val="0"/>
      <w:marTop w:val="0"/>
      <w:marBottom w:val="0"/>
      <w:divBdr>
        <w:top w:val="none" w:sz="0" w:space="0" w:color="auto"/>
        <w:left w:val="none" w:sz="0" w:space="0" w:color="auto"/>
        <w:bottom w:val="none" w:sz="0" w:space="0" w:color="auto"/>
        <w:right w:val="none" w:sz="0" w:space="0" w:color="auto"/>
      </w:divBdr>
    </w:div>
    <w:div w:id="2001887501">
      <w:bodyDiv w:val="1"/>
      <w:marLeft w:val="0"/>
      <w:marRight w:val="0"/>
      <w:marTop w:val="0"/>
      <w:marBottom w:val="0"/>
      <w:divBdr>
        <w:top w:val="none" w:sz="0" w:space="0" w:color="auto"/>
        <w:left w:val="none" w:sz="0" w:space="0" w:color="auto"/>
        <w:bottom w:val="none" w:sz="0" w:space="0" w:color="auto"/>
        <w:right w:val="none" w:sz="0" w:space="0" w:color="auto"/>
      </w:divBdr>
    </w:div>
    <w:div w:id="2013099463">
      <w:bodyDiv w:val="1"/>
      <w:marLeft w:val="0"/>
      <w:marRight w:val="0"/>
      <w:marTop w:val="0"/>
      <w:marBottom w:val="0"/>
      <w:divBdr>
        <w:top w:val="none" w:sz="0" w:space="0" w:color="auto"/>
        <w:left w:val="none" w:sz="0" w:space="0" w:color="auto"/>
        <w:bottom w:val="none" w:sz="0" w:space="0" w:color="auto"/>
        <w:right w:val="none" w:sz="0" w:space="0" w:color="auto"/>
      </w:divBdr>
    </w:div>
    <w:div w:id="2019886285">
      <w:bodyDiv w:val="1"/>
      <w:marLeft w:val="0"/>
      <w:marRight w:val="0"/>
      <w:marTop w:val="0"/>
      <w:marBottom w:val="0"/>
      <w:divBdr>
        <w:top w:val="none" w:sz="0" w:space="0" w:color="auto"/>
        <w:left w:val="none" w:sz="0" w:space="0" w:color="auto"/>
        <w:bottom w:val="none" w:sz="0" w:space="0" w:color="auto"/>
        <w:right w:val="none" w:sz="0" w:space="0" w:color="auto"/>
      </w:divBdr>
    </w:div>
    <w:div w:id="2020614789">
      <w:bodyDiv w:val="1"/>
      <w:marLeft w:val="0"/>
      <w:marRight w:val="0"/>
      <w:marTop w:val="0"/>
      <w:marBottom w:val="0"/>
      <w:divBdr>
        <w:top w:val="none" w:sz="0" w:space="0" w:color="auto"/>
        <w:left w:val="none" w:sz="0" w:space="0" w:color="auto"/>
        <w:bottom w:val="none" w:sz="0" w:space="0" w:color="auto"/>
        <w:right w:val="none" w:sz="0" w:space="0" w:color="auto"/>
      </w:divBdr>
    </w:div>
    <w:div w:id="2027630455">
      <w:bodyDiv w:val="1"/>
      <w:marLeft w:val="0"/>
      <w:marRight w:val="0"/>
      <w:marTop w:val="0"/>
      <w:marBottom w:val="0"/>
      <w:divBdr>
        <w:top w:val="none" w:sz="0" w:space="0" w:color="auto"/>
        <w:left w:val="none" w:sz="0" w:space="0" w:color="auto"/>
        <w:bottom w:val="none" w:sz="0" w:space="0" w:color="auto"/>
        <w:right w:val="none" w:sz="0" w:space="0" w:color="auto"/>
      </w:divBdr>
    </w:div>
    <w:div w:id="2039430844">
      <w:bodyDiv w:val="1"/>
      <w:marLeft w:val="0"/>
      <w:marRight w:val="0"/>
      <w:marTop w:val="0"/>
      <w:marBottom w:val="0"/>
      <w:divBdr>
        <w:top w:val="none" w:sz="0" w:space="0" w:color="auto"/>
        <w:left w:val="none" w:sz="0" w:space="0" w:color="auto"/>
        <w:bottom w:val="none" w:sz="0" w:space="0" w:color="auto"/>
        <w:right w:val="none" w:sz="0" w:space="0" w:color="auto"/>
      </w:divBdr>
    </w:div>
    <w:div w:id="2050180539">
      <w:bodyDiv w:val="1"/>
      <w:marLeft w:val="0"/>
      <w:marRight w:val="0"/>
      <w:marTop w:val="0"/>
      <w:marBottom w:val="0"/>
      <w:divBdr>
        <w:top w:val="none" w:sz="0" w:space="0" w:color="auto"/>
        <w:left w:val="none" w:sz="0" w:space="0" w:color="auto"/>
        <w:bottom w:val="none" w:sz="0" w:space="0" w:color="auto"/>
        <w:right w:val="none" w:sz="0" w:space="0" w:color="auto"/>
      </w:divBdr>
      <w:divsChild>
        <w:div w:id="1781531399">
          <w:marLeft w:val="547"/>
          <w:marRight w:val="0"/>
          <w:marTop w:val="0"/>
          <w:marBottom w:val="120"/>
          <w:divBdr>
            <w:top w:val="none" w:sz="0" w:space="0" w:color="auto"/>
            <w:left w:val="none" w:sz="0" w:space="0" w:color="auto"/>
            <w:bottom w:val="none" w:sz="0" w:space="0" w:color="auto"/>
            <w:right w:val="none" w:sz="0" w:space="0" w:color="auto"/>
          </w:divBdr>
        </w:div>
        <w:div w:id="2136020932">
          <w:marLeft w:val="547"/>
          <w:marRight w:val="0"/>
          <w:marTop w:val="0"/>
          <w:marBottom w:val="120"/>
          <w:divBdr>
            <w:top w:val="none" w:sz="0" w:space="0" w:color="auto"/>
            <w:left w:val="none" w:sz="0" w:space="0" w:color="auto"/>
            <w:bottom w:val="none" w:sz="0" w:space="0" w:color="auto"/>
            <w:right w:val="none" w:sz="0" w:space="0" w:color="auto"/>
          </w:divBdr>
        </w:div>
        <w:div w:id="32074830">
          <w:marLeft w:val="547"/>
          <w:marRight w:val="0"/>
          <w:marTop w:val="0"/>
          <w:marBottom w:val="120"/>
          <w:divBdr>
            <w:top w:val="none" w:sz="0" w:space="0" w:color="auto"/>
            <w:left w:val="none" w:sz="0" w:space="0" w:color="auto"/>
            <w:bottom w:val="none" w:sz="0" w:space="0" w:color="auto"/>
            <w:right w:val="none" w:sz="0" w:space="0" w:color="auto"/>
          </w:divBdr>
        </w:div>
        <w:div w:id="780345998">
          <w:marLeft w:val="547"/>
          <w:marRight w:val="0"/>
          <w:marTop w:val="0"/>
          <w:marBottom w:val="120"/>
          <w:divBdr>
            <w:top w:val="none" w:sz="0" w:space="0" w:color="auto"/>
            <w:left w:val="none" w:sz="0" w:space="0" w:color="auto"/>
            <w:bottom w:val="none" w:sz="0" w:space="0" w:color="auto"/>
            <w:right w:val="none" w:sz="0" w:space="0" w:color="auto"/>
          </w:divBdr>
        </w:div>
        <w:div w:id="895359415">
          <w:marLeft w:val="547"/>
          <w:marRight w:val="0"/>
          <w:marTop w:val="0"/>
          <w:marBottom w:val="120"/>
          <w:divBdr>
            <w:top w:val="none" w:sz="0" w:space="0" w:color="auto"/>
            <w:left w:val="none" w:sz="0" w:space="0" w:color="auto"/>
            <w:bottom w:val="none" w:sz="0" w:space="0" w:color="auto"/>
            <w:right w:val="none" w:sz="0" w:space="0" w:color="auto"/>
          </w:divBdr>
        </w:div>
        <w:div w:id="979916025">
          <w:marLeft w:val="547"/>
          <w:marRight w:val="0"/>
          <w:marTop w:val="0"/>
          <w:marBottom w:val="120"/>
          <w:divBdr>
            <w:top w:val="none" w:sz="0" w:space="0" w:color="auto"/>
            <w:left w:val="none" w:sz="0" w:space="0" w:color="auto"/>
            <w:bottom w:val="none" w:sz="0" w:space="0" w:color="auto"/>
            <w:right w:val="none" w:sz="0" w:space="0" w:color="auto"/>
          </w:divBdr>
        </w:div>
      </w:divsChild>
    </w:div>
    <w:div w:id="2064863575">
      <w:bodyDiv w:val="1"/>
      <w:marLeft w:val="0"/>
      <w:marRight w:val="0"/>
      <w:marTop w:val="0"/>
      <w:marBottom w:val="0"/>
      <w:divBdr>
        <w:top w:val="none" w:sz="0" w:space="0" w:color="auto"/>
        <w:left w:val="none" w:sz="0" w:space="0" w:color="auto"/>
        <w:bottom w:val="none" w:sz="0" w:space="0" w:color="auto"/>
        <w:right w:val="none" w:sz="0" w:space="0" w:color="auto"/>
      </w:divBdr>
    </w:div>
    <w:div w:id="2072071362">
      <w:bodyDiv w:val="1"/>
      <w:marLeft w:val="0"/>
      <w:marRight w:val="0"/>
      <w:marTop w:val="0"/>
      <w:marBottom w:val="0"/>
      <w:divBdr>
        <w:top w:val="none" w:sz="0" w:space="0" w:color="auto"/>
        <w:left w:val="none" w:sz="0" w:space="0" w:color="auto"/>
        <w:bottom w:val="none" w:sz="0" w:space="0" w:color="auto"/>
        <w:right w:val="none" w:sz="0" w:space="0" w:color="auto"/>
      </w:divBdr>
    </w:div>
    <w:div w:id="2075933497">
      <w:bodyDiv w:val="1"/>
      <w:marLeft w:val="0"/>
      <w:marRight w:val="0"/>
      <w:marTop w:val="0"/>
      <w:marBottom w:val="0"/>
      <w:divBdr>
        <w:top w:val="none" w:sz="0" w:space="0" w:color="auto"/>
        <w:left w:val="none" w:sz="0" w:space="0" w:color="auto"/>
        <w:bottom w:val="none" w:sz="0" w:space="0" w:color="auto"/>
        <w:right w:val="none" w:sz="0" w:space="0" w:color="auto"/>
      </w:divBdr>
    </w:div>
    <w:div w:id="2101175818">
      <w:bodyDiv w:val="1"/>
      <w:marLeft w:val="0"/>
      <w:marRight w:val="0"/>
      <w:marTop w:val="0"/>
      <w:marBottom w:val="0"/>
      <w:divBdr>
        <w:top w:val="none" w:sz="0" w:space="0" w:color="auto"/>
        <w:left w:val="none" w:sz="0" w:space="0" w:color="auto"/>
        <w:bottom w:val="none" w:sz="0" w:space="0" w:color="auto"/>
        <w:right w:val="none" w:sz="0" w:space="0" w:color="auto"/>
      </w:divBdr>
    </w:div>
    <w:div w:id="2102751899">
      <w:bodyDiv w:val="1"/>
      <w:marLeft w:val="0"/>
      <w:marRight w:val="0"/>
      <w:marTop w:val="0"/>
      <w:marBottom w:val="0"/>
      <w:divBdr>
        <w:top w:val="none" w:sz="0" w:space="0" w:color="auto"/>
        <w:left w:val="none" w:sz="0" w:space="0" w:color="auto"/>
        <w:bottom w:val="none" w:sz="0" w:space="0" w:color="auto"/>
        <w:right w:val="none" w:sz="0" w:space="0" w:color="auto"/>
      </w:divBdr>
      <w:divsChild>
        <w:div w:id="1193614384">
          <w:marLeft w:val="720"/>
          <w:marRight w:val="0"/>
          <w:marTop w:val="0"/>
          <w:marBottom w:val="0"/>
          <w:divBdr>
            <w:top w:val="none" w:sz="0" w:space="0" w:color="auto"/>
            <w:left w:val="none" w:sz="0" w:space="0" w:color="auto"/>
            <w:bottom w:val="none" w:sz="0" w:space="0" w:color="auto"/>
            <w:right w:val="none" w:sz="0" w:space="0" w:color="auto"/>
          </w:divBdr>
        </w:div>
        <w:div w:id="971714076">
          <w:marLeft w:val="720"/>
          <w:marRight w:val="0"/>
          <w:marTop w:val="0"/>
          <w:marBottom w:val="0"/>
          <w:divBdr>
            <w:top w:val="none" w:sz="0" w:space="0" w:color="auto"/>
            <w:left w:val="none" w:sz="0" w:space="0" w:color="auto"/>
            <w:bottom w:val="none" w:sz="0" w:space="0" w:color="auto"/>
            <w:right w:val="none" w:sz="0" w:space="0" w:color="auto"/>
          </w:divBdr>
        </w:div>
        <w:div w:id="1755055424">
          <w:marLeft w:val="720"/>
          <w:marRight w:val="0"/>
          <w:marTop w:val="0"/>
          <w:marBottom w:val="0"/>
          <w:divBdr>
            <w:top w:val="none" w:sz="0" w:space="0" w:color="auto"/>
            <w:left w:val="none" w:sz="0" w:space="0" w:color="auto"/>
            <w:bottom w:val="none" w:sz="0" w:space="0" w:color="auto"/>
            <w:right w:val="none" w:sz="0" w:space="0" w:color="auto"/>
          </w:divBdr>
        </w:div>
        <w:div w:id="390275273">
          <w:marLeft w:val="720"/>
          <w:marRight w:val="0"/>
          <w:marTop w:val="0"/>
          <w:marBottom w:val="0"/>
          <w:divBdr>
            <w:top w:val="none" w:sz="0" w:space="0" w:color="auto"/>
            <w:left w:val="none" w:sz="0" w:space="0" w:color="auto"/>
            <w:bottom w:val="none" w:sz="0" w:space="0" w:color="auto"/>
            <w:right w:val="none" w:sz="0" w:space="0" w:color="auto"/>
          </w:divBdr>
        </w:div>
        <w:div w:id="1826895227">
          <w:marLeft w:val="720"/>
          <w:marRight w:val="0"/>
          <w:marTop w:val="0"/>
          <w:marBottom w:val="0"/>
          <w:divBdr>
            <w:top w:val="none" w:sz="0" w:space="0" w:color="auto"/>
            <w:left w:val="none" w:sz="0" w:space="0" w:color="auto"/>
            <w:bottom w:val="none" w:sz="0" w:space="0" w:color="auto"/>
            <w:right w:val="none" w:sz="0" w:space="0" w:color="auto"/>
          </w:divBdr>
        </w:div>
        <w:div w:id="1303583402">
          <w:marLeft w:val="720"/>
          <w:marRight w:val="0"/>
          <w:marTop w:val="0"/>
          <w:marBottom w:val="0"/>
          <w:divBdr>
            <w:top w:val="none" w:sz="0" w:space="0" w:color="auto"/>
            <w:left w:val="none" w:sz="0" w:space="0" w:color="auto"/>
            <w:bottom w:val="none" w:sz="0" w:space="0" w:color="auto"/>
            <w:right w:val="none" w:sz="0" w:space="0" w:color="auto"/>
          </w:divBdr>
        </w:div>
      </w:divsChild>
    </w:div>
    <w:div w:id="2117404532">
      <w:bodyDiv w:val="1"/>
      <w:marLeft w:val="0"/>
      <w:marRight w:val="0"/>
      <w:marTop w:val="0"/>
      <w:marBottom w:val="0"/>
      <w:divBdr>
        <w:top w:val="none" w:sz="0" w:space="0" w:color="auto"/>
        <w:left w:val="none" w:sz="0" w:space="0" w:color="auto"/>
        <w:bottom w:val="none" w:sz="0" w:space="0" w:color="auto"/>
        <w:right w:val="none" w:sz="0" w:space="0" w:color="auto"/>
      </w:divBdr>
    </w:div>
    <w:div w:id="2119526784">
      <w:bodyDiv w:val="1"/>
      <w:marLeft w:val="0"/>
      <w:marRight w:val="0"/>
      <w:marTop w:val="0"/>
      <w:marBottom w:val="0"/>
      <w:divBdr>
        <w:top w:val="none" w:sz="0" w:space="0" w:color="auto"/>
        <w:left w:val="none" w:sz="0" w:space="0" w:color="auto"/>
        <w:bottom w:val="none" w:sz="0" w:space="0" w:color="auto"/>
        <w:right w:val="none" w:sz="0" w:space="0" w:color="auto"/>
      </w:divBdr>
    </w:div>
    <w:div w:id="2123108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diagramLayout" Target="diagrams/layout1.xml"/><Relationship Id="rId39" Type="http://schemas.openxmlformats.org/officeDocument/2006/relationships/image" Target="media/image19.png"/><Relationship Id="rId21" Type="http://schemas.openxmlformats.org/officeDocument/2006/relationships/hyperlink" Target="http://www.mycommunitylife.com.au" TargetMode="Externa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image" Target="media/image39.tiff"/><Relationship Id="rId68" Type="http://schemas.openxmlformats.org/officeDocument/2006/relationships/image" Target="media/image44.tiff"/><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7.png"/><Relationship Id="rId2" Type="http://schemas.openxmlformats.org/officeDocument/2006/relationships/numbering" Target="numbering.xml"/><Relationship Id="rId16" Type="http://schemas.openxmlformats.org/officeDocument/2006/relationships/image" Target="media/image5.jpeg"/><Relationship Id="rId29" Type="http://schemas.microsoft.com/office/2007/relationships/diagramDrawing" Target="diagrams/drawing1.xml"/><Relationship Id="rId11" Type="http://schemas.openxmlformats.org/officeDocument/2006/relationships/header" Target="header3.xml"/><Relationship Id="rId24" Type="http://schemas.openxmlformats.org/officeDocument/2006/relationships/image" Target="media/image11.png"/><Relationship Id="rId32" Type="http://schemas.openxmlformats.org/officeDocument/2006/relationships/hyperlink" Target="mailto:mycommunitylife@kingston.vic.gov.au" TargetMode="External"/><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hyperlink" Target="http://www.trybooking.com.au" TargetMode="External"/><Relationship Id="rId66" Type="http://schemas.openxmlformats.org/officeDocument/2006/relationships/image" Target="media/image42.tiff"/><Relationship Id="rId74" Type="http://schemas.openxmlformats.org/officeDocument/2006/relationships/image" Target="media/image49.jpg"/><Relationship Id="rId5" Type="http://schemas.openxmlformats.org/officeDocument/2006/relationships/webSettings" Target="webSettings.xml"/><Relationship Id="rId15" Type="http://schemas.openxmlformats.org/officeDocument/2006/relationships/hyperlink" Target="mailto:mycommunitylife@kingston.vic.gov.au" TargetMode="External"/><Relationship Id="rId23" Type="http://schemas.openxmlformats.org/officeDocument/2006/relationships/image" Target="media/image10.png"/><Relationship Id="rId28" Type="http://schemas.openxmlformats.org/officeDocument/2006/relationships/diagramColors" Target="diagrams/colors1.xml"/><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hyperlink" Target="http://www.eventbrite.com.au" TargetMode="External"/><Relationship Id="rId61" Type="http://schemas.openxmlformats.org/officeDocument/2006/relationships/image" Target="media/image37.tiff"/><Relationship Id="rId10" Type="http://schemas.openxmlformats.org/officeDocument/2006/relationships/footer" Target="footer1.xml"/><Relationship Id="rId19" Type="http://schemas.openxmlformats.org/officeDocument/2006/relationships/hyperlink" Target="mailto:mycommunitylife@kingston.vic.gov.au" TargetMode="External"/><Relationship Id="rId31" Type="http://schemas.openxmlformats.org/officeDocument/2006/relationships/hyperlink" Target="mailto:mycommunitylife@kingston.vic.gov.au" TargetMode="External"/><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hyperlink" Target="http://www.trybooking.com.au" TargetMode="External"/><Relationship Id="rId65" Type="http://schemas.openxmlformats.org/officeDocument/2006/relationships/image" Target="media/image41.tiff"/><Relationship Id="rId73"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www.mycommunitylife.com.au" TargetMode="External"/><Relationship Id="rId22" Type="http://schemas.openxmlformats.org/officeDocument/2006/relationships/image" Target="media/image9.png"/><Relationship Id="rId27" Type="http://schemas.openxmlformats.org/officeDocument/2006/relationships/diagramQuickStyle" Target="diagrams/quickStyle1.xml"/><Relationship Id="rId30" Type="http://schemas.openxmlformats.org/officeDocument/2006/relationships/image" Target="media/image12.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0.tiff"/><Relationship Id="rId69" Type="http://schemas.openxmlformats.org/officeDocument/2006/relationships/image" Target="media/image45.png"/><Relationship Id="rId77"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1.png"/><Relationship Id="rId72" Type="http://schemas.openxmlformats.org/officeDocument/2006/relationships/image" Target="media/image48.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diagramData" Target="diagrams/data1.xm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hyperlink" Target="http://www.eventbrite.com.au" TargetMode="External"/><Relationship Id="rId67" Type="http://schemas.openxmlformats.org/officeDocument/2006/relationships/image" Target="media/image43.tiff"/><Relationship Id="rId20" Type="http://schemas.openxmlformats.org/officeDocument/2006/relationships/image" Target="media/image8.tiff"/><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38.tiff"/><Relationship Id="rId70" Type="http://schemas.openxmlformats.org/officeDocument/2006/relationships/image" Target="media/image46.png"/><Relationship Id="rId75"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1"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file:///P:\TEMPLATES\Kingston%20Report.dotm"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1E84A9C-F1F7-4E6E-A226-FEE418EDBDC6}" type="doc">
      <dgm:prSet loTypeId="urn:microsoft.com/office/officeart/2005/8/layout/StepDownProcess" loCatId="process" qsTypeId="urn:microsoft.com/office/officeart/2005/8/quickstyle/simple1" qsCatId="simple" csTypeId="urn:microsoft.com/office/officeart/2005/8/colors/accent1_2" csCatId="accent1" phldr="1"/>
      <dgm:spPr/>
      <dgm:t>
        <a:bodyPr/>
        <a:lstStyle/>
        <a:p>
          <a:endParaRPr lang="en-AU"/>
        </a:p>
      </dgm:t>
    </dgm:pt>
    <dgm:pt modelId="{7426C39A-C247-45F1-9F37-5D7DCD542093}">
      <dgm:prSet phldrT="[Text]" custT="1"/>
      <dgm:spPr/>
      <dgm:t>
        <a:bodyPr/>
        <a:lstStyle/>
        <a:p>
          <a:r>
            <a:rPr lang="en-AU" sz="1050"/>
            <a:t>Step 1 - Create a User</a:t>
          </a:r>
          <a:r>
            <a:rPr lang="en-AU" sz="900"/>
            <a:t> </a:t>
          </a:r>
          <a:r>
            <a:rPr lang="en-AU" sz="1050"/>
            <a:t>Account</a:t>
          </a:r>
          <a:endParaRPr lang="en-AU" sz="900"/>
        </a:p>
      </dgm:t>
    </dgm:pt>
    <dgm:pt modelId="{661B2ED1-F11C-4C85-9A85-02A677978C5D}" type="parTrans" cxnId="{9D3FD725-27F6-43D2-A9CC-76892210F30B}">
      <dgm:prSet/>
      <dgm:spPr/>
      <dgm:t>
        <a:bodyPr/>
        <a:lstStyle/>
        <a:p>
          <a:endParaRPr lang="en-AU"/>
        </a:p>
      </dgm:t>
    </dgm:pt>
    <dgm:pt modelId="{234B5699-5039-4B76-9DCC-371CD98149E8}" type="sibTrans" cxnId="{9D3FD725-27F6-43D2-A9CC-76892210F30B}">
      <dgm:prSet/>
      <dgm:spPr/>
      <dgm:t>
        <a:bodyPr/>
        <a:lstStyle/>
        <a:p>
          <a:endParaRPr lang="en-AU"/>
        </a:p>
      </dgm:t>
    </dgm:pt>
    <dgm:pt modelId="{EBA3CF7E-BF4A-4991-9276-C15F898CEF89}">
      <dgm:prSet phldrT="[Text]" custT="1"/>
      <dgm:spPr/>
      <dgm:t>
        <a:bodyPr/>
        <a:lstStyle/>
        <a:p>
          <a:r>
            <a:rPr lang="en-AU" sz="1000"/>
            <a:t>One account only per email address</a:t>
          </a:r>
        </a:p>
      </dgm:t>
    </dgm:pt>
    <dgm:pt modelId="{6A71F2BB-37C9-4CE6-B845-D00A21695C6E}" type="parTrans" cxnId="{82FFD40B-E664-4B9B-BE81-BB357C368DA7}">
      <dgm:prSet/>
      <dgm:spPr/>
      <dgm:t>
        <a:bodyPr/>
        <a:lstStyle/>
        <a:p>
          <a:endParaRPr lang="en-AU"/>
        </a:p>
      </dgm:t>
    </dgm:pt>
    <dgm:pt modelId="{13487BFA-B2A7-4096-AFA7-7D162C9D55B7}" type="sibTrans" cxnId="{82FFD40B-E664-4B9B-BE81-BB357C368DA7}">
      <dgm:prSet/>
      <dgm:spPr/>
      <dgm:t>
        <a:bodyPr/>
        <a:lstStyle/>
        <a:p>
          <a:endParaRPr lang="en-AU"/>
        </a:p>
      </dgm:t>
    </dgm:pt>
    <dgm:pt modelId="{392C2F8B-EA45-4E54-845B-B1A295FA18D2}">
      <dgm:prSet phldrT="[Text]" custT="1"/>
      <dgm:spPr>
        <a:solidFill>
          <a:schemeClr val="accent4">
            <a:lumMod val="75000"/>
          </a:schemeClr>
        </a:solidFill>
      </dgm:spPr>
      <dgm:t>
        <a:bodyPr/>
        <a:lstStyle/>
        <a:p>
          <a:r>
            <a:rPr lang="en-AU" sz="1050"/>
            <a:t>Step 2 - Create a Community Group listing</a:t>
          </a:r>
        </a:p>
      </dgm:t>
    </dgm:pt>
    <dgm:pt modelId="{561D81EB-7FE2-4587-8445-C8B8B71EC974}" type="parTrans" cxnId="{3743B03B-E8FF-4299-891D-E537E20B9912}">
      <dgm:prSet/>
      <dgm:spPr/>
      <dgm:t>
        <a:bodyPr/>
        <a:lstStyle/>
        <a:p>
          <a:endParaRPr lang="en-AU"/>
        </a:p>
      </dgm:t>
    </dgm:pt>
    <dgm:pt modelId="{9D573DD6-ED73-47B4-BAC5-AAA6701F33E1}" type="sibTrans" cxnId="{3743B03B-E8FF-4299-891D-E537E20B9912}">
      <dgm:prSet/>
      <dgm:spPr/>
      <dgm:t>
        <a:bodyPr/>
        <a:lstStyle/>
        <a:p>
          <a:endParaRPr lang="en-AU"/>
        </a:p>
      </dgm:t>
    </dgm:pt>
    <dgm:pt modelId="{D17814BA-B700-4C76-813F-25541B676A7B}">
      <dgm:prSet phldrT="[Text]" custT="1"/>
      <dgm:spPr/>
      <dgm:t>
        <a:bodyPr/>
        <a:lstStyle/>
        <a:p>
          <a:r>
            <a:rPr lang="en-AU" sz="1000"/>
            <a:t>One live listing only per User Account</a:t>
          </a:r>
        </a:p>
      </dgm:t>
    </dgm:pt>
    <dgm:pt modelId="{E4DE1565-B69C-40B2-9148-8EC5B186056B}" type="parTrans" cxnId="{3C13D063-C403-492C-A126-E631D67BC176}">
      <dgm:prSet/>
      <dgm:spPr/>
      <dgm:t>
        <a:bodyPr/>
        <a:lstStyle/>
        <a:p>
          <a:endParaRPr lang="en-AU"/>
        </a:p>
      </dgm:t>
    </dgm:pt>
    <dgm:pt modelId="{5F592E23-C32C-4EC2-9A64-5A170EAA5472}" type="sibTrans" cxnId="{3C13D063-C403-492C-A126-E631D67BC176}">
      <dgm:prSet/>
      <dgm:spPr/>
      <dgm:t>
        <a:bodyPr/>
        <a:lstStyle/>
        <a:p>
          <a:endParaRPr lang="en-AU"/>
        </a:p>
      </dgm:t>
    </dgm:pt>
    <dgm:pt modelId="{4B70F362-FBFE-4082-AF7D-F5DD1F05D368}">
      <dgm:prSet phldrT="[Text]" custT="1"/>
      <dgm:spPr>
        <a:solidFill>
          <a:schemeClr val="accent4">
            <a:lumMod val="75000"/>
          </a:schemeClr>
        </a:solidFill>
      </dgm:spPr>
      <dgm:t>
        <a:bodyPr/>
        <a:lstStyle/>
        <a:p>
          <a:r>
            <a:rPr lang="en-AU" sz="1100"/>
            <a:t>Step 3 - Add Events or activities</a:t>
          </a:r>
        </a:p>
      </dgm:t>
    </dgm:pt>
    <dgm:pt modelId="{FF46F6E7-6277-43CB-9630-9689CACFAF44}" type="parTrans" cxnId="{EEE4A43D-8DE6-4805-86A3-8C30D6762591}">
      <dgm:prSet/>
      <dgm:spPr/>
      <dgm:t>
        <a:bodyPr/>
        <a:lstStyle/>
        <a:p>
          <a:endParaRPr lang="en-AU"/>
        </a:p>
      </dgm:t>
    </dgm:pt>
    <dgm:pt modelId="{51A809A0-D292-43B2-99D9-B54FC0B03F4D}" type="sibTrans" cxnId="{EEE4A43D-8DE6-4805-86A3-8C30D6762591}">
      <dgm:prSet/>
      <dgm:spPr/>
      <dgm:t>
        <a:bodyPr/>
        <a:lstStyle/>
        <a:p>
          <a:endParaRPr lang="en-AU"/>
        </a:p>
      </dgm:t>
    </dgm:pt>
    <dgm:pt modelId="{F20E06F7-5AF9-48DB-8DCF-B34D6A8F01BB}">
      <dgm:prSet phldrT="[Text]" custT="1"/>
      <dgm:spPr>
        <a:solidFill>
          <a:schemeClr val="accent4">
            <a:lumMod val="75000"/>
          </a:schemeClr>
        </a:solidFill>
      </dgm:spPr>
      <dgm:t>
        <a:bodyPr/>
        <a:lstStyle/>
        <a:p>
          <a:r>
            <a:rPr lang="en-AU" sz="1100"/>
            <a:t>Step 3 - Add Volunteer opportunities</a:t>
          </a:r>
        </a:p>
      </dgm:t>
    </dgm:pt>
    <dgm:pt modelId="{1892FE57-4F65-4F38-ABEE-FEEE9D9566E8}" type="parTrans" cxnId="{244E34EB-7841-453E-9668-B6DB2C152325}">
      <dgm:prSet/>
      <dgm:spPr/>
      <dgm:t>
        <a:bodyPr/>
        <a:lstStyle/>
        <a:p>
          <a:endParaRPr lang="en-AU"/>
        </a:p>
      </dgm:t>
    </dgm:pt>
    <dgm:pt modelId="{6920C415-B419-4287-A21C-8B964336EC65}" type="sibTrans" cxnId="{244E34EB-7841-453E-9668-B6DB2C152325}">
      <dgm:prSet/>
      <dgm:spPr/>
      <dgm:t>
        <a:bodyPr/>
        <a:lstStyle/>
        <a:p>
          <a:endParaRPr lang="en-AU"/>
        </a:p>
      </dgm:t>
    </dgm:pt>
    <dgm:pt modelId="{49BD07A9-466D-462C-A657-115369CFCD50}">
      <dgm:prSet phldrT="[Text]" custT="1"/>
      <dgm:spPr/>
      <dgm:t>
        <a:bodyPr/>
        <a:lstStyle/>
        <a:p>
          <a:r>
            <a:rPr lang="en-AU" sz="1000"/>
            <a:t>Multiple listings allowed</a:t>
          </a:r>
        </a:p>
      </dgm:t>
    </dgm:pt>
    <dgm:pt modelId="{BA1478EC-62EA-4683-BE70-09529D3BB9AE}" type="parTrans" cxnId="{E1B430F6-C941-4CF2-AE37-2423648807B2}">
      <dgm:prSet/>
      <dgm:spPr/>
      <dgm:t>
        <a:bodyPr/>
        <a:lstStyle/>
        <a:p>
          <a:endParaRPr lang="en-AU"/>
        </a:p>
      </dgm:t>
    </dgm:pt>
    <dgm:pt modelId="{E9CDD12F-AA8C-4E16-AC05-20D665F2019D}" type="sibTrans" cxnId="{E1B430F6-C941-4CF2-AE37-2423648807B2}">
      <dgm:prSet/>
      <dgm:spPr/>
      <dgm:t>
        <a:bodyPr/>
        <a:lstStyle/>
        <a:p>
          <a:endParaRPr lang="en-AU"/>
        </a:p>
      </dgm:t>
    </dgm:pt>
    <dgm:pt modelId="{F1E1FDFA-1AD1-4601-9108-CFB798C116E3}">
      <dgm:prSet phldrT="[Text]" custT="1"/>
      <dgm:spPr/>
      <dgm:t>
        <a:bodyPr/>
        <a:lstStyle/>
        <a:p>
          <a:r>
            <a:rPr lang="en-AU" sz="1000"/>
            <a:t>Multiple listings allowed</a:t>
          </a:r>
        </a:p>
      </dgm:t>
    </dgm:pt>
    <dgm:pt modelId="{A22073C9-0189-40F2-B6EE-ADD41E4289CE}" type="parTrans" cxnId="{B86C3656-3628-4DDF-9B42-F74D9A37D196}">
      <dgm:prSet/>
      <dgm:spPr/>
      <dgm:t>
        <a:bodyPr/>
        <a:lstStyle/>
        <a:p>
          <a:endParaRPr lang="en-AU"/>
        </a:p>
      </dgm:t>
    </dgm:pt>
    <dgm:pt modelId="{3AB6111E-1BBE-4FDD-9A81-F653A8AE8EB3}" type="sibTrans" cxnId="{B86C3656-3628-4DDF-9B42-F74D9A37D196}">
      <dgm:prSet/>
      <dgm:spPr/>
      <dgm:t>
        <a:bodyPr/>
        <a:lstStyle/>
        <a:p>
          <a:endParaRPr lang="en-AU"/>
        </a:p>
      </dgm:t>
    </dgm:pt>
    <dgm:pt modelId="{6F9AA68A-2AA5-4A33-9BA0-73060EDC9395}">
      <dgm:prSet phldrT="[Text]" custT="1"/>
      <dgm:spPr/>
      <dgm:t>
        <a:bodyPr/>
        <a:lstStyle/>
        <a:p>
          <a:r>
            <a:rPr lang="en-AU" sz="1000"/>
            <a:t>Page must be approved before going live (allow 3 business days)</a:t>
          </a:r>
        </a:p>
      </dgm:t>
    </dgm:pt>
    <dgm:pt modelId="{F49EF0CE-A36C-414B-9CA3-AA1509567FB7}" type="parTrans" cxnId="{93588BED-913B-4708-A626-59A6E8358E45}">
      <dgm:prSet/>
      <dgm:spPr/>
      <dgm:t>
        <a:bodyPr/>
        <a:lstStyle/>
        <a:p>
          <a:endParaRPr lang="en-AU"/>
        </a:p>
      </dgm:t>
    </dgm:pt>
    <dgm:pt modelId="{FAD2D62A-ADF0-4845-BA9A-21E7B830A157}" type="sibTrans" cxnId="{93588BED-913B-4708-A626-59A6E8358E45}">
      <dgm:prSet/>
      <dgm:spPr/>
      <dgm:t>
        <a:bodyPr/>
        <a:lstStyle/>
        <a:p>
          <a:endParaRPr lang="en-AU"/>
        </a:p>
      </dgm:t>
    </dgm:pt>
    <dgm:pt modelId="{3DFDE91D-B456-4511-A598-5963DEACD8E9}">
      <dgm:prSet phldrT="[Text]" custT="1"/>
      <dgm:spPr/>
      <dgm:t>
        <a:bodyPr/>
        <a:lstStyle/>
        <a:p>
          <a:r>
            <a:rPr lang="en-AU" sz="1000"/>
            <a:t>Pages must be approved before going live (allow 3 business days</a:t>
          </a:r>
          <a:r>
            <a:rPr lang="en-AU" sz="900"/>
            <a:t>)</a:t>
          </a:r>
        </a:p>
      </dgm:t>
    </dgm:pt>
    <dgm:pt modelId="{2624EF02-10ED-4C29-A156-52272845656C}" type="parTrans" cxnId="{523D2277-9C63-4498-9F30-AD21841DDB24}">
      <dgm:prSet/>
      <dgm:spPr/>
      <dgm:t>
        <a:bodyPr/>
        <a:lstStyle/>
        <a:p>
          <a:endParaRPr lang="en-AU"/>
        </a:p>
      </dgm:t>
    </dgm:pt>
    <dgm:pt modelId="{C853DA9A-EA1F-4EAA-9476-C28A36A51B4D}" type="sibTrans" cxnId="{523D2277-9C63-4498-9F30-AD21841DDB24}">
      <dgm:prSet/>
      <dgm:spPr/>
      <dgm:t>
        <a:bodyPr/>
        <a:lstStyle/>
        <a:p>
          <a:endParaRPr lang="en-AU"/>
        </a:p>
      </dgm:t>
    </dgm:pt>
    <dgm:pt modelId="{F2AAD4E8-07DC-497A-A1FF-C623419F0244}">
      <dgm:prSet phldrT="[Text]" custT="1"/>
      <dgm:spPr/>
      <dgm:t>
        <a:bodyPr/>
        <a:lstStyle/>
        <a:p>
          <a:r>
            <a:rPr lang="en-AU" sz="1000"/>
            <a:t>Pages must be approved before going live (allow 3 business days)</a:t>
          </a:r>
        </a:p>
      </dgm:t>
    </dgm:pt>
    <dgm:pt modelId="{1EE85156-7232-4207-812F-B2AA88D83839}" type="parTrans" cxnId="{825BB747-DAE2-4971-8E01-AA8EDD458D89}">
      <dgm:prSet/>
      <dgm:spPr/>
      <dgm:t>
        <a:bodyPr/>
        <a:lstStyle/>
        <a:p>
          <a:endParaRPr lang="en-AU"/>
        </a:p>
      </dgm:t>
    </dgm:pt>
    <dgm:pt modelId="{520D3E30-0B25-4684-82C1-29624BF3A988}" type="sibTrans" cxnId="{825BB747-DAE2-4971-8E01-AA8EDD458D89}">
      <dgm:prSet/>
      <dgm:spPr/>
      <dgm:t>
        <a:bodyPr/>
        <a:lstStyle/>
        <a:p>
          <a:endParaRPr lang="en-AU"/>
        </a:p>
      </dgm:t>
    </dgm:pt>
    <dgm:pt modelId="{688B6CDF-834E-4039-BC62-CBC2B5F09D49}" type="pres">
      <dgm:prSet presAssocID="{B1E84A9C-F1F7-4E6E-A226-FEE418EDBDC6}" presName="rootnode" presStyleCnt="0">
        <dgm:presLayoutVars>
          <dgm:chMax/>
          <dgm:chPref/>
          <dgm:dir/>
          <dgm:animLvl val="lvl"/>
        </dgm:presLayoutVars>
      </dgm:prSet>
      <dgm:spPr/>
    </dgm:pt>
    <dgm:pt modelId="{36BA52ED-649D-420E-B0CA-41EB5C8EB683}" type="pres">
      <dgm:prSet presAssocID="{7426C39A-C247-45F1-9F37-5D7DCD542093}" presName="composite" presStyleCnt="0"/>
      <dgm:spPr/>
    </dgm:pt>
    <dgm:pt modelId="{B7ABA81A-179B-4C2D-90C7-7F3617E7A45C}" type="pres">
      <dgm:prSet presAssocID="{7426C39A-C247-45F1-9F37-5D7DCD542093}" presName="bentUpArrow1" presStyleLbl="alignImgPlace1" presStyleIdx="0" presStyleCnt="3"/>
      <dgm:spPr/>
    </dgm:pt>
    <dgm:pt modelId="{CD89CC84-099D-4094-B7F5-FCC9F3706873}" type="pres">
      <dgm:prSet presAssocID="{7426C39A-C247-45F1-9F37-5D7DCD542093}" presName="ParentText" presStyleLbl="node1" presStyleIdx="0" presStyleCnt="4">
        <dgm:presLayoutVars>
          <dgm:chMax val="1"/>
          <dgm:chPref val="1"/>
          <dgm:bulletEnabled val="1"/>
        </dgm:presLayoutVars>
      </dgm:prSet>
      <dgm:spPr/>
    </dgm:pt>
    <dgm:pt modelId="{E66CD998-286D-4857-9DB5-5497F9253F76}" type="pres">
      <dgm:prSet presAssocID="{7426C39A-C247-45F1-9F37-5D7DCD542093}" presName="ChildText" presStyleLbl="revTx" presStyleIdx="0" presStyleCnt="4" custScaleX="134022" custLinFactNeighborX="23786" custLinFactNeighborY="1133">
        <dgm:presLayoutVars>
          <dgm:chMax val="0"/>
          <dgm:chPref val="0"/>
          <dgm:bulletEnabled val="1"/>
        </dgm:presLayoutVars>
      </dgm:prSet>
      <dgm:spPr/>
    </dgm:pt>
    <dgm:pt modelId="{217FC70F-E798-4212-81C7-C605E3225ACC}" type="pres">
      <dgm:prSet presAssocID="{234B5699-5039-4B76-9DCC-371CD98149E8}" presName="sibTrans" presStyleCnt="0"/>
      <dgm:spPr/>
    </dgm:pt>
    <dgm:pt modelId="{26777F28-AEEF-4600-97A2-21D45CDB0B64}" type="pres">
      <dgm:prSet presAssocID="{392C2F8B-EA45-4E54-845B-B1A295FA18D2}" presName="composite" presStyleCnt="0"/>
      <dgm:spPr/>
    </dgm:pt>
    <dgm:pt modelId="{7CB4FFC8-604C-4EBE-A2EF-D81F938E876B}" type="pres">
      <dgm:prSet presAssocID="{392C2F8B-EA45-4E54-845B-B1A295FA18D2}" presName="bentUpArrow1" presStyleLbl="alignImgPlace1" presStyleIdx="1" presStyleCnt="3"/>
      <dgm:spPr/>
    </dgm:pt>
    <dgm:pt modelId="{36689B03-30E9-4D12-93C8-3B5DBAA78107}" type="pres">
      <dgm:prSet presAssocID="{392C2F8B-EA45-4E54-845B-B1A295FA18D2}" presName="ParentText" presStyleLbl="node1" presStyleIdx="1" presStyleCnt="4">
        <dgm:presLayoutVars>
          <dgm:chMax val="1"/>
          <dgm:chPref val="1"/>
          <dgm:bulletEnabled val="1"/>
        </dgm:presLayoutVars>
      </dgm:prSet>
      <dgm:spPr/>
    </dgm:pt>
    <dgm:pt modelId="{87173074-50E0-4C05-B0D7-BFC68995E167}" type="pres">
      <dgm:prSet presAssocID="{392C2F8B-EA45-4E54-845B-B1A295FA18D2}" presName="ChildText" presStyleLbl="revTx" presStyleIdx="1" presStyleCnt="4" custScaleX="217239" custLinFactNeighborX="62547" custLinFactNeighborY="2265">
        <dgm:presLayoutVars>
          <dgm:chMax val="0"/>
          <dgm:chPref val="0"/>
          <dgm:bulletEnabled val="1"/>
        </dgm:presLayoutVars>
      </dgm:prSet>
      <dgm:spPr/>
    </dgm:pt>
    <dgm:pt modelId="{3F83847D-0AFA-4B38-A3BA-625EAE5D209F}" type="pres">
      <dgm:prSet presAssocID="{9D573DD6-ED73-47B4-BAC5-AAA6701F33E1}" presName="sibTrans" presStyleCnt="0"/>
      <dgm:spPr/>
    </dgm:pt>
    <dgm:pt modelId="{8A0130BC-D777-40B8-B192-54A5B9141EAC}" type="pres">
      <dgm:prSet presAssocID="{4B70F362-FBFE-4082-AF7D-F5DD1F05D368}" presName="composite" presStyleCnt="0"/>
      <dgm:spPr/>
    </dgm:pt>
    <dgm:pt modelId="{515606CA-F3DD-4803-B318-0E96570AFBBE}" type="pres">
      <dgm:prSet presAssocID="{4B70F362-FBFE-4082-AF7D-F5DD1F05D368}" presName="bentUpArrow1" presStyleLbl="alignImgPlace1" presStyleIdx="2" presStyleCnt="3" custScaleY="145419" custLinFactX="-32123" custLinFactNeighborX="-100000" custLinFactNeighborY="-18470"/>
      <dgm:spPr/>
    </dgm:pt>
    <dgm:pt modelId="{34FC9EBE-FA75-40FB-9E6D-8A5680E351C1}" type="pres">
      <dgm:prSet presAssocID="{4B70F362-FBFE-4082-AF7D-F5DD1F05D368}" presName="ParentText" presStyleLbl="node1" presStyleIdx="2" presStyleCnt="4">
        <dgm:presLayoutVars>
          <dgm:chMax val="1"/>
          <dgm:chPref val="1"/>
          <dgm:bulletEnabled val="1"/>
        </dgm:presLayoutVars>
      </dgm:prSet>
      <dgm:spPr/>
    </dgm:pt>
    <dgm:pt modelId="{8286CC7E-37D0-450A-88E4-9A0A422A2A32}" type="pres">
      <dgm:prSet presAssocID="{4B70F362-FBFE-4082-AF7D-F5DD1F05D368}" presName="ChildText" presStyleLbl="revTx" presStyleIdx="2" presStyleCnt="4" custScaleX="278780" custLinFactNeighborX="94262" custLinFactNeighborY="0">
        <dgm:presLayoutVars>
          <dgm:chMax val="0"/>
          <dgm:chPref val="0"/>
          <dgm:bulletEnabled val="1"/>
        </dgm:presLayoutVars>
      </dgm:prSet>
      <dgm:spPr/>
    </dgm:pt>
    <dgm:pt modelId="{67D69DE3-EC14-4DBC-B02A-4B3B553F68DD}" type="pres">
      <dgm:prSet presAssocID="{51A809A0-D292-43B2-99D9-B54FC0B03F4D}" presName="sibTrans" presStyleCnt="0"/>
      <dgm:spPr/>
    </dgm:pt>
    <dgm:pt modelId="{C09ECDB2-057B-4E91-B42A-3243D610806D}" type="pres">
      <dgm:prSet presAssocID="{F20E06F7-5AF9-48DB-8DCF-B34D6A8F01BB}" presName="composite" presStyleCnt="0"/>
      <dgm:spPr/>
    </dgm:pt>
    <dgm:pt modelId="{918453F9-9660-46BB-8345-443EE08F3AB3}" type="pres">
      <dgm:prSet presAssocID="{F20E06F7-5AF9-48DB-8DCF-B34D6A8F01BB}" presName="ParentText" presStyleLbl="node1" presStyleIdx="3" presStyleCnt="4" custLinFactNeighborX="-86123" custLinFactNeighborY="-19334">
        <dgm:presLayoutVars>
          <dgm:chMax val="1"/>
          <dgm:chPref val="1"/>
          <dgm:bulletEnabled val="1"/>
        </dgm:presLayoutVars>
      </dgm:prSet>
      <dgm:spPr/>
    </dgm:pt>
    <dgm:pt modelId="{E5AD2E06-4EC8-439B-9FBA-CE63E0475797}" type="pres">
      <dgm:prSet presAssocID="{F20E06F7-5AF9-48DB-8DCF-B34D6A8F01BB}" presName="FinalChildText" presStyleLbl="revTx" presStyleIdx="3" presStyleCnt="4" custScaleX="274604" custLinFactNeighborX="-28191" custLinFactNeighborY="-20386">
        <dgm:presLayoutVars>
          <dgm:chMax val="0"/>
          <dgm:chPref val="0"/>
          <dgm:bulletEnabled val="1"/>
        </dgm:presLayoutVars>
      </dgm:prSet>
      <dgm:spPr/>
    </dgm:pt>
  </dgm:ptLst>
  <dgm:cxnLst>
    <dgm:cxn modelId="{36F28707-030B-DB4D-A6C7-8A46AB135BDE}" type="presOf" srcId="{D17814BA-B700-4C76-813F-25541B676A7B}" destId="{87173074-50E0-4C05-B0D7-BFC68995E167}" srcOrd="0" destOrd="0" presId="urn:microsoft.com/office/officeart/2005/8/layout/StepDownProcess"/>
    <dgm:cxn modelId="{82FFD40B-E664-4B9B-BE81-BB357C368DA7}" srcId="{7426C39A-C247-45F1-9F37-5D7DCD542093}" destId="{EBA3CF7E-BF4A-4991-9276-C15F898CEF89}" srcOrd="0" destOrd="0" parTransId="{6A71F2BB-37C9-4CE6-B845-D00A21695C6E}" sibTransId="{13487BFA-B2A7-4096-AFA7-7D162C9D55B7}"/>
    <dgm:cxn modelId="{159AB115-690D-A049-8BAA-E3FB8F4A05BD}" type="presOf" srcId="{392C2F8B-EA45-4E54-845B-B1A295FA18D2}" destId="{36689B03-30E9-4D12-93C8-3B5DBAA78107}" srcOrd="0" destOrd="0" presId="urn:microsoft.com/office/officeart/2005/8/layout/StepDownProcess"/>
    <dgm:cxn modelId="{1F300E1C-BAB1-4A4F-BF27-D7A2EAA568E8}" type="presOf" srcId="{4B70F362-FBFE-4082-AF7D-F5DD1F05D368}" destId="{34FC9EBE-FA75-40FB-9E6D-8A5680E351C1}" srcOrd="0" destOrd="0" presId="urn:microsoft.com/office/officeart/2005/8/layout/StepDownProcess"/>
    <dgm:cxn modelId="{9D3FD725-27F6-43D2-A9CC-76892210F30B}" srcId="{B1E84A9C-F1F7-4E6E-A226-FEE418EDBDC6}" destId="{7426C39A-C247-45F1-9F37-5D7DCD542093}" srcOrd="0" destOrd="0" parTransId="{661B2ED1-F11C-4C85-9A85-02A677978C5D}" sibTransId="{234B5699-5039-4B76-9DCC-371CD98149E8}"/>
    <dgm:cxn modelId="{3743B03B-E8FF-4299-891D-E537E20B9912}" srcId="{B1E84A9C-F1F7-4E6E-A226-FEE418EDBDC6}" destId="{392C2F8B-EA45-4E54-845B-B1A295FA18D2}" srcOrd="1" destOrd="0" parTransId="{561D81EB-7FE2-4587-8445-C8B8B71EC974}" sibTransId="{9D573DD6-ED73-47B4-BAC5-AAA6701F33E1}"/>
    <dgm:cxn modelId="{EEE4A43D-8DE6-4805-86A3-8C30D6762591}" srcId="{B1E84A9C-F1F7-4E6E-A226-FEE418EDBDC6}" destId="{4B70F362-FBFE-4082-AF7D-F5DD1F05D368}" srcOrd="2" destOrd="0" parTransId="{FF46F6E7-6277-43CB-9630-9689CACFAF44}" sibTransId="{51A809A0-D292-43B2-99D9-B54FC0B03F4D}"/>
    <dgm:cxn modelId="{3C13D063-C403-492C-A126-E631D67BC176}" srcId="{392C2F8B-EA45-4E54-845B-B1A295FA18D2}" destId="{D17814BA-B700-4C76-813F-25541B676A7B}" srcOrd="0" destOrd="0" parTransId="{E4DE1565-B69C-40B2-9148-8EC5B186056B}" sibTransId="{5F592E23-C32C-4EC2-9A64-5A170EAA5472}"/>
    <dgm:cxn modelId="{53EE5246-D5E6-C343-A53E-5E4FA3041D07}" type="presOf" srcId="{7426C39A-C247-45F1-9F37-5D7DCD542093}" destId="{CD89CC84-099D-4094-B7F5-FCC9F3706873}" srcOrd="0" destOrd="0" presId="urn:microsoft.com/office/officeart/2005/8/layout/StepDownProcess"/>
    <dgm:cxn modelId="{825BB747-DAE2-4971-8E01-AA8EDD458D89}" srcId="{F20E06F7-5AF9-48DB-8DCF-B34D6A8F01BB}" destId="{F2AAD4E8-07DC-497A-A1FF-C623419F0244}" srcOrd="1" destOrd="0" parTransId="{1EE85156-7232-4207-812F-B2AA88D83839}" sibTransId="{520D3E30-0B25-4684-82C1-29624BF3A988}"/>
    <dgm:cxn modelId="{4B9F6971-23CF-C344-BE7A-0E66613125E0}" type="presOf" srcId="{EBA3CF7E-BF4A-4991-9276-C15F898CEF89}" destId="{E66CD998-286D-4857-9DB5-5497F9253F76}" srcOrd="0" destOrd="0" presId="urn:microsoft.com/office/officeart/2005/8/layout/StepDownProcess"/>
    <dgm:cxn modelId="{B86C3656-3628-4DDF-9B42-F74D9A37D196}" srcId="{F20E06F7-5AF9-48DB-8DCF-B34D6A8F01BB}" destId="{F1E1FDFA-1AD1-4601-9108-CFB798C116E3}" srcOrd="0" destOrd="0" parTransId="{A22073C9-0189-40F2-B6EE-ADD41E4289CE}" sibTransId="{3AB6111E-1BBE-4FDD-9A81-F653A8AE8EB3}"/>
    <dgm:cxn modelId="{523D2277-9C63-4498-9F30-AD21841DDB24}" srcId="{4B70F362-FBFE-4082-AF7D-F5DD1F05D368}" destId="{3DFDE91D-B456-4511-A598-5963DEACD8E9}" srcOrd="1" destOrd="0" parTransId="{2624EF02-10ED-4C29-A156-52272845656C}" sibTransId="{C853DA9A-EA1F-4EAA-9476-C28A36A51B4D}"/>
    <dgm:cxn modelId="{0CE1B15A-DF6C-A946-B411-EAB17767D429}" type="presOf" srcId="{6F9AA68A-2AA5-4A33-9BA0-73060EDC9395}" destId="{87173074-50E0-4C05-B0D7-BFC68995E167}" srcOrd="0" destOrd="1" presId="urn:microsoft.com/office/officeart/2005/8/layout/StepDownProcess"/>
    <dgm:cxn modelId="{045CC489-4456-7E4B-9A9E-2CD5802427CA}" type="presOf" srcId="{49BD07A9-466D-462C-A657-115369CFCD50}" destId="{8286CC7E-37D0-450A-88E4-9A0A422A2A32}" srcOrd="0" destOrd="0" presId="urn:microsoft.com/office/officeart/2005/8/layout/StepDownProcess"/>
    <dgm:cxn modelId="{7C07F2A5-9BC9-A94E-B802-5177E4A5D324}" type="presOf" srcId="{3DFDE91D-B456-4511-A598-5963DEACD8E9}" destId="{8286CC7E-37D0-450A-88E4-9A0A422A2A32}" srcOrd="0" destOrd="1" presId="urn:microsoft.com/office/officeart/2005/8/layout/StepDownProcess"/>
    <dgm:cxn modelId="{E37FABC3-12A8-1549-854D-52F62A64BEC3}" type="presOf" srcId="{F1E1FDFA-1AD1-4601-9108-CFB798C116E3}" destId="{E5AD2E06-4EC8-439B-9FBA-CE63E0475797}" srcOrd="0" destOrd="0" presId="urn:microsoft.com/office/officeart/2005/8/layout/StepDownProcess"/>
    <dgm:cxn modelId="{244E34EB-7841-453E-9668-B6DB2C152325}" srcId="{B1E84A9C-F1F7-4E6E-A226-FEE418EDBDC6}" destId="{F20E06F7-5AF9-48DB-8DCF-B34D6A8F01BB}" srcOrd="3" destOrd="0" parTransId="{1892FE57-4F65-4F38-ABEE-FEEE9D9566E8}" sibTransId="{6920C415-B419-4287-A21C-8B964336EC65}"/>
    <dgm:cxn modelId="{93588BED-913B-4708-A626-59A6E8358E45}" srcId="{392C2F8B-EA45-4E54-845B-B1A295FA18D2}" destId="{6F9AA68A-2AA5-4A33-9BA0-73060EDC9395}" srcOrd="1" destOrd="0" parTransId="{F49EF0CE-A36C-414B-9CA3-AA1509567FB7}" sibTransId="{FAD2D62A-ADF0-4845-BA9A-21E7B830A157}"/>
    <dgm:cxn modelId="{1D6F91D0-5765-754A-A351-958BAFF733AC}" type="presOf" srcId="{F20E06F7-5AF9-48DB-8DCF-B34D6A8F01BB}" destId="{918453F9-9660-46BB-8345-443EE08F3AB3}" srcOrd="0" destOrd="0" presId="urn:microsoft.com/office/officeart/2005/8/layout/StepDownProcess"/>
    <dgm:cxn modelId="{9E698AF0-D253-D24B-9ED0-92946A7268E3}" type="presOf" srcId="{F2AAD4E8-07DC-497A-A1FF-C623419F0244}" destId="{E5AD2E06-4EC8-439B-9FBA-CE63E0475797}" srcOrd="0" destOrd="1" presId="urn:microsoft.com/office/officeart/2005/8/layout/StepDownProcess"/>
    <dgm:cxn modelId="{E1B430F6-C941-4CF2-AE37-2423648807B2}" srcId="{4B70F362-FBFE-4082-AF7D-F5DD1F05D368}" destId="{49BD07A9-466D-462C-A657-115369CFCD50}" srcOrd="0" destOrd="0" parTransId="{BA1478EC-62EA-4683-BE70-09529D3BB9AE}" sibTransId="{E9CDD12F-AA8C-4E16-AC05-20D665F2019D}"/>
    <dgm:cxn modelId="{44D224FD-F36C-124C-BC24-4FD3492AE582}" type="presOf" srcId="{B1E84A9C-F1F7-4E6E-A226-FEE418EDBDC6}" destId="{688B6CDF-834E-4039-BC62-CBC2B5F09D49}" srcOrd="0" destOrd="0" presId="urn:microsoft.com/office/officeart/2005/8/layout/StepDownProcess"/>
    <dgm:cxn modelId="{938C81C3-E2C8-584B-97EA-68A1D8D1E326}" type="presParOf" srcId="{688B6CDF-834E-4039-BC62-CBC2B5F09D49}" destId="{36BA52ED-649D-420E-B0CA-41EB5C8EB683}" srcOrd="0" destOrd="0" presId="urn:microsoft.com/office/officeart/2005/8/layout/StepDownProcess"/>
    <dgm:cxn modelId="{D8AA6777-97E3-0E40-9C42-4061040FC52F}" type="presParOf" srcId="{36BA52ED-649D-420E-B0CA-41EB5C8EB683}" destId="{B7ABA81A-179B-4C2D-90C7-7F3617E7A45C}" srcOrd="0" destOrd="0" presId="urn:microsoft.com/office/officeart/2005/8/layout/StepDownProcess"/>
    <dgm:cxn modelId="{EAB7810B-43C3-A648-8817-DD8280774CC3}" type="presParOf" srcId="{36BA52ED-649D-420E-B0CA-41EB5C8EB683}" destId="{CD89CC84-099D-4094-B7F5-FCC9F3706873}" srcOrd="1" destOrd="0" presId="urn:microsoft.com/office/officeart/2005/8/layout/StepDownProcess"/>
    <dgm:cxn modelId="{D1FEACD0-EA17-4749-A39F-0506043CD504}" type="presParOf" srcId="{36BA52ED-649D-420E-B0CA-41EB5C8EB683}" destId="{E66CD998-286D-4857-9DB5-5497F9253F76}" srcOrd="2" destOrd="0" presId="urn:microsoft.com/office/officeart/2005/8/layout/StepDownProcess"/>
    <dgm:cxn modelId="{A5681884-8B15-8F44-96C4-16036197A876}" type="presParOf" srcId="{688B6CDF-834E-4039-BC62-CBC2B5F09D49}" destId="{217FC70F-E798-4212-81C7-C605E3225ACC}" srcOrd="1" destOrd="0" presId="urn:microsoft.com/office/officeart/2005/8/layout/StepDownProcess"/>
    <dgm:cxn modelId="{2D373EC5-CB59-5D4B-BDDA-E082DCAFEC65}" type="presParOf" srcId="{688B6CDF-834E-4039-BC62-CBC2B5F09D49}" destId="{26777F28-AEEF-4600-97A2-21D45CDB0B64}" srcOrd="2" destOrd="0" presId="urn:microsoft.com/office/officeart/2005/8/layout/StepDownProcess"/>
    <dgm:cxn modelId="{A7CBB0C6-DDE8-C840-9910-449F7C2F8922}" type="presParOf" srcId="{26777F28-AEEF-4600-97A2-21D45CDB0B64}" destId="{7CB4FFC8-604C-4EBE-A2EF-D81F938E876B}" srcOrd="0" destOrd="0" presId="urn:microsoft.com/office/officeart/2005/8/layout/StepDownProcess"/>
    <dgm:cxn modelId="{BDC04FC7-00CD-C94D-89FC-AAC4CB6C15E2}" type="presParOf" srcId="{26777F28-AEEF-4600-97A2-21D45CDB0B64}" destId="{36689B03-30E9-4D12-93C8-3B5DBAA78107}" srcOrd="1" destOrd="0" presId="urn:microsoft.com/office/officeart/2005/8/layout/StepDownProcess"/>
    <dgm:cxn modelId="{781CCA0C-FF74-BD4C-BB3D-C41728B4587F}" type="presParOf" srcId="{26777F28-AEEF-4600-97A2-21D45CDB0B64}" destId="{87173074-50E0-4C05-B0D7-BFC68995E167}" srcOrd="2" destOrd="0" presId="urn:microsoft.com/office/officeart/2005/8/layout/StepDownProcess"/>
    <dgm:cxn modelId="{B460A40B-5912-9844-891D-34A0C2810FCF}" type="presParOf" srcId="{688B6CDF-834E-4039-BC62-CBC2B5F09D49}" destId="{3F83847D-0AFA-4B38-A3BA-625EAE5D209F}" srcOrd="3" destOrd="0" presId="urn:microsoft.com/office/officeart/2005/8/layout/StepDownProcess"/>
    <dgm:cxn modelId="{B4F0E95B-F961-D946-9BD6-F96D82B28692}" type="presParOf" srcId="{688B6CDF-834E-4039-BC62-CBC2B5F09D49}" destId="{8A0130BC-D777-40B8-B192-54A5B9141EAC}" srcOrd="4" destOrd="0" presId="urn:microsoft.com/office/officeart/2005/8/layout/StepDownProcess"/>
    <dgm:cxn modelId="{D86AEB35-9234-EB4E-8E74-9BEFBDBEEFA0}" type="presParOf" srcId="{8A0130BC-D777-40B8-B192-54A5B9141EAC}" destId="{515606CA-F3DD-4803-B318-0E96570AFBBE}" srcOrd="0" destOrd="0" presId="urn:microsoft.com/office/officeart/2005/8/layout/StepDownProcess"/>
    <dgm:cxn modelId="{3E318E8D-B61C-B447-A2EF-320F7AF66A41}" type="presParOf" srcId="{8A0130BC-D777-40B8-B192-54A5B9141EAC}" destId="{34FC9EBE-FA75-40FB-9E6D-8A5680E351C1}" srcOrd="1" destOrd="0" presId="urn:microsoft.com/office/officeart/2005/8/layout/StepDownProcess"/>
    <dgm:cxn modelId="{3BF3E616-248E-A842-82D7-FD8C8D86876D}" type="presParOf" srcId="{8A0130BC-D777-40B8-B192-54A5B9141EAC}" destId="{8286CC7E-37D0-450A-88E4-9A0A422A2A32}" srcOrd="2" destOrd="0" presId="urn:microsoft.com/office/officeart/2005/8/layout/StepDownProcess"/>
    <dgm:cxn modelId="{DECFF748-6A8D-8841-97F2-0745CC168768}" type="presParOf" srcId="{688B6CDF-834E-4039-BC62-CBC2B5F09D49}" destId="{67D69DE3-EC14-4DBC-B02A-4B3B553F68DD}" srcOrd="5" destOrd="0" presId="urn:microsoft.com/office/officeart/2005/8/layout/StepDownProcess"/>
    <dgm:cxn modelId="{F70F5F68-8F1B-9E48-B1E3-3CA7A94F04DE}" type="presParOf" srcId="{688B6CDF-834E-4039-BC62-CBC2B5F09D49}" destId="{C09ECDB2-057B-4E91-B42A-3243D610806D}" srcOrd="6" destOrd="0" presId="urn:microsoft.com/office/officeart/2005/8/layout/StepDownProcess"/>
    <dgm:cxn modelId="{16E73592-81DD-3846-9A27-9BBFDBF7A72A}" type="presParOf" srcId="{C09ECDB2-057B-4E91-B42A-3243D610806D}" destId="{918453F9-9660-46BB-8345-443EE08F3AB3}" srcOrd="0" destOrd="0" presId="urn:microsoft.com/office/officeart/2005/8/layout/StepDownProcess"/>
    <dgm:cxn modelId="{446A27F4-E1E3-7C42-ADCB-28414F643C8A}" type="presParOf" srcId="{C09ECDB2-057B-4E91-B42A-3243D610806D}" destId="{E5AD2E06-4EC8-439B-9FBA-CE63E0475797}" srcOrd="1" destOrd="0" presId="urn:microsoft.com/office/officeart/2005/8/layout/StepDownProcess"/>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7ABA81A-179B-4C2D-90C7-7F3617E7A45C}">
      <dsp:nvSpPr>
        <dsp:cNvPr id="0" name=""/>
        <dsp:cNvSpPr/>
      </dsp:nvSpPr>
      <dsp:spPr>
        <a:xfrm rot="5400000">
          <a:off x="407748" y="670195"/>
          <a:ext cx="588729" cy="670248"/>
        </a:xfrm>
        <a:prstGeom prst="bentUpArrow">
          <a:avLst>
            <a:gd name="adj1" fmla="val 32840"/>
            <a:gd name="adj2" fmla="val 25000"/>
            <a:gd name="adj3" fmla="val 3578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D89CC84-099D-4094-B7F5-FCC9F3706873}">
      <dsp:nvSpPr>
        <dsp:cNvPr id="0" name=""/>
        <dsp:cNvSpPr/>
      </dsp:nvSpPr>
      <dsp:spPr>
        <a:xfrm>
          <a:off x="251770" y="17576"/>
          <a:ext cx="991074" cy="693719"/>
        </a:xfrm>
        <a:prstGeom prst="roundRect">
          <a:avLst>
            <a:gd name="adj" fmla="val 166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AU" sz="1050" kern="1200"/>
            <a:t>Step 1 - Create a User</a:t>
          </a:r>
          <a:r>
            <a:rPr lang="en-AU" sz="900" kern="1200"/>
            <a:t> </a:t>
          </a:r>
          <a:r>
            <a:rPr lang="en-AU" sz="1050" kern="1200"/>
            <a:t>Account</a:t>
          </a:r>
          <a:endParaRPr lang="en-AU" sz="900" kern="1200"/>
        </a:p>
      </dsp:txBody>
      <dsp:txXfrm>
        <a:off x="285641" y="51447"/>
        <a:ext cx="923332" cy="625977"/>
      </dsp:txXfrm>
    </dsp:sp>
    <dsp:sp modelId="{E66CD998-286D-4857-9DB5-5497F9253F76}">
      <dsp:nvSpPr>
        <dsp:cNvPr id="0" name=""/>
        <dsp:cNvSpPr/>
      </dsp:nvSpPr>
      <dsp:spPr>
        <a:xfrm>
          <a:off x="1291679" y="90091"/>
          <a:ext cx="966048" cy="5606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marL="57150" lvl="1" indent="-57150" algn="l" defTabSz="444500">
            <a:lnSpc>
              <a:spcPct val="90000"/>
            </a:lnSpc>
            <a:spcBef>
              <a:spcPct val="0"/>
            </a:spcBef>
            <a:spcAft>
              <a:spcPct val="15000"/>
            </a:spcAft>
            <a:buChar char="•"/>
          </a:pPr>
          <a:r>
            <a:rPr lang="en-AU" sz="1000" kern="1200"/>
            <a:t>One account only per email address</a:t>
          </a:r>
        </a:p>
      </dsp:txBody>
      <dsp:txXfrm>
        <a:off x="1291679" y="90091"/>
        <a:ext cx="966048" cy="560695"/>
      </dsp:txXfrm>
    </dsp:sp>
    <dsp:sp modelId="{7CB4FFC8-604C-4EBE-A2EF-D81F938E876B}">
      <dsp:nvSpPr>
        <dsp:cNvPr id="0" name=""/>
        <dsp:cNvSpPr/>
      </dsp:nvSpPr>
      <dsp:spPr>
        <a:xfrm rot="5400000">
          <a:off x="1288310" y="1449471"/>
          <a:ext cx="588729" cy="670248"/>
        </a:xfrm>
        <a:prstGeom prst="bentUpArrow">
          <a:avLst>
            <a:gd name="adj1" fmla="val 32840"/>
            <a:gd name="adj2" fmla="val 25000"/>
            <a:gd name="adj3" fmla="val 3578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6689B03-30E9-4D12-93C8-3B5DBAA78107}">
      <dsp:nvSpPr>
        <dsp:cNvPr id="0" name=""/>
        <dsp:cNvSpPr/>
      </dsp:nvSpPr>
      <dsp:spPr>
        <a:xfrm>
          <a:off x="1132332" y="796852"/>
          <a:ext cx="991074" cy="693719"/>
        </a:xfrm>
        <a:prstGeom prst="roundRect">
          <a:avLst>
            <a:gd name="adj" fmla="val 16670"/>
          </a:avLst>
        </a:prstGeom>
        <a:solidFill>
          <a:schemeClr val="accent4">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AU" sz="1050" kern="1200"/>
            <a:t>Step 2 - Create a Community Group listing</a:t>
          </a:r>
        </a:p>
      </dsp:txBody>
      <dsp:txXfrm>
        <a:off x="1166203" y="830723"/>
        <a:ext cx="923332" cy="625977"/>
      </dsp:txXfrm>
    </dsp:sp>
    <dsp:sp modelId="{87173074-50E0-4C05-B0D7-BFC68995E167}">
      <dsp:nvSpPr>
        <dsp:cNvPr id="0" name=""/>
        <dsp:cNvSpPr/>
      </dsp:nvSpPr>
      <dsp:spPr>
        <a:xfrm>
          <a:off x="2151717" y="875714"/>
          <a:ext cx="1565887" cy="5606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marL="57150" lvl="1" indent="-57150" algn="l" defTabSz="444500">
            <a:lnSpc>
              <a:spcPct val="90000"/>
            </a:lnSpc>
            <a:spcBef>
              <a:spcPct val="0"/>
            </a:spcBef>
            <a:spcAft>
              <a:spcPct val="15000"/>
            </a:spcAft>
            <a:buChar char="•"/>
          </a:pPr>
          <a:r>
            <a:rPr lang="en-AU" sz="1000" kern="1200"/>
            <a:t>One live listing only per User Account</a:t>
          </a:r>
        </a:p>
        <a:p>
          <a:pPr marL="57150" lvl="1" indent="-57150" algn="l" defTabSz="444500">
            <a:lnSpc>
              <a:spcPct val="90000"/>
            </a:lnSpc>
            <a:spcBef>
              <a:spcPct val="0"/>
            </a:spcBef>
            <a:spcAft>
              <a:spcPct val="15000"/>
            </a:spcAft>
            <a:buChar char="•"/>
          </a:pPr>
          <a:r>
            <a:rPr lang="en-AU" sz="1000" kern="1200"/>
            <a:t>Page must be approved before going live (allow 3 business days)</a:t>
          </a:r>
        </a:p>
      </dsp:txBody>
      <dsp:txXfrm>
        <a:off x="2151717" y="875714"/>
        <a:ext cx="1565887" cy="560695"/>
      </dsp:txXfrm>
    </dsp:sp>
    <dsp:sp modelId="{515606CA-F3DD-4803-B318-0E96570AFBBE}">
      <dsp:nvSpPr>
        <dsp:cNvPr id="0" name=""/>
        <dsp:cNvSpPr/>
      </dsp:nvSpPr>
      <dsp:spPr>
        <a:xfrm rot="5400000">
          <a:off x="1149623" y="2120009"/>
          <a:ext cx="856125" cy="670248"/>
        </a:xfrm>
        <a:prstGeom prst="bentUpArrow">
          <a:avLst>
            <a:gd name="adj1" fmla="val 32840"/>
            <a:gd name="adj2" fmla="val 25000"/>
            <a:gd name="adj3" fmla="val 3578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4FC9EBE-FA75-40FB-9E6D-8A5680E351C1}">
      <dsp:nvSpPr>
        <dsp:cNvPr id="0" name=""/>
        <dsp:cNvSpPr/>
      </dsp:nvSpPr>
      <dsp:spPr>
        <a:xfrm>
          <a:off x="2012895" y="1576129"/>
          <a:ext cx="991074" cy="693719"/>
        </a:xfrm>
        <a:prstGeom prst="roundRect">
          <a:avLst>
            <a:gd name="adj" fmla="val 16670"/>
          </a:avLst>
        </a:prstGeom>
        <a:solidFill>
          <a:schemeClr val="accent4">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AU" sz="1100" kern="1200"/>
            <a:t>Step 3 - Add Events or activities</a:t>
          </a:r>
        </a:p>
      </dsp:txBody>
      <dsp:txXfrm>
        <a:off x="2046766" y="1610000"/>
        <a:ext cx="923332" cy="625977"/>
      </dsp:txXfrm>
    </dsp:sp>
    <dsp:sp modelId="{8286CC7E-37D0-450A-88E4-9A0A422A2A32}">
      <dsp:nvSpPr>
        <dsp:cNvPr id="0" name=""/>
        <dsp:cNvSpPr/>
      </dsp:nvSpPr>
      <dsp:spPr>
        <a:xfrm>
          <a:off x="3039087" y="1642291"/>
          <a:ext cx="2009482" cy="5606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marL="57150" lvl="1" indent="-57150" algn="l" defTabSz="444500">
            <a:lnSpc>
              <a:spcPct val="90000"/>
            </a:lnSpc>
            <a:spcBef>
              <a:spcPct val="0"/>
            </a:spcBef>
            <a:spcAft>
              <a:spcPct val="15000"/>
            </a:spcAft>
            <a:buChar char="•"/>
          </a:pPr>
          <a:r>
            <a:rPr lang="en-AU" sz="1000" kern="1200"/>
            <a:t>Multiple listings allowed</a:t>
          </a:r>
        </a:p>
        <a:p>
          <a:pPr marL="57150" lvl="1" indent="-57150" algn="l" defTabSz="444500">
            <a:lnSpc>
              <a:spcPct val="90000"/>
            </a:lnSpc>
            <a:spcBef>
              <a:spcPct val="0"/>
            </a:spcBef>
            <a:spcAft>
              <a:spcPct val="15000"/>
            </a:spcAft>
            <a:buChar char="•"/>
          </a:pPr>
          <a:r>
            <a:rPr lang="en-AU" sz="1000" kern="1200"/>
            <a:t>Pages must be approved before going live (allow 3 business days</a:t>
          </a:r>
          <a:r>
            <a:rPr lang="en-AU" sz="900" kern="1200"/>
            <a:t>)</a:t>
          </a:r>
        </a:p>
      </dsp:txBody>
      <dsp:txXfrm>
        <a:off x="3039087" y="1642291"/>
        <a:ext cx="2009482" cy="560695"/>
      </dsp:txXfrm>
    </dsp:sp>
    <dsp:sp modelId="{918453F9-9660-46BB-8345-443EE08F3AB3}">
      <dsp:nvSpPr>
        <dsp:cNvPr id="0" name=""/>
        <dsp:cNvSpPr/>
      </dsp:nvSpPr>
      <dsp:spPr>
        <a:xfrm>
          <a:off x="2039914" y="2354979"/>
          <a:ext cx="991074" cy="693719"/>
        </a:xfrm>
        <a:prstGeom prst="roundRect">
          <a:avLst>
            <a:gd name="adj" fmla="val 16670"/>
          </a:avLst>
        </a:prstGeom>
        <a:solidFill>
          <a:schemeClr val="accent4">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AU" sz="1100" kern="1200"/>
            <a:t>Step 3 - Add Volunteer opportunities</a:t>
          </a:r>
        </a:p>
      </dsp:txBody>
      <dsp:txXfrm>
        <a:off x="2073785" y="2388850"/>
        <a:ext cx="923332" cy="625977"/>
      </dsp:txXfrm>
    </dsp:sp>
    <dsp:sp modelId="{E5AD2E06-4EC8-439B-9FBA-CE63E0475797}">
      <dsp:nvSpPr>
        <dsp:cNvPr id="0" name=""/>
        <dsp:cNvSpPr/>
      </dsp:nvSpPr>
      <dsp:spPr>
        <a:xfrm>
          <a:off x="3052043" y="2440962"/>
          <a:ext cx="1979381" cy="5606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marL="57150" lvl="1" indent="-57150" algn="l" defTabSz="444500">
            <a:lnSpc>
              <a:spcPct val="90000"/>
            </a:lnSpc>
            <a:spcBef>
              <a:spcPct val="0"/>
            </a:spcBef>
            <a:spcAft>
              <a:spcPct val="15000"/>
            </a:spcAft>
            <a:buChar char="•"/>
          </a:pPr>
          <a:r>
            <a:rPr lang="en-AU" sz="1000" kern="1200"/>
            <a:t>Multiple listings allowed</a:t>
          </a:r>
        </a:p>
        <a:p>
          <a:pPr marL="57150" lvl="1" indent="-57150" algn="l" defTabSz="444500">
            <a:lnSpc>
              <a:spcPct val="90000"/>
            </a:lnSpc>
            <a:spcBef>
              <a:spcPct val="0"/>
            </a:spcBef>
            <a:spcAft>
              <a:spcPct val="15000"/>
            </a:spcAft>
            <a:buChar char="•"/>
          </a:pPr>
          <a:r>
            <a:rPr lang="en-AU" sz="1000" kern="1200"/>
            <a:t>Pages must be approved before going live (allow 3 business days)</a:t>
          </a:r>
        </a:p>
      </dsp:txBody>
      <dsp:txXfrm>
        <a:off x="3052043" y="2440962"/>
        <a:ext cx="1979381" cy="560695"/>
      </dsp:txXfrm>
    </dsp:sp>
  </dsp:spTree>
</dsp:drawing>
</file>

<file path=word/diagrams/layout1.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City Of Kingston">
  <a:themeElements>
    <a:clrScheme name="City of Kingston">
      <a:dk1>
        <a:srgbClr val="141313"/>
      </a:dk1>
      <a:lt1>
        <a:sysClr val="window" lastClr="FFFFFF"/>
      </a:lt1>
      <a:dk2>
        <a:srgbClr val="4071AA"/>
      </a:dk2>
      <a:lt2>
        <a:srgbClr val="777877"/>
      </a:lt2>
      <a:accent1>
        <a:srgbClr val="EB9931"/>
      </a:accent1>
      <a:accent2>
        <a:srgbClr val="59A131"/>
      </a:accent2>
      <a:accent3>
        <a:srgbClr val="005238"/>
      </a:accent3>
      <a:accent4>
        <a:srgbClr val="1D2763"/>
      </a:accent4>
      <a:accent5>
        <a:srgbClr val="650C54"/>
      </a:accent5>
      <a:accent6>
        <a:srgbClr val="D02E27"/>
      </a:accent6>
      <a:hlink>
        <a:srgbClr val="4071AA"/>
      </a:hlink>
      <a:folHlink>
        <a:srgbClr val="777877"/>
      </a:folHlink>
    </a:clrScheme>
    <a:fontScheme name="Office Classic 2">
      <a:majorFont>
        <a:latin typeface="Arial"/>
        <a:ea typeface=""/>
        <a:cs typeface=""/>
        <a:font script="Jpan" typeface="ＭＳ Ｐゴシック"/>
        <a:font script="Hang" typeface="돋움"/>
        <a:font script="Hans" typeface="华文新魏"/>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돋움"/>
        <a:font script="Hans" typeface="华文新魏"/>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F40420-E592-4232-AD32-750BBDD32F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Kingston Report.dotm</Template>
  <TotalTime>0</TotalTime>
  <Pages>35</Pages>
  <Words>4384</Words>
  <Characters>24994</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
    </vt:vector>
  </TitlesOfParts>
  <Company>city of kingston</Company>
  <LinksUpToDate>false</LinksUpToDate>
  <CharactersWithSpaces>29320</CharactersWithSpaces>
  <SharedDoc>false</SharedDoc>
  <HLinks>
    <vt:vector size="18" baseType="variant">
      <vt:variant>
        <vt:i4>7798801</vt:i4>
      </vt:variant>
      <vt:variant>
        <vt:i4>10</vt:i4>
      </vt:variant>
      <vt:variant>
        <vt:i4>0</vt:i4>
      </vt:variant>
      <vt:variant>
        <vt:i4>5</vt:i4>
      </vt:variant>
      <vt:variant>
        <vt:lpwstr>../../../../../../Groups1/COR_SERV/FINANCE/MANAGEMENT REPORTING/BUDGETS/Budgets 11-12/ASDP/ASDP rec to full budget in doc 30 June 2011.xls</vt:lpwstr>
      </vt:variant>
      <vt:variant>
        <vt:lpwstr>RANGE!S45#RANGE!S45</vt:lpwstr>
      </vt:variant>
      <vt:variant>
        <vt:i4>6029434</vt:i4>
      </vt:variant>
      <vt:variant>
        <vt:i4>3</vt:i4>
      </vt:variant>
      <vt:variant>
        <vt:i4>0</vt:i4>
      </vt:variant>
      <vt:variant>
        <vt:i4>5</vt:i4>
      </vt:variant>
      <vt:variant>
        <vt:lpwstr>mailto:info@kingston.vic.gov.au</vt:lpwstr>
      </vt:variant>
      <vt:variant>
        <vt:lpwstr/>
      </vt:variant>
      <vt:variant>
        <vt:i4>2359407</vt:i4>
      </vt:variant>
      <vt:variant>
        <vt:i4>0</vt:i4>
      </vt:variant>
      <vt:variant>
        <vt:i4>0</vt:i4>
      </vt:variant>
      <vt:variant>
        <vt:i4>5</vt:i4>
      </vt:variant>
      <vt:variant>
        <vt:lpwstr>http://www.kingston.vic.gov.au/link/budget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Emily Jane Paul</dc:creator>
  <cp:lastModifiedBy>Paul Owen</cp:lastModifiedBy>
  <cp:revision>2</cp:revision>
  <cp:lastPrinted>2015-08-24T00:32:00Z</cp:lastPrinted>
  <dcterms:created xsi:type="dcterms:W3CDTF">2019-08-26T23:34:00Z</dcterms:created>
  <dcterms:modified xsi:type="dcterms:W3CDTF">2019-08-26T23:34:00Z</dcterms:modified>
</cp:coreProperties>
</file>